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DB261" w14:textId="2867E172" w:rsidR="00CD0915" w:rsidRDefault="00CD0915" w:rsidP="00CD0915">
      <w:pPr>
        <w:pStyle w:val="StdsNumber"/>
        <w:rPr>
          <w:sz w:val="22"/>
        </w:rPr>
      </w:pPr>
      <w:r>
        <w:t>CREATING AND FORMATTING</w:t>
      </w:r>
      <w:r w:rsidR="003F6040">
        <w:t xml:space="preserve"> A</w:t>
      </w:r>
      <w:r>
        <w:t xml:space="preserve"> SAFETY GUIDELINE</w:t>
      </w:r>
    </w:p>
    <w:p w14:paraId="20DEBCB1" w14:textId="77777777" w:rsidR="00CD0915" w:rsidRDefault="00CD0915" w:rsidP="003F6040">
      <w:pPr>
        <w:pStyle w:val="StdsText"/>
      </w:pPr>
    </w:p>
    <w:p w14:paraId="1BF99B6F" w14:textId="77777777" w:rsidR="00CD0915" w:rsidRPr="009D3319" w:rsidRDefault="00CD0915" w:rsidP="00CD0915">
      <w:pPr>
        <w:rPr>
          <w:sz w:val="20"/>
          <w:szCs w:val="20"/>
        </w:rPr>
      </w:pPr>
      <w:r w:rsidRPr="009D3319">
        <w:rPr>
          <w:sz w:val="20"/>
          <w:szCs w:val="20"/>
        </w:rPr>
        <w:t>The following template was created by the SEMI Standards HQ staff to help with creating and formatting SEMI Standards and Safety Guidelines.</w:t>
      </w:r>
    </w:p>
    <w:p w14:paraId="51CCAF97" w14:textId="77777777" w:rsidR="00CD0915" w:rsidRPr="009D3319" w:rsidRDefault="00CD0915" w:rsidP="003F6040">
      <w:pPr>
        <w:pStyle w:val="StdsText"/>
      </w:pPr>
    </w:p>
    <w:p w14:paraId="34790B86" w14:textId="77777777" w:rsidR="00CD0915" w:rsidRPr="009D3319" w:rsidRDefault="00CD0915" w:rsidP="00CD0915">
      <w:pPr>
        <w:rPr>
          <w:sz w:val="20"/>
          <w:szCs w:val="20"/>
        </w:rPr>
      </w:pPr>
      <w:r w:rsidRPr="009D3319">
        <w:rPr>
          <w:sz w:val="20"/>
          <w:szCs w:val="20"/>
        </w:rPr>
        <w:t xml:space="preserve">This template includes the mandatory and optional sections required when writing a </w:t>
      </w:r>
      <w:r>
        <w:rPr>
          <w:sz w:val="20"/>
          <w:szCs w:val="20"/>
        </w:rPr>
        <w:t>Safety Guideline</w:t>
      </w:r>
      <w:r w:rsidRPr="009D3319">
        <w:rPr>
          <w:sz w:val="20"/>
          <w:szCs w:val="20"/>
        </w:rPr>
        <w:t>.</w:t>
      </w:r>
    </w:p>
    <w:p w14:paraId="22BBDB17" w14:textId="77777777" w:rsidR="00CD0915" w:rsidRPr="009D3319" w:rsidRDefault="00CD0915" w:rsidP="003F6040">
      <w:pPr>
        <w:pStyle w:val="StdsText"/>
      </w:pPr>
    </w:p>
    <w:p w14:paraId="1BD0B8CE" w14:textId="4760A065" w:rsidR="00CD0915" w:rsidRPr="009D3319" w:rsidRDefault="00CD0915" w:rsidP="00CD0915">
      <w:pPr>
        <w:rPr>
          <w:sz w:val="20"/>
          <w:szCs w:val="20"/>
        </w:rPr>
      </w:pPr>
      <w:r w:rsidRPr="009D3319">
        <w:rPr>
          <w:sz w:val="20"/>
          <w:szCs w:val="20"/>
        </w:rPr>
        <w:t xml:space="preserve">Refer to the </w:t>
      </w:r>
      <w:r w:rsidRPr="009D3319">
        <w:rPr>
          <w:i/>
          <w:sz w:val="20"/>
          <w:szCs w:val="20"/>
        </w:rPr>
        <w:t xml:space="preserve">Procedure </w:t>
      </w:r>
      <w:r w:rsidR="003B30D7">
        <w:rPr>
          <w:i/>
          <w:sz w:val="20"/>
          <w:szCs w:val="20"/>
        </w:rPr>
        <w:t>Manual</w:t>
      </w:r>
      <w:r w:rsidRPr="009D3319">
        <w:rPr>
          <w:i/>
          <w:sz w:val="20"/>
          <w:szCs w:val="20"/>
        </w:rPr>
        <w:t>, Detailing SEMI Standards Processes and Practices</w:t>
      </w:r>
      <w:r w:rsidRPr="009D3319">
        <w:rPr>
          <w:sz w:val="20"/>
          <w:szCs w:val="20"/>
        </w:rPr>
        <w:t xml:space="preserve"> for </w:t>
      </w:r>
      <w:r w:rsidR="00391872">
        <w:rPr>
          <w:sz w:val="20"/>
          <w:szCs w:val="20"/>
        </w:rPr>
        <w:t>Requirements and Mandatory</w:t>
      </w:r>
      <w:r w:rsidR="00391872" w:rsidRPr="009D3319" w:rsidDel="00391872">
        <w:rPr>
          <w:sz w:val="20"/>
          <w:szCs w:val="20"/>
        </w:rPr>
        <w:t xml:space="preserve"> </w:t>
      </w:r>
      <w:r w:rsidRPr="009D3319">
        <w:rPr>
          <w:sz w:val="20"/>
          <w:szCs w:val="20"/>
        </w:rPr>
        <w:t>section information.</w:t>
      </w:r>
      <w:r w:rsidR="00391872">
        <w:rPr>
          <w:sz w:val="20"/>
          <w:szCs w:val="20"/>
        </w:rPr>
        <w:t xml:space="preserve"> Refer to the </w:t>
      </w:r>
      <w:r w:rsidR="00391872" w:rsidRPr="009D3319">
        <w:rPr>
          <w:i/>
          <w:sz w:val="20"/>
          <w:szCs w:val="20"/>
        </w:rPr>
        <w:t>SEMI Standards Style Manual</w:t>
      </w:r>
      <w:r w:rsidR="00391872" w:rsidRPr="009D3319">
        <w:rPr>
          <w:sz w:val="20"/>
          <w:szCs w:val="20"/>
        </w:rPr>
        <w:t xml:space="preserve"> for formatting and style information.</w:t>
      </w:r>
    </w:p>
    <w:p w14:paraId="314E7A33" w14:textId="77777777" w:rsidR="00CD0915" w:rsidRPr="009D3319" w:rsidRDefault="00CD0915" w:rsidP="003F6040">
      <w:pPr>
        <w:pStyle w:val="StdsText"/>
      </w:pPr>
    </w:p>
    <w:p w14:paraId="2AB2B552" w14:textId="0D50365B" w:rsidR="00CD0915" w:rsidRPr="009D3319" w:rsidRDefault="00CD0915" w:rsidP="00CD0915">
      <w:pPr>
        <w:rPr>
          <w:sz w:val="20"/>
          <w:szCs w:val="20"/>
        </w:rPr>
      </w:pPr>
      <w:r w:rsidRPr="009D3319">
        <w:rPr>
          <w:sz w:val="20"/>
          <w:szCs w:val="20"/>
        </w:rPr>
        <w:t xml:space="preserve">All Documents are required to have background statements when they are issued for </w:t>
      </w:r>
      <w:r w:rsidR="003B30D7">
        <w:rPr>
          <w:sz w:val="20"/>
          <w:szCs w:val="20"/>
        </w:rPr>
        <w:t>L</w:t>
      </w:r>
      <w:r w:rsidRPr="009D3319">
        <w:rPr>
          <w:sz w:val="20"/>
          <w:szCs w:val="20"/>
        </w:rPr>
        <w:t xml:space="preserve">etter </w:t>
      </w:r>
      <w:r w:rsidR="003B30D7">
        <w:rPr>
          <w:sz w:val="20"/>
          <w:szCs w:val="20"/>
        </w:rPr>
        <w:t>B</w:t>
      </w:r>
      <w:r w:rsidRPr="009D3319">
        <w:rPr>
          <w:sz w:val="20"/>
          <w:szCs w:val="20"/>
        </w:rPr>
        <w:t>allot</w:t>
      </w:r>
      <w:r w:rsidRPr="009D3319">
        <w:rPr>
          <w:sz w:val="20"/>
          <w:szCs w:val="20"/>
        </w:rPr>
        <w:t>. The background statement is where additional information, as well as the rationale of the Document can be presented. The background statement is not part of the actual Document, and any material within the background statement is treated as such.</w:t>
      </w:r>
    </w:p>
    <w:p w14:paraId="24E2C682" w14:textId="77777777" w:rsidR="00CD0915" w:rsidRPr="003F6040" w:rsidRDefault="00CD0915" w:rsidP="003F6040">
      <w:pPr>
        <w:pStyle w:val="StdsText"/>
      </w:pPr>
    </w:p>
    <w:p w14:paraId="2AE63A27" w14:textId="77777777" w:rsidR="00CD0915" w:rsidRPr="009D3319" w:rsidRDefault="00CD0915" w:rsidP="00CD0915">
      <w:pPr>
        <w:rPr>
          <w:sz w:val="20"/>
          <w:szCs w:val="20"/>
        </w:rPr>
      </w:pPr>
      <w:r w:rsidRPr="009D3319">
        <w:rPr>
          <w:sz w:val="20"/>
          <w:szCs w:val="20"/>
        </w:rPr>
        <w:t>Within the following template, additional information has been presented in</w:t>
      </w:r>
      <w:r w:rsidRPr="009D3319">
        <w:rPr>
          <w:i/>
          <w:iCs/>
          <w:sz w:val="20"/>
          <w:szCs w:val="20"/>
        </w:rPr>
        <w:t xml:space="preserve"> (parenthetical and italicized)</w:t>
      </w:r>
      <w:r w:rsidRPr="009D3319">
        <w:rPr>
          <w:sz w:val="20"/>
          <w:szCs w:val="20"/>
        </w:rPr>
        <w:t xml:space="preserve"> notation. This information is there </w:t>
      </w:r>
      <w:r w:rsidR="004D1660">
        <w:rPr>
          <w:sz w:val="20"/>
          <w:szCs w:val="20"/>
        </w:rPr>
        <w:t xml:space="preserve">to </w:t>
      </w:r>
      <w:r w:rsidRPr="009D3319">
        <w:rPr>
          <w:sz w:val="20"/>
          <w:szCs w:val="20"/>
        </w:rPr>
        <w:t>point out mandatory sections and items, as well as other useful information.</w:t>
      </w:r>
    </w:p>
    <w:p w14:paraId="5D51A43C" w14:textId="77777777" w:rsidR="00CD0915" w:rsidRPr="009D3319" w:rsidRDefault="00CD0915" w:rsidP="003F6040">
      <w:pPr>
        <w:pStyle w:val="StdsText"/>
      </w:pPr>
    </w:p>
    <w:p w14:paraId="2016893C" w14:textId="392DFB0E" w:rsidR="00CD0915" w:rsidRDefault="003F6040" w:rsidP="00CD0915">
      <w:pPr>
        <w:rPr>
          <w:sz w:val="20"/>
          <w:szCs w:val="20"/>
        </w:rPr>
      </w:pPr>
      <w:bookmarkStart w:id="0" w:name="_Hlk125986340"/>
      <w:r w:rsidRPr="009D3319">
        <w:rPr>
          <w:sz w:val="20"/>
          <w:szCs w:val="20"/>
        </w:rPr>
        <w:t xml:space="preserve">If you need further assistance, or have questions, please contact </w:t>
      </w:r>
      <w:r>
        <w:rPr>
          <w:sz w:val="20"/>
          <w:szCs w:val="20"/>
        </w:rPr>
        <w:t xml:space="preserve">your local </w:t>
      </w:r>
      <w:hyperlink r:id="rId7" w:history="1">
        <w:r w:rsidRPr="004F2F66">
          <w:rPr>
            <w:rStyle w:val="Hyperlink"/>
            <w:sz w:val="20"/>
            <w:szCs w:val="20"/>
          </w:rPr>
          <w:t>Standards staff</w:t>
        </w:r>
      </w:hyperlink>
      <w:r>
        <w:rPr>
          <w:sz w:val="20"/>
          <w:szCs w:val="20"/>
        </w:rPr>
        <w:t xml:space="preserve"> or email </w:t>
      </w:r>
      <w:hyperlink r:id="rId8" w:history="1">
        <w:r w:rsidRPr="00CF6830">
          <w:rPr>
            <w:rStyle w:val="Hyperlink"/>
            <w:sz w:val="20"/>
            <w:szCs w:val="20"/>
          </w:rPr>
          <w:t>standards@semi.org</w:t>
        </w:r>
      </w:hyperlink>
      <w:r w:rsidRPr="009D3319">
        <w:rPr>
          <w:sz w:val="20"/>
          <w:szCs w:val="20"/>
        </w:rPr>
        <w:t>.</w:t>
      </w:r>
      <w:bookmarkEnd w:id="0"/>
    </w:p>
    <w:p w14:paraId="541DC89E" w14:textId="77777777" w:rsidR="003F6040" w:rsidRPr="009D3319" w:rsidRDefault="003F6040" w:rsidP="003F6040">
      <w:pPr>
        <w:pStyle w:val="StdsText"/>
      </w:pPr>
    </w:p>
    <w:p w14:paraId="1B9B8ACE" w14:textId="77777777" w:rsidR="005909BA" w:rsidRPr="0019329D" w:rsidRDefault="005909BA" w:rsidP="0019329D">
      <w:pPr>
        <w:pStyle w:val="StdsDesignation"/>
        <w:pageBreakBefore/>
      </w:pPr>
      <w:r w:rsidRPr="0019329D">
        <w:lastRenderedPageBreak/>
        <w:t>Background Statement for SEMI Draft Document XXXX</w:t>
      </w:r>
    </w:p>
    <w:p w14:paraId="3928C9AB" w14:textId="77777777" w:rsidR="005909BA" w:rsidRPr="0019329D" w:rsidRDefault="005909BA" w:rsidP="0019329D">
      <w:pPr>
        <w:pStyle w:val="StdsDesignationTitle"/>
      </w:pPr>
      <w:r w:rsidRPr="0019329D">
        <w:t>New Standard: TITLE</w:t>
      </w:r>
    </w:p>
    <w:p w14:paraId="6CCD6DE0" w14:textId="77777777" w:rsidR="005909BA" w:rsidRPr="003F6040" w:rsidRDefault="005909BA" w:rsidP="003F6040">
      <w:pPr>
        <w:pStyle w:val="StdsText"/>
      </w:pPr>
    </w:p>
    <w:p w14:paraId="3F8EEEC8" w14:textId="77777777" w:rsidR="003B30D7" w:rsidRDefault="003B30D7" w:rsidP="003B30D7">
      <w:pPr>
        <w:pStyle w:val="StdsH6"/>
        <w:numPr>
          <w:ilvl w:val="0"/>
          <w:numId w:val="0"/>
        </w:numPr>
      </w:pPr>
      <w:r w:rsidRPr="002353D7">
        <w:rPr>
          <w:b/>
        </w:rPr>
        <w:t>NOTICE:</w:t>
      </w:r>
      <w:r>
        <w:t xml:space="preserve"> This Background Statement is not part of the balloted item. It is provided solely to assist the recipient in reaching an informed decision based on the rationale of the activity that preceded the creation of this ballot.</w:t>
      </w:r>
    </w:p>
    <w:p w14:paraId="696B328A" w14:textId="51822DFA" w:rsidR="003B30D7" w:rsidRDefault="003B30D7" w:rsidP="003B30D7">
      <w:pPr>
        <w:pStyle w:val="StdsH6"/>
        <w:numPr>
          <w:ilvl w:val="0"/>
          <w:numId w:val="0"/>
        </w:numPr>
      </w:pPr>
      <w:r w:rsidRPr="002353D7">
        <w:rPr>
          <w:b/>
        </w:rPr>
        <w:t>NOTICE:</w:t>
      </w:r>
      <w:r>
        <w:t xml:space="preserve"> For each Reject Vote, the Voter shall provide text or other supportive material indicating the reason(s) for disapproval (i.e., Negative[s]), referenced to the applicable section(s) and/or paragraph(s), to accompany the vote.</w:t>
      </w:r>
    </w:p>
    <w:p w14:paraId="507ED32A" w14:textId="77777777" w:rsidR="003B30D7" w:rsidRPr="007839F5" w:rsidRDefault="003B30D7" w:rsidP="003B30D7">
      <w:pPr>
        <w:pStyle w:val="StdsH6"/>
        <w:numPr>
          <w:ilvl w:val="0"/>
          <w:numId w:val="0"/>
        </w:numPr>
      </w:pPr>
      <w:r w:rsidRPr="002353D7">
        <w:rPr>
          <w:b/>
        </w:rPr>
        <w:t>NOTICE:</w:t>
      </w:r>
      <w:r>
        <w:t xml:space="preserve"> Recipients of this ballot are invited to submit, with their Comments, notification of any relevant patented technology, copyrighted items, or trademarks of which they are aware and to provide supporting documentation. In this context, ‘patented technology’ is defined as technology for which a patent has been issued or has been applied for. In the latter case, only publicly available information on the contents of the patent application is to be provided.</w:t>
      </w:r>
    </w:p>
    <w:p w14:paraId="77DB69DB" w14:textId="3F0D99EB" w:rsidR="003B30D7" w:rsidRDefault="003B30D7" w:rsidP="003B30D7">
      <w:pPr>
        <w:pStyle w:val="StdsText"/>
      </w:pPr>
      <w:r w:rsidRPr="00D72ACB">
        <w:t xml:space="preserve">The ballot results will be reviewed and adjudicated at the meetings indicated in the table below. Check </w:t>
      </w:r>
      <w:hyperlink r:id="rId9" w:history="1">
        <w:r w:rsidRPr="004A7047">
          <w:rPr>
            <w:rStyle w:val="Hyperlink"/>
          </w:rPr>
          <w:t>www.semi.org/standards</w:t>
        </w:r>
      </w:hyperlink>
      <w:r>
        <w:t xml:space="preserve"> </w:t>
      </w:r>
      <w:r w:rsidRPr="00D72ACB">
        <w:t xml:space="preserve">under </w:t>
      </w:r>
      <w:r>
        <w:t>Standards Calendar</w:t>
      </w:r>
      <w:r w:rsidRPr="00D72ACB">
        <w:t xml:space="preserve"> for the latest update.</w:t>
      </w:r>
    </w:p>
    <w:p w14:paraId="07D6AB9C" w14:textId="77777777" w:rsidR="003F6040" w:rsidRDefault="003F6040" w:rsidP="003F6040">
      <w:pPr>
        <w:pStyle w:val="StdsFigureTableSpace"/>
      </w:pPr>
    </w:p>
    <w:p w14:paraId="3778FEDB" w14:textId="77777777" w:rsidR="003B30D7" w:rsidRDefault="003B30D7" w:rsidP="003B30D7">
      <w:pPr>
        <w:pStyle w:val="StdsH1"/>
        <w:numPr>
          <w:ilvl w:val="0"/>
          <w:numId w:val="0"/>
        </w:numPr>
        <w:rPr>
          <w:lang w:eastAsia="ko-KR"/>
        </w:rPr>
      </w:pPr>
      <w:r w:rsidRPr="00E75D39">
        <w:rPr>
          <w:lang w:eastAsia="ko-KR"/>
        </w:rPr>
        <w:t>TF/TC Chapter Meeting Information</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9" w:type="dxa"/>
          <w:right w:w="29" w:type="dxa"/>
        </w:tblCellMar>
        <w:tblLook w:val="01E0" w:firstRow="1" w:lastRow="1" w:firstColumn="1" w:lastColumn="1" w:noHBand="0" w:noVBand="0"/>
      </w:tblPr>
      <w:tblGrid>
        <w:gridCol w:w="2064"/>
        <w:gridCol w:w="3682"/>
        <w:gridCol w:w="3614"/>
      </w:tblGrid>
      <w:tr w:rsidR="003B30D7" w14:paraId="666564F3" w14:textId="77777777" w:rsidTr="0081328D">
        <w:trPr>
          <w:cantSplit/>
          <w:jc w:val="center"/>
        </w:trPr>
        <w:tc>
          <w:tcPr>
            <w:tcW w:w="2064" w:type="dxa"/>
          </w:tcPr>
          <w:p w14:paraId="37D5DA9F" w14:textId="77777777" w:rsidR="003B30D7" w:rsidRPr="0035656C" w:rsidRDefault="003B30D7" w:rsidP="0081328D">
            <w:pPr>
              <w:autoSpaceDE w:val="0"/>
              <w:autoSpaceDN w:val="0"/>
              <w:adjustRightInd w:val="0"/>
              <w:rPr>
                <w:rFonts w:eastAsia="Batang"/>
                <w:b/>
                <w:bCs/>
                <w:sz w:val="20"/>
                <w:szCs w:val="20"/>
                <w:lang w:eastAsia="ko-KR"/>
              </w:rPr>
            </w:pPr>
          </w:p>
        </w:tc>
        <w:tc>
          <w:tcPr>
            <w:tcW w:w="3682" w:type="dxa"/>
          </w:tcPr>
          <w:p w14:paraId="2230CF0B" w14:textId="77777777" w:rsidR="003B30D7" w:rsidRPr="0035656C" w:rsidRDefault="003B30D7" w:rsidP="0081328D">
            <w:pPr>
              <w:autoSpaceDE w:val="0"/>
              <w:autoSpaceDN w:val="0"/>
              <w:adjustRightInd w:val="0"/>
              <w:rPr>
                <w:rFonts w:eastAsia="Batang"/>
                <w:b/>
                <w:bCs/>
                <w:sz w:val="20"/>
                <w:szCs w:val="20"/>
                <w:lang w:eastAsia="ko-KR"/>
              </w:rPr>
            </w:pPr>
            <w:r w:rsidRPr="004E3A14">
              <w:rPr>
                <w:rFonts w:eastAsia="Batang"/>
                <w:b/>
                <w:bCs/>
                <w:sz w:val="20"/>
                <w:szCs w:val="20"/>
                <w:lang w:eastAsia="ko-KR"/>
              </w:rPr>
              <w:t>TF review of the responses to the Letter Ballot</w:t>
            </w:r>
          </w:p>
        </w:tc>
        <w:tc>
          <w:tcPr>
            <w:tcW w:w="3614" w:type="dxa"/>
          </w:tcPr>
          <w:p w14:paraId="4583A533" w14:textId="77777777" w:rsidR="003B30D7" w:rsidRPr="0035656C" w:rsidRDefault="003B30D7" w:rsidP="0081328D">
            <w:pPr>
              <w:autoSpaceDE w:val="0"/>
              <w:autoSpaceDN w:val="0"/>
              <w:adjustRightInd w:val="0"/>
              <w:rPr>
                <w:rFonts w:eastAsia="Batang"/>
                <w:b/>
                <w:bCs/>
                <w:sz w:val="20"/>
                <w:szCs w:val="20"/>
                <w:lang w:eastAsia="ko-KR"/>
              </w:rPr>
            </w:pPr>
            <w:r>
              <w:rPr>
                <w:rFonts w:eastAsia="Batang"/>
                <w:b/>
                <w:bCs/>
                <w:sz w:val="20"/>
                <w:szCs w:val="20"/>
                <w:lang w:eastAsia="ko-KR"/>
              </w:rPr>
              <w:t>Letter Ballot Review (including Adjudication) by the TC Chapter</w:t>
            </w:r>
          </w:p>
        </w:tc>
      </w:tr>
      <w:tr w:rsidR="003B30D7" w14:paraId="5A5E1C26" w14:textId="77777777" w:rsidTr="0081328D">
        <w:trPr>
          <w:cantSplit/>
          <w:jc w:val="center"/>
        </w:trPr>
        <w:tc>
          <w:tcPr>
            <w:tcW w:w="2064" w:type="dxa"/>
          </w:tcPr>
          <w:p w14:paraId="5ADEACCC" w14:textId="77777777" w:rsidR="003B30D7" w:rsidRPr="0035656C" w:rsidRDefault="003B30D7"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Group:</w:t>
            </w:r>
          </w:p>
        </w:tc>
        <w:tc>
          <w:tcPr>
            <w:tcW w:w="3682" w:type="dxa"/>
          </w:tcPr>
          <w:p w14:paraId="2B97E4E1" w14:textId="77777777" w:rsidR="003B30D7" w:rsidRPr="0035656C" w:rsidRDefault="003B30D7" w:rsidP="0081328D">
            <w:pPr>
              <w:autoSpaceDE w:val="0"/>
              <w:autoSpaceDN w:val="0"/>
              <w:adjustRightInd w:val="0"/>
              <w:rPr>
                <w:rFonts w:eastAsia="Batang"/>
                <w:sz w:val="20"/>
                <w:szCs w:val="20"/>
                <w:lang w:eastAsia="ko-KR"/>
              </w:rPr>
            </w:pPr>
            <w:r>
              <w:rPr>
                <w:rFonts w:eastAsiaTheme="minorEastAsia"/>
                <w:sz w:val="20"/>
                <w:szCs w:val="20"/>
              </w:rPr>
              <w:t>[Name]</w:t>
            </w:r>
            <w:r>
              <w:rPr>
                <w:rFonts w:eastAsiaTheme="minorEastAsia" w:hint="eastAsia"/>
                <w:sz w:val="20"/>
                <w:szCs w:val="20"/>
              </w:rPr>
              <w:t xml:space="preserve"> TF</w:t>
            </w:r>
          </w:p>
        </w:tc>
        <w:tc>
          <w:tcPr>
            <w:tcW w:w="3614" w:type="dxa"/>
          </w:tcPr>
          <w:p w14:paraId="7D344C40" w14:textId="77777777" w:rsidR="003B30D7" w:rsidRPr="0035656C" w:rsidRDefault="003B30D7" w:rsidP="0081328D">
            <w:pPr>
              <w:autoSpaceDE w:val="0"/>
              <w:autoSpaceDN w:val="0"/>
              <w:adjustRightInd w:val="0"/>
              <w:rPr>
                <w:rFonts w:eastAsia="Batang"/>
                <w:sz w:val="20"/>
                <w:szCs w:val="20"/>
                <w:lang w:eastAsia="ko-KR"/>
              </w:rPr>
            </w:pPr>
            <w:r>
              <w:rPr>
                <w:rFonts w:eastAsiaTheme="minorEastAsia"/>
                <w:sz w:val="20"/>
                <w:szCs w:val="20"/>
              </w:rPr>
              <w:t>[Name] GTC [Locale name] TC Chapter</w:t>
            </w:r>
          </w:p>
        </w:tc>
      </w:tr>
      <w:tr w:rsidR="003B30D7" w14:paraId="490A58A5" w14:textId="77777777" w:rsidTr="0081328D">
        <w:trPr>
          <w:cantSplit/>
          <w:jc w:val="center"/>
        </w:trPr>
        <w:tc>
          <w:tcPr>
            <w:tcW w:w="2064" w:type="dxa"/>
          </w:tcPr>
          <w:p w14:paraId="676AC308" w14:textId="77777777" w:rsidR="003B30D7" w:rsidRPr="0035656C" w:rsidRDefault="003B30D7"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Date:</w:t>
            </w:r>
          </w:p>
        </w:tc>
        <w:tc>
          <w:tcPr>
            <w:tcW w:w="3682" w:type="dxa"/>
          </w:tcPr>
          <w:p w14:paraId="05C8F2F6" w14:textId="77777777" w:rsidR="003B30D7" w:rsidRPr="0035656C" w:rsidRDefault="003B30D7" w:rsidP="0081328D">
            <w:pPr>
              <w:autoSpaceDE w:val="0"/>
              <w:autoSpaceDN w:val="0"/>
              <w:adjustRightInd w:val="0"/>
              <w:rPr>
                <w:rFonts w:eastAsia="Batang"/>
                <w:sz w:val="20"/>
                <w:szCs w:val="20"/>
                <w:lang w:eastAsia="ko-KR"/>
              </w:rPr>
            </w:pPr>
          </w:p>
        </w:tc>
        <w:tc>
          <w:tcPr>
            <w:tcW w:w="3614" w:type="dxa"/>
          </w:tcPr>
          <w:p w14:paraId="091D6DCF" w14:textId="77777777" w:rsidR="003B30D7" w:rsidRPr="0035656C" w:rsidRDefault="003B30D7" w:rsidP="0081328D">
            <w:pPr>
              <w:autoSpaceDE w:val="0"/>
              <w:autoSpaceDN w:val="0"/>
              <w:adjustRightInd w:val="0"/>
              <w:rPr>
                <w:rFonts w:eastAsia="Batang"/>
                <w:sz w:val="20"/>
                <w:szCs w:val="20"/>
                <w:lang w:eastAsia="ko-KR"/>
              </w:rPr>
            </w:pPr>
          </w:p>
        </w:tc>
      </w:tr>
      <w:tr w:rsidR="003B30D7" w14:paraId="152BD541" w14:textId="77777777" w:rsidTr="0081328D">
        <w:trPr>
          <w:cantSplit/>
          <w:jc w:val="center"/>
        </w:trPr>
        <w:tc>
          <w:tcPr>
            <w:tcW w:w="2064" w:type="dxa"/>
          </w:tcPr>
          <w:p w14:paraId="2CF77F7E" w14:textId="77777777" w:rsidR="003B30D7" w:rsidRPr="0035656C" w:rsidRDefault="003B30D7"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Time &amp; Time zone:</w:t>
            </w:r>
          </w:p>
        </w:tc>
        <w:tc>
          <w:tcPr>
            <w:tcW w:w="3682" w:type="dxa"/>
          </w:tcPr>
          <w:p w14:paraId="2DE2DE8A" w14:textId="77777777" w:rsidR="003B30D7" w:rsidRPr="0035656C" w:rsidRDefault="003B30D7" w:rsidP="0081328D">
            <w:pPr>
              <w:autoSpaceDE w:val="0"/>
              <w:autoSpaceDN w:val="0"/>
              <w:adjustRightInd w:val="0"/>
              <w:rPr>
                <w:rFonts w:eastAsia="Batang"/>
                <w:sz w:val="20"/>
                <w:szCs w:val="20"/>
                <w:lang w:eastAsia="ko-KR"/>
              </w:rPr>
            </w:pPr>
          </w:p>
        </w:tc>
        <w:tc>
          <w:tcPr>
            <w:tcW w:w="3614" w:type="dxa"/>
          </w:tcPr>
          <w:p w14:paraId="73801ED5" w14:textId="77777777" w:rsidR="003B30D7" w:rsidRPr="0035656C" w:rsidRDefault="003B30D7" w:rsidP="0081328D">
            <w:pPr>
              <w:autoSpaceDE w:val="0"/>
              <w:autoSpaceDN w:val="0"/>
              <w:adjustRightInd w:val="0"/>
              <w:rPr>
                <w:rFonts w:eastAsia="Batang"/>
                <w:sz w:val="20"/>
                <w:szCs w:val="20"/>
                <w:lang w:eastAsia="ko-KR"/>
              </w:rPr>
            </w:pPr>
          </w:p>
        </w:tc>
      </w:tr>
      <w:tr w:rsidR="003B30D7" w14:paraId="4456956C" w14:textId="77777777" w:rsidTr="0081328D">
        <w:trPr>
          <w:cantSplit/>
          <w:jc w:val="center"/>
        </w:trPr>
        <w:tc>
          <w:tcPr>
            <w:tcW w:w="2064" w:type="dxa"/>
          </w:tcPr>
          <w:p w14:paraId="4DA0EC77" w14:textId="77777777" w:rsidR="003B30D7" w:rsidRPr="0035656C" w:rsidRDefault="003B30D7"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Location:</w:t>
            </w:r>
          </w:p>
        </w:tc>
        <w:tc>
          <w:tcPr>
            <w:tcW w:w="3682" w:type="dxa"/>
          </w:tcPr>
          <w:p w14:paraId="319C6081" w14:textId="77777777" w:rsidR="003B30D7" w:rsidRPr="0035656C" w:rsidRDefault="003B30D7" w:rsidP="0081328D">
            <w:pPr>
              <w:autoSpaceDE w:val="0"/>
              <w:autoSpaceDN w:val="0"/>
              <w:adjustRightInd w:val="0"/>
              <w:rPr>
                <w:rFonts w:eastAsia="Batang"/>
                <w:sz w:val="20"/>
                <w:szCs w:val="20"/>
                <w:lang w:eastAsia="ko-KR"/>
              </w:rPr>
            </w:pPr>
          </w:p>
        </w:tc>
        <w:tc>
          <w:tcPr>
            <w:tcW w:w="3614" w:type="dxa"/>
          </w:tcPr>
          <w:p w14:paraId="572F1572" w14:textId="77777777" w:rsidR="003B30D7" w:rsidRPr="0035656C" w:rsidRDefault="003B30D7" w:rsidP="0081328D">
            <w:pPr>
              <w:autoSpaceDE w:val="0"/>
              <w:autoSpaceDN w:val="0"/>
              <w:adjustRightInd w:val="0"/>
              <w:rPr>
                <w:rFonts w:eastAsia="Batang"/>
                <w:sz w:val="20"/>
                <w:szCs w:val="20"/>
                <w:lang w:eastAsia="ko-KR"/>
              </w:rPr>
            </w:pPr>
          </w:p>
        </w:tc>
      </w:tr>
      <w:tr w:rsidR="003B30D7" w14:paraId="4904473A" w14:textId="77777777" w:rsidTr="0081328D">
        <w:trPr>
          <w:cantSplit/>
          <w:jc w:val="center"/>
        </w:trPr>
        <w:tc>
          <w:tcPr>
            <w:tcW w:w="2064" w:type="dxa"/>
          </w:tcPr>
          <w:p w14:paraId="48AF365D" w14:textId="77777777" w:rsidR="003B30D7" w:rsidRPr="0035656C" w:rsidRDefault="003B30D7"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City, State/Country:</w:t>
            </w:r>
          </w:p>
        </w:tc>
        <w:tc>
          <w:tcPr>
            <w:tcW w:w="3682" w:type="dxa"/>
          </w:tcPr>
          <w:p w14:paraId="04C5575E" w14:textId="77777777" w:rsidR="003B30D7" w:rsidRPr="0035656C" w:rsidRDefault="003B30D7" w:rsidP="0081328D">
            <w:pPr>
              <w:autoSpaceDE w:val="0"/>
              <w:autoSpaceDN w:val="0"/>
              <w:adjustRightInd w:val="0"/>
              <w:rPr>
                <w:rFonts w:eastAsia="Batang"/>
                <w:sz w:val="20"/>
                <w:szCs w:val="20"/>
                <w:lang w:eastAsia="ko-KR"/>
              </w:rPr>
            </w:pPr>
          </w:p>
        </w:tc>
        <w:tc>
          <w:tcPr>
            <w:tcW w:w="3614" w:type="dxa"/>
          </w:tcPr>
          <w:p w14:paraId="21B572DD" w14:textId="77777777" w:rsidR="003B30D7" w:rsidRPr="0035656C" w:rsidRDefault="003B30D7" w:rsidP="0081328D">
            <w:pPr>
              <w:autoSpaceDE w:val="0"/>
              <w:autoSpaceDN w:val="0"/>
              <w:adjustRightInd w:val="0"/>
              <w:rPr>
                <w:rFonts w:eastAsia="Batang"/>
                <w:sz w:val="20"/>
                <w:szCs w:val="20"/>
                <w:lang w:eastAsia="ko-KR"/>
              </w:rPr>
            </w:pPr>
          </w:p>
        </w:tc>
      </w:tr>
      <w:tr w:rsidR="003B30D7" w14:paraId="08D5455B" w14:textId="77777777" w:rsidTr="0081328D">
        <w:trPr>
          <w:cantSplit/>
          <w:jc w:val="center"/>
        </w:trPr>
        <w:tc>
          <w:tcPr>
            <w:tcW w:w="2064" w:type="dxa"/>
          </w:tcPr>
          <w:p w14:paraId="442D45BA" w14:textId="77777777" w:rsidR="003B30D7" w:rsidRPr="0035656C" w:rsidRDefault="003B30D7" w:rsidP="0081328D">
            <w:pPr>
              <w:autoSpaceDE w:val="0"/>
              <w:autoSpaceDN w:val="0"/>
              <w:adjustRightInd w:val="0"/>
              <w:rPr>
                <w:rFonts w:eastAsia="Batang"/>
                <w:sz w:val="20"/>
                <w:szCs w:val="20"/>
                <w:lang w:eastAsia="ko-KR"/>
              </w:rPr>
            </w:pPr>
            <w:r w:rsidRPr="0035656C">
              <w:rPr>
                <w:rFonts w:eastAsia="Batang"/>
                <w:b/>
                <w:bCs/>
                <w:sz w:val="20"/>
                <w:szCs w:val="20"/>
                <w:lang w:eastAsia="ko-KR"/>
              </w:rPr>
              <w:t xml:space="preserve">Leader(s): </w:t>
            </w:r>
          </w:p>
        </w:tc>
        <w:tc>
          <w:tcPr>
            <w:tcW w:w="3682" w:type="dxa"/>
          </w:tcPr>
          <w:p w14:paraId="17D8B941" w14:textId="77777777" w:rsidR="003B30D7" w:rsidRPr="0035656C" w:rsidRDefault="003B30D7" w:rsidP="0081328D">
            <w:pPr>
              <w:autoSpaceDE w:val="0"/>
              <w:autoSpaceDN w:val="0"/>
              <w:adjustRightInd w:val="0"/>
              <w:rPr>
                <w:rFonts w:eastAsia="Batang"/>
                <w:sz w:val="20"/>
                <w:szCs w:val="20"/>
                <w:lang w:eastAsia="ko-KR"/>
              </w:rPr>
            </w:pPr>
          </w:p>
        </w:tc>
        <w:tc>
          <w:tcPr>
            <w:tcW w:w="3614" w:type="dxa"/>
          </w:tcPr>
          <w:p w14:paraId="7047AD6E" w14:textId="77777777" w:rsidR="003B30D7" w:rsidRPr="0035656C" w:rsidRDefault="003B30D7" w:rsidP="0081328D">
            <w:pPr>
              <w:autoSpaceDE w:val="0"/>
              <w:autoSpaceDN w:val="0"/>
              <w:adjustRightInd w:val="0"/>
              <w:rPr>
                <w:rFonts w:eastAsia="Batang"/>
                <w:sz w:val="20"/>
                <w:szCs w:val="20"/>
                <w:lang w:eastAsia="ko-KR"/>
              </w:rPr>
            </w:pPr>
          </w:p>
        </w:tc>
      </w:tr>
      <w:tr w:rsidR="003B30D7" w14:paraId="5F76F8DE" w14:textId="77777777" w:rsidTr="0081328D">
        <w:trPr>
          <w:cantSplit/>
          <w:jc w:val="center"/>
        </w:trPr>
        <w:tc>
          <w:tcPr>
            <w:tcW w:w="2064" w:type="dxa"/>
          </w:tcPr>
          <w:p w14:paraId="78D27937" w14:textId="77777777" w:rsidR="003B30D7" w:rsidRPr="0035656C" w:rsidRDefault="003B30D7" w:rsidP="0081328D">
            <w:pPr>
              <w:autoSpaceDE w:val="0"/>
              <w:autoSpaceDN w:val="0"/>
              <w:adjustRightInd w:val="0"/>
              <w:rPr>
                <w:rFonts w:eastAsia="Batang"/>
                <w:b/>
                <w:bCs/>
                <w:sz w:val="20"/>
                <w:szCs w:val="20"/>
                <w:lang w:eastAsia="ko-KR"/>
              </w:rPr>
            </w:pPr>
            <w:r w:rsidRPr="0035656C">
              <w:rPr>
                <w:rFonts w:eastAsia="Batang"/>
                <w:b/>
                <w:bCs/>
                <w:sz w:val="20"/>
                <w:szCs w:val="20"/>
                <w:lang w:eastAsia="ko-KR"/>
              </w:rPr>
              <w:t>Standards Staff:</w:t>
            </w:r>
          </w:p>
        </w:tc>
        <w:tc>
          <w:tcPr>
            <w:tcW w:w="3682" w:type="dxa"/>
          </w:tcPr>
          <w:p w14:paraId="3D8125EC" w14:textId="77777777" w:rsidR="003B30D7" w:rsidRPr="0035656C" w:rsidRDefault="003B30D7" w:rsidP="0081328D">
            <w:pPr>
              <w:autoSpaceDE w:val="0"/>
              <w:autoSpaceDN w:val="0"/>
              <w:adjustRightInd w:val="0"/>
              <w:rPr>
                <w:rFonts w:eastAsia="Batang"/>
                <w:sz w:val="20"/>
                <w:szCs w:val="20"/>
                <w:lang w:eastAsia="ko-KR"/>
              </w:rPr>
            </w:pPr>
          </w:p>
        </w:tc>
        <w:tc>
          <w:tcPr>
            <w:tcW w:w="3614" w:type="dxa"/>
          </w:tcPr>
          <w:p w14:paraId="1E989ACA" w14:textId="77777777" w:rsidR="003B30D7" w:rsidRPr="0035656C" w:rsidRDefault="003B30D7" w:rsidP="0081328D">
            <w:pPr>
              <w:autoSpaceDE w:val="0"/>
              <w:autoSpaceDN w:val="0"/>
              <w:adjustRightInd w:val="0"/>
              <w:rPr>
                <w:rFonts w:eastAsia="Batang"/>
                <w:sz w:val="20"/>
                <w:szCs w:val="20"/>
                <w:lang w:eastAsia="ko-KR"/>
              </w:rPr>
            </w:pPr>
          </w:p>
        </w:tc>
      </w:tr>
    </w:tbl>
    <w:p w14:paraId="362D1567" w14:textId="77777777" w:rsidR="003F6040" w:rsidRDefault="003F6040" w:rsidP="003F6040">
      <w:pPr>
        <w:pStyle w:val="StdsFigureTableSpace"/>
      </w:pPr>
    </w:p>
    <w:p w14:paraId="72365368" w14:textId="20068BC7" w:rsidR="003B30D7" w:rsidRPr="00B63ADC" w:rsidRDefault="003B30D7" w:rsidP="003B30D7">
      <w:pPr>
        <w:pStyle w:val="StdsText"/>
      </w:pPr>
      <w:r w:rsidRPr="00B63ADC">
        <w:t>T</w:t>
      </w:r>
      <w:r>
        <w:t xml:space="preserve">F </w:t>
      </w:r>
      <w:r w:rsidRPr="00B63ADC">
        <w:t>meeting’s details are subject to change, and additional review sessions may be scheduled if necessary. Contact the task force leaders or Standards staff for confirmation.</w:t>
      </w:r>
    </w:p>
    <w:p w14:paraId="292AB92A" w14:textId="77777777" w:rsidR="003B30D7" w:rsidRPr="003F6040" w:rsidRDefault="003B30D7" w:rsidP="003F6040">
      <w:pPr>
        <w:pStyle w:val="StdsText"/>
      </w:pPr>
    </w:p>
    <w:p w14:paraId="670E47D0" w14:textId="77777777" w:rsidR="003B30D7" w:rsidRDefault="003B30D7" w:rsidP="003B30D7">
      <w:pPr>
        <w:pStyle w:val="StdsText"/>
      </w:pPr>
      <w:r w:rsidRPr="00B63ADC">
        <w:t>Telephone and web information will be distributed to interested parties as the meeting date approaches. If you will not be able to attend these meetings in person but would like to participate by telephone/web, please contact Standards staff.</w:t>
      </w:r>
    </w:p>
    <w:p w14:paraId="4D90307C" w14:textId="77777777" w:rsidR="005909BA" w:rsidRDefault="005909BA" w:rsidP="003F6040">
      <w:pPr>
        <w:pStyle w:val="StdsText"/>
      </w:pPr>
    </w:p>
    <w:p w14:paraId="32937F61" w14:textId="77777777" w:rsidR="005A34A4" w:rsidRDefault="005A34A4" w:rsidP="00227D95">
      <w:pPr>
        <w:pStyle w:val="StdsDesignation"/>
      </w:pPr>
      <w:r>
        <w:br w:type="page"/>
      </w:r>
      <w:r>
        <w:lastRenderedPageBreak/>
        <w:t>SEMI Draft Document XXXX</w:t>
      </w:r>
    </w:p>
    <w:p w14:paraId="5F8A8CD2" w14:textId="77777777" w:rsidR="005A34A4" w:rsidRPr="00227D95" w:rsidRDefault="005A34A4" w:rsidP="00227D95">
      <w:pPr>
        <w:pStyle w:val="StdsDesignationTitle"/>
      </w:pPr>
      <w:r w:rsidRPr="00227D95">
        <w:t xml:space="preserve">New Standard: </w:t>
      </w:r>
      <w:r w:rsidR="005909BA" w:rsidRPr="00227D95">
        <w:t>TITLE</w:t>
      </w:r>
    </w:p>
    <w:p w14:paraId="6149334C" w14:textId="3B075DF3" w:rsidR="005A34A4" w:rsidRDefault="005A34A4" w:rsidP="00227D95">
      <w:pPr>
        <w:pStyle w:val="StdsH1"/>
      </w:pPr>
      <w:r>
        <w:t>Purpose (</w:t>
      </w:r>
      <w:r w:rsidR="00391872">
        <w:rPr>
          <w:i/>
        </w:rPr>
        <w:t>M</w:t>
      </w:r>
      <w:r w:rsidRPr="00132C3E">
        <w:rPr>
          <w:i/>
        </w:rPr>
        <w:t>andatory</w:t>
      </w:r>
      <w:r w:rsidR="00391872">
        <w:rPr>
          <w:i/>
        </w:rPr>
        <w:t xml:space="preserve"> section – refer to Procedure Manual A3-2 for Requirements</w:t>
      </w:r>
      <w:r>
        <w:t>)</w:t>
      </w:r>
    </w:p>
    <w:p w14:paraId="5041D0BC" w14:textId="77777777" w:rsidR="005A34A4" w:rsidRDefault="005A34A4" w:rsidP="00227D95">
      <w:pPr>
        <w:pStyle w:val="StdsH2"/>
      </w:pPr>
      <w:r>
        <w:t>Text.</w:t>
      </w:r>
    </w:p>
    <w:p w14:paraId="07F1AC3E" w14:textId="24ABFBF6" w:rsidR="005A34A4" w:rsidRDefault="005A34A4" w:rsidP="00227D95">
      <w:pPr>
        <w:pStyle w:val="StdsH1"/>
      </w:pPr>
      <w:r>
        <w:t xml:space="preserve">Scope </w:t>
      </w:r>
      <w:r w:rsidRPr="004D1660">
        <w:rPr>
          <w:i/>
        </w:rPr>
        <w:t>(</w:t>
      </w:r>
      <w:r w:rsidR="00391872">
        <w:rPr>
          <w:i/>
        </w:rPr>
        <w:t>M</w:t>
      </w:r>
      <w:r w:rsidRPr="004D1660">
        <w:rPr>
          <w:i/>
        </w:rPr>
        <w:t>andatory</w:t>
      </w:r>
      <w:r w:rsidR="00391872">
        <w:rPr>
          <w:i/>
        </w:rPr>
        <w:t xml:space="preserve"> section – refer to Procedure Manual A3-3 for Requirements</w:t>
      </w:r>
      <w:r w:rsidRPr="004D1660">
        <w:rPr>
          <w:i/>
        </w:rPr>
        <w:t>)</w:t>
      </w:r>
    </w:p>
    <w:p w14:paraId="5D69883C" w14:textId="77777777" w:rsidR="005A34A4" w:rsidRDefault="005A34A4" w:rsidP="00227D95">
      <w:pPr>
        <w:pStyle w:val="StdsH2"/>
      </w:pPr>
      <w:r>
        <w:t>Text.</w:t>
      </w:r>
    </w:p>
    <w:p w14:paraId="349C4B1A" w14:textId="77777777" w:rsidR="005A34A4" w:rsidRDefault="005A34A4" w:rsidP="00227D95">
      <w:pPr>
        <w:pStyle w:val="StdsH2"/>
      </w:pPr>
      <w:r>
        <w:t>Text.</w:t>
      </w:r>
    </w:p>
    <w:p w14:paraId="6AF9EE19" w14:textId="0FA4C498" w:rsidR="005909BA" w:rsidRDefault="005909BA">
      <w:pPr>
        <w:pStyle w:val="StdsText"/>
      </w:pPr>
      <w:bookmarkStart w:id="1" w:name="OLE_LINK2"/>
      <w:bookmarkStart w:id="2" w:name="OLE_LINK3"/>
      <w:r>
        <w:rPr>
          <w:b/>
        </w:rPr>
        <w:t>NOTICE:</w:t>
      </w:r>
      <w:r w:rsidRPr="005A1F55">
        <w:t xml:space="preserve"> </w:t>
      </w:r>
      <w:r w:rsidR="003B30D7" w:rsidRPr="003B30D7">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p>
    <w:bookmarkEnd w:id="1"/>
    <w:bookmarkEnd w:id="2"/>
    <w:p w14:paraId="11302421" w14:textId="4BF44F59" w:rsidR="005A34A4" w:rsidRDefault="005A34A4" w:rsidP="00227D95">
      <w:pPr>
        <w:pStyle w:val="StdsH1"/>
      </w:pPr>
      <w:r>
        <w:t>Limitations</w:t>
      </w:r>
      <w:r w:rsidR="00391872">
        <w:t xml:space="preserve"> </w:t>
      </w:r>
      <w:r w:rsidR="00391872" w:rsidRPr="00946082">
        <w:rPr>
          <w:i/>
          <w:iCs/>
        </w:rPr>
        <w:t>(Optional section – refer to Procedure Manual A3-4 for Requirements)</w:t>
      </w:r>
    </w:p>
    <w:p w14:paraId="7EE6C0F4" w14:textId="77777777" w:rsidR="00132C3E" w:rsidRDefault="00132C3E" w:rsidP="00227D95">
      <w:pPr>
        <w:pStyle w:val="StdsH2"/>
      </w:pPr>
      <w:r>
        <w:t>Text.</w:t>
      </w:r>
    </w:p>
    <w:p w14:paraId="75854EF7" w14:textId="3F16A375" w:rsidR="005A34A4" w:rsidRDefault="005A34A4" w:rsidP="00227D95">
      <w:pPr>
        <w:pStyle w:val="StdsH1"/>
      </w:pPr>
      <w:r>
        <w:t xml:space="preserve">Referenced Standards </w:t>
      </w:r>
      <w:r w:rsidR="00132C3E">
        <w:t xml:space="preserve">and Documents </w:t>
      </w:r>
      <w:r>
        <w:rPr>
          <w:i/>
          <w:iCs/>
        </w:rPr>
        <w:t>(</w:t>
      </w:r>
      <w:r w:rsidR="00391872">
        <w:rPr>
          <w:i/>
          <w:iCs/>
        </w:rPr>
        <w:t>M</w:t>
      </w:r>
      <w:r>
        <w:rPr>
          <w:i/>
          <w:iCs/>
        </w:rPr>
        <w:t>andatory</w:t>
      </w:r>
      <w:r w:rsidR="00391872">
        <w:rPr>
          <w:i/>
          <w:iCs/>
        </w:rPr>
        <w:t xml:space="preserve"> section – refer to Procedure Manual A3-5 for Requirements</w:t>
      </w:r>
      <w:r>
        <w:rPr>
          <w:i/>
          <w:iCs/>
        </w:rPr>
        <w:t>)</w:t>
      </w:r>
    </w:p>
    <w:p w14:paraId="16336387" w14:textId="628987BC" w:rsidR="00132C3E" w:rsidRPr="005909BA" w:rsidRDefault="00132C3E" w:rsidP="005909BA">
      <w:pPr>
        <w:pStyle w:val="StdsText"/>
        <w:rPr>
          <w:i/>
          <w:iCs/>
        </w:rPr>
      </w:pPr>
      <w:r w:rsidRPr="005909BA">
        <w:rPr>
          <w:i/>
        </w:rPr>
        <w:t>(Draft documents may not be reference</w:t>
      </w:r>
      <w:r w:rsidR="00391872">
        <w:rPr>
          <w:i/>
        </w:rPr>
        <w:t>d;</w:t>
      </w:r>
      <w:r w:rsidRPr="005909BA">
        <w:rPr>
          <w:i/>
        </w:rPr>
        <w:t xml:space="preserve"> </w:t>
      </w:r>
      <w:r w:rsidRPr="005909BA">
        <w:rPr>
          <w:i/>
        </w:rPr>
        <w:t>if</w:t>
      </w:r>
      <w:r w:rsidRPr="005909BA">
        <w:rPr>
          <w:i/>
          <w:iCs/>
        </w:rPr>
        <w:t xml:space="preserve"> no standards are referenced, </w:t>
      </w:r>
      <w:r w:rsidR="00523361">
        <w:rPr>
          <w:i/>
          <w:iCs/>
        </w:rPr>
        <w:t xml:space="preserve">replace 4.1 SEMI Standards and Safety Guidelines with 4.1 </w:t>
      </w:r>
      <w:r w:rsidRPr="005909BA">
        <w:rPr>
          <w:i/>
          <w:iCs/>
        </w:rPr>
        <w:t>None</w:t>
      </w:r>
      <w:r w:rsidR="00523361">
        <w:rPr>
          <w:i/>
          <w:iCs/>
        </w:rPr>
        <w:t>.</w:t>
      </w:r>
      <w:r w:rsidRPr="005909BA">
        <w:rPr>
          <w:i/>
          <w:iCs/>
        </w:rPr>
        <w:t>)</w:t>
      </w:r>
    </w:p>
    <w:p w14:paraId="4C7DE704" w14:textId="77777777" w:rsidR="00132C3E" w:rsidRDefault="00132C3E" w:rsidP="005909BA">
      <w:pPr>
        <w:pStyle w:val="StdsH2"/>
      </w:pPr>
      <w:r w:rsidRPr="005909BA">
        <w:rPr>
          <w:i/>
        </w:rPr>
        <w:t>SEMI Standards</w:t>
      </w:r>
      <w:r w:rsidR="005909BA" w:rsidRPr="005909BA">
        <w:rPr>
          <w:i/>
        </w:rPr>
        <w:t xml:space="preserve"> and Safety Guidelines</w:t>
      </w:r>
    </w:p>
    <w:p w14:paraId="15146E68" w14:textId="77777777" w:rsidR="00132C3E" w:rsidRPr="005909BA" w:rsidRDefault="00132C3E" w:rsidP="005909BA">
      <w:pPr>
        <w:pStyle w:val="StdsText"/>
      </w:pPr>
      <w:r w:rsidRPr="005909BA">
        <w:t xml:space="preserve">Number </w:t>
      </w:r>
      <w:r w:rsidR="00523361">
        <w:t>—</w:t>
      </w:r>
      <w:r w:rsidRPr="005909BA">
        <w:t xml:space="preserve"> Title</w:t>
      </w:r>
    </w:p>
    <w:p w14:paraId="4BDC391D" w14:textId="77777777" w:rsidR="00132C3E" w:rsidRPr="005909BA" w:rsidRDefault="00132C3E" w:rsidP="005909BA">
      <w:pPr>
        <w:pStyle w:val="StdsText"/>
      </w:pPr>
      <w:r w:rsidRPr="005909BA">
        <w:t xml:space="preserve">Number </w:t>
      </w:r>
      <w:r w:rsidR="00523361">
        <w:t>—</w:t>
      </w:r>
      <w:r w:rsidRPr="005909BA">
        <w:t xml:space="preserve"> Title</w:t>
      </w:r>
    </w:p>
    <w:p w14:paraId="5A87E340" w14:textId="77777777" w:rsidR="00132C3E" w:rsidRDefault="00132C3E" w:rsidP="005909BA">
      <w:pPr>
        <w:pStyle w:val="StdsH2"/>
      </w:pPr>
      <w:r w:rsidRPr="005909BA">
        <w:rPr>
          <w:i/>
        </w:rPr>
        <w:t>Standard Source</w:t>
      </w:r>
      <w:r>
        <w:rPr>
          <w:vertAlign w:val="superscript"/>
        </w:rPr>
        <w:footnoteReference w:id="1"/>
      </w:r>
    </w:p>
    <w:p w14:paraId="2A2606A9" w14:textId="77777777" w:rsidR="00132C3E" w:rsidRPr="005909BA" w:rsidRDefault="00132C3E" w:rsidP="005909BA">
      <w:pPr>
        <w:pStyle w:val="StdsText"/>
      </w:pPr>
      <w:r w:rsidRPr="005909BA">
        <w:t xml:space="preserve">Number </w:t>
      </w:r>
      <w:r w:rsidR="00523361">
        <w:t>—</w:t>
      </w:r>
      <w:r w:rsidRPr="005909BA">
        <w:t xml:space="preserve"> Title</w:t>
      </w:r>
    </w:p>
    <w:p w14:paraId="0FDA5744" w14:textId="77777777" w:rsidR="00132C3E" w:rsidRPr="005909BA" w:rsidRDefault="00132C3E" w:rsidP="005909BA">
      <w:pPr>
        <w:pStyle w:val="StdsText"/>
      </w:pPr>
      <w:r w:rsidRPr="005909BA">
        <w:t xml:space="preserve">Number </w:t>
      </w:r>
      <w:r w:rsidR="00523361">
        <w:t>—</w:t>
      </w:r>
      <w:r w:rsidRPr="005909BA">
        <w:t xml:space="preserve"> Title</w:t>
      </w:r>
    </w:p>
    <w:p w14:paraId="46528553" w14:textId="77777777" w:rsidR="00132C3E" w:rsidRDefault="008E2E44" w:rsidP="005909BA">
      <w:pPr>
        <w:pStyle w:val="StdsH2"/>
      </w:pPr>
      <w:r>
        <w:rPr>
          <w:i/>
        </w:rPr>
        <w:t>Other Documents</w:t>
      </w:r>
    </w:p>
    <w:p w14:paraId="66D18EC7"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2"/>
      </w:r>
    </w:p>
    <w:p w14:paraId="105F4907" w14:textId="77777777" w:rsidR="00132C3E" w:rsidRPr="005909BA" w:rsidRDefault="00132C3E" w:rsidP="005909BA">
      <w:pPr>
        <w:pStyle w:val="StdsText"/>
      </w:pPr>
      <w:r w:rsidRPr="005909BA">
        <w:t xml:space="preserve">Number </w:t>
      </w:r>
      <w:r w:rsidR="00523361">
        <w:t>—</w:t>
      </w:r>
      <w:r w:rsidRPr="005909BA">
        <w:t xml:space="preserve"> Title</w:t>
      </w:r>
      <w:r w:rsidR="008E2E44">
        <w:rPr>
          <w:rStyle w:val="FootnoteReference"/>
        </w:rPr>
        <w:footnoteReference w:id="3"/>
      </w:r>
    </w:p>
    <w:p w14:paraId="32815820" w14:textId="77777777" w:rsidR="005909BA" w:rsidRDefault="005909BA">
      <w:pPr>
        <w:pStyle w:val="StdsText"/>
      </w:pPr>
      <w:r>
        <w:rPr>
          <w:b/>
        </w:rPr>
        <w:t>NOTICE:</w:t>
      </w:r>
      <w:r>
        <w:t xml:space="preserve"> Unless otherwise indicated, all documents cited shall be the latest published versions.</w:t>
      </w:r>
    </w:p>
    <w:p w14:paraId="271EA183" w14:textId="1920FBFC" w:rsidR="005A34A4" w:rsidRDefault="005A34A4" w:rsidP="005909BA">
      <w:pPr>
        <w:pStyle w:val="StdsH1"/>
      </w:pPr>
      <w:r>
        <w:t>Terminology</w:t>
      </w:r>
      <w:r w:rsidR="00391872">
        <w:t xml:space="preserve"> </w:t>
      </w:r>
      <w:r w:rsidR="00391872" w:rsidRPr="008E5F4E">
        <w:rPr>
          <w:i/>
          <w:iCs/>
        </w:rPr>
        <w:t>(Mandatory section</w:t>
      </w:r>
      <w:r w:rsidR="00391872">
        <w:rPr>
          <w:i/>
          <w:iCs/>
        </w:rPr>
        <w:t xml:space="preserve"> </w:t>
      </w:r>
      <w:r w:rsidR="00391872" w:rsidRPr="008E5F4E">
        <w:rPr>
          <w:i/>
          <w:iCs/>
        </w:rPr>
        <w:t>– refer to Procedure Manual A3-6 through A3-9 for Requirements)</w:t>
      </w:r>
    </w:p>
    <w:p w14:paraId="5D26E8EB" w14:textId="625FDADB" w:rsidR="005A34A4" w:rsidRPr="005909BA" w:rsidRDefault="003F6040" w:rsidP="005909BA">
      <w:pPr>
        <w:pStyle w:val="StdsText"/>
        <w:rPr>
          <w:i/>
        </w:rPr>
      </w:pPr>
      <w:bookmarkStart w:id="4" w:name="_Hlk125986629"/>
      <w:r w:rsidRPr="005909BA">
        <w:rPr>
          <w:i/>
        </w:rPr>
        <w:t>(</w:t>
      </w:r>
      <w:r>
        <w:rPr>
          <w:i/>
        </w:rPr>
        <w:t>Include abbreviations, acronyms, definitions, and symbols used in the official content parts of the Document.</w:t>
      </w:r>
      <w:r w:rsidRPr="005909BA">
        <w:rPr>
          <w:i/>
        </w:rPr>
        <w:t>)</w:t>
      </w:r>
      <w:bookmarkEnd w:id="4"/>
    </w:p>
    <w:p w14:paraId="38C26067" w14:textId="77777777" w:rsidR="005A34A4" w:rsidRDefault="00587FFE" w:rsidP="005909BA">
      <w:pPr>
        <w:pStyle w:val="StdsH2"/>
      </w:pPr>
      <w:r w:rsidRPr="005909BA">
        <w:rPr>
          <w:i/>
        </w:rPr>
        <w:t xml:space="preserve">Abbreviations and </w:t>
      </w:r>
      <w:r w:rsidR="005A34A4" w:rsidRPr="005909BA">
        <w:rPr>
          <w:i/>
        </w:rPr>
        <w:t>Acronyms</w:t>
      </w:r>
    </w:p>
    <w:p w14:paraId="13F931E0" w14:textId="7C4C3AC2" w:rsidR="005A34A4" w:rsidRDefault="005A34A4" w:rsidP="005909BA">
      <w:pPr>
        <w:pStyle w:val="StdsH3"/>
      </w:pPr>
      <w:r>
        <w:rPr>
          <w:i/>
        </w:rPr>
        <w:t>AFLA</w:t>
      </w:r>
      <w:r>
        <w:t xml:space="preserve"> </w:t>
      </w:r>
      <w:r w:rsidR="00523361">
        <w:t>—</w:t>
      </w:r>
      <w:r>
        <w:t xml:space="preserve"> </w:t>
      </w:r>
      <w:r w:rsidR="005909BA">
        <w:t>f</w:t>
      </w:r>
      <w:r>
        <w:t xml:space="preserve">our </w:t>
      </w:r>
      <w:r w:rsidR="005909BA">
        <w:t>l</w:t>
      </w:r>
      <w:r>
        <w:t xml:space="preserve">etter </w:t>
      </w:r>
      <w:proofErr w:type="gramStart"/>
      <w:r w:rsidR="005909BA">
        <w:t>a</w:t>
      </w:r>
      <w:r>
        <w:t>cronym</w:t>
      </w:r>
      <w:proofErr w:type="gramEnd"/>
    </w:p>
    <w:p w14:paraId="59FB2BC6" w14:textId="77777777" w:rsidR="005A34A4" w:rsidRDefault="005A34A4" w:rsidP="005909BA">
      <w:pPr>
        <w:pStyle w:val="StdsH3"/>
        <w:rPr>
          <w:iCs/>
        </w:rPr>
      </w:pPr>
      <w:r>
        <w:rPr>
          <w:i/>
        </w:rPr>
        <w:t>TLA</w:t>
      </w:r>
      <w:r w:rsidRPr="005909BA">
        <w:t xml:space="preserve"> </w:t>
      </w:r>
      <w:r w:rsidR="00523361">
        <w:t>—</w:t>
      </w:r>
      <w:r>
        <w:rPr>
          <w:iCs/>
        </w:rPr>
        <w:t xml:space="preserve"> </w:t>
      </w:r>
      <w:r w:rsidR="005909BA">
        <w:rPr>
          <w:iCs/>
        </w:rPr>
        <w:t>t</w:t>
      </w:r>
      <w:r>
        <w:rPr>
          <w:iCs/>
        </w:rPr>
        <w:t xml:space="preserve">hree </w:t>
      </w:r>
      <w:r w:rsidR="005909BA">
        <w:rPr>
          <w:iCs/>
        </w:rPr>
        <w:t>l</w:t>
      </w:r>
      <w:r>
        <w:rPr>
          <w:iCs/>
        </w:rPr>
        <w:t xml:space="preserve">etter </w:t>
      </w:r>
      <w:proofErr w:type="gramStart"/>
      <w:r w:rsidR="005909BA">
        <w:rPr>
          <w:iCs/>
        </w:rPr>
        <w:t>a</w:t>
      </w:r>
      <w:r>
        <w:rPr>
          <w:iCs/>
        </w:rPr>
        <w:t>cronym</w:t>
      </w:r>
      <w:proofErr w:type="gramEnd"/>
    </w:p>
    <w:p w14:paraId="13CB3D20" w14:textId="77777777" w:rsidR="005A34A4" w:rsidRDefault="005A34A4" w:rsidP="005909BA">
      <w:pPr>
        <w:pStyle w:val="StdsH2"/>
      </w:pPr>
      <w:r w:rsidRPr="005909BA">
        <w:rPr>
          <w:i/>
        </w:rPr>
        <w:t>Definitions</w:t>
      </w:r>
    </w:p>
    <w:p w14:paraId="76F4A134" w14:textId="77777777" w:rsidR="005A34A4" w:rsidRDefault="005A34A4" w:rsidP="005909BA">
      <w:pPr>
        <w:pStyle w:val="StdsH3"/>
      </w:pPr>
      <w:r>
        <w:rPr>
          <w:i/>
        </w:rPr>
        <w:t>term</w:t>
      </w:r>
      <w:r>
        <w:t xml:space="preserve"> </w:t>
      </w:r>
      <w:r w:rsidR="00523361">
        <w:t>—</w:t>
      </w:r>
      <w:r>
        <w:t xml:space="preserve"> definition.</w:t>
      </w:r>
    </w:p>
    <w:p w14:paraId="21D94B04" w14:textId="77777777" w:rsidR="005A34A4" w:rsidRDefault="005A34A4" w:rsidP="005909BA">
      <w:pPr>
        <w:pStyle w:val="StdsH3"/>
      </w:pPr>
      <w:r>
        <w:rPr>
          <w:i/>
        </w:rPr>
        <w:lastRenderedPageBreak/>
        <w:t>term</w:t>
      </w:r>
      <w:r>
        <w:t xml:space="preserve"> </w:t>
      </w:r>
      <w:r w:rsidR="00523361">
        <w:t>—</w:t>
      </w:r>
      <w:r>
        <w:t xml:space="preserve"> definition.</w:t>
      </w:r>
    </w:p>
    <w:p w14:paraId="281FAD80" w14:textId="77777777" w:rsidR="005A34A4" w:rsidRDefault="005A34A4" w:rsidP="005909BA">
      <w:pPr>
        <w:pStyle w:val="StdsH3"/>
      </w:pPr>
      <w:r>
        <w:rPr>
          <w:i/>
        </w:rPr>
        <w:t>term</w:t>
      </w:r>
      <w:r>
        <w:t xml:space="preserve"> </w:t>
      </w:r>
      <w:r w:rsidR="00523361">
        <w:t>—</w:t>
      </w:r>
      <w:r>
        <w:t xml:space="preserve"> definition.</w:t>
      </w:r>
    </w:p>
    <w:p w14:paraId="624FC131" w14:textId="77777777" w:rsidR="005A34A4" w:rsidRPr="005909BA" w:rsidRDefault="005A34A4" w:rsidP="005A34A4">
      <w:pPr>
        <w:pStyle w:val="Text"/>
        <w:rPr>
          <w:rStyle w:val="StdsTextChar"/>
          <w:i/>
        </w:rPr>
      </w:pPr>
      <w:r>
        <w:rPr>
          <w:i/>
          <w:iCs/>
        </w:rPr>
        <w:t>(</w:t>
      </w:r>
      <w:r w:rsidRPr="005909BA">
        <w:rPr>
          <w:rStyle w:val="StdsTextChar"/>
          <w:i/>
        </w:rPr>
        <w:t>The following show proper formatting of sections. Sections shown are not required, unless otherwise indicated</w:t>
      </w:r>
      <w:r w:rsidR="002145E0">
        <w:rPr>
          <w:rStyle w:val="StdsTextChar"/>
          <w:i/>
        </w:rPr>
        <w:t xml:space="preserve"> as mandatory</w:t>
      </w:r>
      <w:r w:rsidRPr="005909BA">
        <w:rPr>
          <w:rStyle w:val="StdsTextChar"/>
          <w:i/>
        </w:rPr>
        <w:t>.)</w:t>
      </w:r>
    </w:p>
    <w:p w14:paraId="28B36FC3" w14:textId="3DEFC4ED" w:rsidR="0058447E" w:rsidRDefault="0058447E" w:rsidP="0058447E">
      <w:pPr>
        <w:pStyle w:val="StdsHead1"/>
        <w:numPr>
          <w:ilvl w:val="0"/>
          <w:numId w:val="1"/>
        </w:numPr>
      </w:pPr>
      <w:r>
        <w:t xml:space="preserve">Application Specific Section </w:t>
      </w:r>
      <w:r>
        <w:rPr>
          <w:i/>
          <w:iCs/>
        </w:rPr>
        <w:t>(</w:t>
      </w:r>
      <w:r w:rsidR="00391872">
        <w:rPr>
          <w:i/>
          <w:iCs/>
        </w:rPr>
        <w:t>M</w:t>
      </w:r>
      <w:r>
        <w:rPr>
          <w:i/>
          <w:iCs/>
        </w:rPr>
        <w:t>andatory</w:t>
      </w:r>
      <w:r w:rsidR="00391872">
        <w:rPr>
          <w:i/>
          <w:iCs/>
        </w:rPr>
        <w:t xml:space="preserve"> </w:t>
      </w:r>
      <w:r w:rsidR="00391872" w:rsidRPr="008E5F4E">
        <w:rPr>
          <w:i/>
          <w:iCs/>
        </w:rPr>
        <w:t>section</w:t>
      </w:r>
      <w:r w:rsidR="00391872">
        <w:rPr>
          <w:i/>
          <w:iCs/>
        </w:rPr>
        <w:t xml:space="preserve"> </w:t>
      </w:r>
      <w:r w:rsidR="00391872" w:rsidRPr="008E5F4E">
        <w:rPr>
          <w:i/>
          <w:iCs/>
        </w:rPr>
        <w:t>– refer to Procedure Manual A3-</w:t>
      </w:r>
      <w:r w:rsidR="00391872">
        <w:rPr>
          <w:i/>
          <w:iCs/>
        </w:rPr>
        <w:t>14</w:t>
      </w:r>
      <w:r w:rsidR="00391872" w:rsidRPr="008E5F4E">
        <w:rPr>
          <w:i/>
          <w:iCs/>
        </w:rPr>
        <w:t xml:space="preserve"> for Requirements</w:t>
      </w:r>
      <w:r>
        <w:rPr>
          <w:i/>
          <w:iCs/>
        </w:rPr>
        <w:t>)</w:t>
      </w:r>
    </w:p>
    <w:p w14:paraId="06D34217" w14:textId="77777777" w:rsidR="0058447E" w:rsidRDefault="0058447E" w:rsidP="0058447E">
      <w:pPr>
        <w:pStyle w:val="StdsHead2"/>
        <w:numPr>
          <w:ilvl w:val="1"/>
          <w:numId w:val="1"/>
        </w:numPr>
      </w:pPr>
      <w:r>
        <w:rPr>
          <w:i/>
          <w:iCs/>
        </w:rPr>
        <w:t>Title</w:t>
      </w:r>
      <w:r>
        <w:t xml:space="preserve"> — Text.</w:t>
      </w:r>
    </w:p>
    <w:p w14:paraId="719B334F" w14:textId="77777777" w:rsidR="0058447E" w:rsidRDefault="0058447E" w:rsidP="0058447E">
      <w:pPr>
        <w:pStyle w:val="StdsHead2"/>
        <w:numPr>
          <w:ilvl w:val="1"/>
          <w:numId w:val="1"/>
        </w:numPr>
      </w:pPr>
      <w:r>
        <w:rPr>
          <w:i/>
        </w:rPr>
        <w:t>Title</w:t>
      </w:r>
      <w:r>
        <w:t xml:space="preserve"> — Text.</w:t>
      </w:r>
    </w:p>
    <w:p w14:paraId="6A0C5E6C" w14:textId="77777777" w:rsidR="0058447E" w:rsidRDefault="0058447E" w:rsidP="0058447E">
      <w:pPr>
        <w:pStyle w:val="StdsNote0"/>
        <w:numPr>
          <w:ilvl w:val="1"/>
          <w:numId w:val="5"/>
        </w:numPr>
      </w:pPr>
      <w:r>
        <w:t>Text.</w:t>
      </w:r>
    </w:p>
    <w:p w14:paraId="778F57D5" w14:textId="4A167388" w:rsidR="0058447E" w:rsidRDefault="0058447E" w:rsidP="0058447E">
      <w:pPr>
        <w:pStyle w:val="StdsHead3"/>
        <w:numPr>
          <w:ilvl w:val="2"/>
          <w:numId w:val="1"/>
        </w:numPr>
      </w:pPr>
      <w:r>
        <w:t>Text. (</w:t>
      </w:r>
      <w:r w:rsidR="00391872">
        <w:t xml:space="preserve">Refer to </w:t>
      </w:r>
      <w:r>
        <w:t>Figure 1.)</w:t>
      </w:r>
    </w:p>
    <w:p w14:paraId="51297738" w14:textId="77777777" w:rsidR="0058447E" w:rsidRDefault="0058447E" w:rsidP="0058447E">
      <w:pPr>
        <w:pStyle w:val="StdsTableFigureSpace"/>
      </w:pPr>
    </w:p>
    <w:p w14:paraId="3ECF8E76" w14:textId="77777777" w:rsidR="0058447E" w:rsidRPr="002C02F8" w:rsidRDefault="0058447E" w:rsidP="0058447E">
      <w:pPr>
        <w:pStyle w:val="Text"/>
        <w:jc w:val="center"/>
        <w:rPr>
          <w:rStyle w:val="StdsTextChar0"/>
        </w:rPr>
      </w:pPr>
      <w:r>
        <w:rPr>
          <w:noProof/>
        </w:rPr>
        <w:drawing>
          <wp:inline distT="0" distB="0" distL="0" distR="0" wp14:anchorId="30ECF6AF" wp14:editId="0DC05E9C">
            <wp:extent cx="2184400" cy="14668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4400" cy="1466850"/>
                    </a:xfrm>
                    <a:prstGeom prst="rect">
                      <a:avLst/>
                    </a:prstGeom>
                    <a:noFill/>
                    <a:ln>
                      <a:noFill/>
                    </a:ln>
                  </pic:spPr>
                </pic:pic>
              </a:graphicData>
            </a:graphic>
          </wp:inline>
        </w:drawing>
      </w:r>
    </w:p>
    <w:p w14:paraId="3B992D05" w14:textId="77777777" w:rsidR="0058447E" w:rsidRDefault="0058447E" w:rsidP="0058447E">
      <w:pPr>
        <w:pStyle w:val="StdsFigCaption"/>
        <w:numPr>
          <w:ilvl w:val="0"/>
          <w:numId w:val="2"/>
        </w:numPr>
      </w:pPr>
      <w:r>
        <w:br/>
        <w:t>Figure Caption</w:t>
      </w:r>
    </w:p>
    <w:p w14:paraId="7E60DEB9" w14:textId="77777777" w:rsidR="0058447E" w:rsidRDefault="0058447E" w:rsidP="0058447E">
      <w:pPr>
        <w:pStyle w:val="StdsTableFigureSpace"/>
      </w:pPr>
    </w:p>
    <w:p w14:paraId="654D4B1A" w14:textId="77777777" w:rsidR="0058447E" w:rsidRDefault="0058447E" w:rsidP="0058447E">
      <w:pPr>
        <w:pStyle w:val="StdsHead3"/>
        <w:numPr>
          <w:ilvl w:val="2"/>
          <w:numId w:val="1"/>
        </w:numPr>
      </w:pPr>
      <w:r>
        <w:rPr>
          <w:i/>
        </w:rPr>
        <w:t>Title</w:t>
      </w:r>
      <w:r>
        <w:rPr>
          <w:iCs/>
        </w:rPr>
        <w:t xml:space="preserve"> </w:t>
      </w:r>
      <w:r>
        <w:t>— Text.</w:t>
      </w:r>
    </w:p>
    <w:p w14:paraId="614713DD" w14:textId="77777777" w:rsidR="0058447E" w:rsidRDefault="0058447E" w:rsidP="0058447E">
      <w:pPr>
        <w:pStyle w:val="StdsHead2"/>
        <w:numPr>
          <w:ilvl w:val="1"/>
          <w:numId w:val="1"/>
        </w:numPr>
      </w:pPr>
      <w:r>
        <w:rPr>
          <w:i/>
        </w:rPr>
        <w:t>Title</w:t>
      </w:r>
      <w:r>
        <w:t xml:space="preserve"> — Text.</w:t>
      </w:r>
    </w:p>
    <w:p w14:paraId="7ED1E2F1" w14:textId="77777777" w:rsidR="0058447E" w:rsidRDefault="0058447E" w:rsidP="0058447E">
      <w:pPr>
        <w:pStyle w:val="StdsHead2"/>
        <w:numPr>
          <w:ilvl w:val="1"/>
          <w:numId w:val="1"/>
        </w:numPr>
      </w:pPr>
      <w:r w:rsidRPr="005909BA">
        <w:rPr>
          <w:i/>
        </w:rPr>
        <w:t>Title</w:t>
      </w:r>
    </w:p>
    <w:p w14:paraId="54FC39B3" w14:textId="77777777" w:rsidR="0058447E" w:rsidRDefault="0058447E" w:rsidP="0058447E">
      <w:pPr>
        <w:pStyle w:val="StdsHead3"/>
        <w:numPr>
          <w:ilvl w:val="2"/>
          <w:numId w:val="1"/>
        </w:numPr>
      </w:pPr>
      <w:r>
        <w:rPr>
          <w:i/>
        </w:rPr>
        <w:t>Title</w:t>
      </w:r>
      <w:r>
        <w:rPr>
          <w:iCs/>
        </w:rPr>
        <w:t xml:space="preserve"> </w:t>
      </w:r>
      <w:r>
        <w:t>— Text.</w:t>
      </w:r>
    </w:p>
    <w:p w14:paraId="6B3E757F" w14:textId="77777777" w:rsidR="0058447E" w:rsidRDefault="0058447E" w:rsidP="0058447E">
      <w:pPr>
        <w:pStyle w:val="StdsBullet1"/>
        <w:numPr>
          <w:ilvl w:val="0"/>
          <w:numId w:val="3"/>
        </w:numPr>
        <w:ind w:hanging="216"/>
      </w:pPr>
      <w:r>
        <w:t>Bullet.</w:t>
      </w:r>
    </w:p>
    <w:p w14:paraId="562E7170" w14:textId="77777777" w:rsidR="0058447E" w:rsidRDefault="0058447E" w:rsidP="0058447E">
      <w:pPr>
        <w:pStyle w:val="StdsBullet1"/>
        <w:numPr>
          <w:ilvl w:val="0"/>
          <w:numId w:val="3"/>
        </w:numPr>
        <w:ind w:hanging="216"/>
      </w:pPr>
      <w:r>
        <w:t>Bullet.</w:t>
      </w:r>
    </w:p>
    <w:p w14:paraId="4EC2A988" w14:textId="77777777" w:rsidR="0058447E" w:rsidRDefault="0058447E" w:rsidP="0058447E">
      <w:pPr>
        <w:pStyle w:val="StdsHead3"/>
        <w:numPr>
          <w:ilvl w:val="2"/>
          <w:numId w:val="1"/>
        </w:numPr>
      </w:pPr>
      <w:r>
        <w:rPr>
          <w:i/>
        </w:rPr>
        <w:t>Title</w:t>
      </w:r>
      <w:r>
        <w:rPr>
          <w:iCs/>
        </w:rPr>
        <w:t xml:space="preserve"> </w:t>
      </w:r>
      <w:r>
        <w:t>— Text.</w:t>
      </w:r>
    </w:p>
    <w:p w14:paraId="1CEEAA10" w14:textId="77777777" w:rsidR="0058447E" w:rsidRDefault="0058447E" w:rsidP="0058447E">
      <w:pPr>
        <w:pStyle w:val="StdsHead4"/>
        <w:numPr>
          <w:ilvl w:val="3"/>
          <w:numId w:val="1"/>
        </w:numPr>
      </w:pPr>
      <w:r>
        <w:t>Text.</w:t>
      </w:r>
    </w:p>
    <w:p w14:paraId="0AFEF19F" w14:textId="77777777" w:rsidR="0058447E" w:rsidRDefault="0058447E" w:rsidP="0058447E">
      <w:pPr>
        <w:pStyle w:val="StdsHead3"/>
        <w:numPr>
          <w:ilvl w:val="2"/>
          <w:numId w:val="1"/>
        </w:numPr>
      </w:pPr>
      <w:r>
        <w:rPr>
          <w:i/>
        </w:rPr>
        <w:t>Title</w:t>
      </w:r>
      <w:r>
        <w:rPr>
          <w:iCs/>
        </w:rPr>
        <w:t xml:space="preserve"> </w:t>
      </w:r>
      <w:r>
        <w:t>— Text.</w:t>
      </w:r>
    </w:p>
    <w:p w14:paraId="0C019F66" w14:textId="77777777" w:rsidR="0058447E" w:rsidRDefault="0058447E" w:rsidP="0058447E">
      <w:pPr>
        <w:pStyle w:val="StdsHead4"/>
        <w:numPr>
          <w:ilvl w:val="3"/>
          <w:numId w:val="1"/>
        </w:numPr>
      </w:pPr>
      <w:r>
        <w:t>Text.</w:t>
      </w:r>
    </w:p>
    <w:p w14:paraId="354CB08C" w14:textId="77777777" w:rsidR="0058447E" w:rsidRDefault="0058447E" w:rsidP="0058447E">
      <w:pPr>
        <w:pStyle w:val="StdsHead3"/>
        <w:numPr>
          <w:ilvl w:val="2"/>
          <w:numId w:val="1"/>
        </w:numPr>
      </w:pPr>
      <w:r w:rsidRPr="00457FAF">
        <w:rPr>
          <w:i/>
        </w:rPr>
        <w:t>Title</w:t>
      </w:r>
      <w:r>
        <w:t xml:space="preserve"> — Text.</w:t>
      </w:r>
    </w:p>
    <w:p w14:paraId="5A1DAFF1" w14:textId="22A4C431" w:rsidR="005A34A4" w:rsidRDefault="005A34A4" w:rsidP="005909BA">
      <w:pPr>
        <w:pStyle w:val="StdsH1"/>
      </w:pPr>
      <w:r>
        <w:t>Related Documents</w:t>
      </w:r>
      <w:r w:rsidR="00391872">
        <w:t xml:space="preserve"> </w:t>
      </w:r>
      <w:r w:rsidR="00391872" w:rsidRPr="00946082">
        <w:rPr>
          <w:i/>
          <w:iCs/>
        </w:rPr>
        <w:t>(Optional section – refer to Procedure Manual A3-</w:t>
      </w:r>
      <w:r w:rsidR="00391872">
        <w:rPr>
          <w:i/>
          <w:iCs/>
        </w:rPr>
        <w:t>10</w:t>
      </w:r>
      <w:r w:rsidR="00391872" w:rsidRPr="00946082">
        <w:rPr>
          <w:i/>
          <w:iCs/>
        </w:rPr>
        <w:t xml:space="preserve"> for Requirements)</w:t>
      </w:r>
    </w:p>
    <w:p w14:paraId="3FF39C86" w14:textId="77777777" w:rsidR="005A34A4" w:rsidRPr="005909BA" w:rsidRDefault="005A34A4" w:rsidP="005909BA">
      <w:pPr>
        <w:pStyle w:val="StdsText"/>
        <w:rPr>
          <w:i/>
        </w:rPr>
      </w:pPr>
      <w:r w:rsidRPr="005909BA">
        <w:rPr>
          <w:i/>
        </w:rPr>
        <w:t>(Draft documents may not be referenced.)</w:t>
      </w:r>
    </w:p>
    <w:p w14:paraId="7FC890B3" w14:textId="77777777" w:rsidR="005A34A4" w:rsidRDefault="005A34A4" w:rsidP="005909BA">
      <w:pPr>
        <w:pStyle w:val="StdsH2"/>
      </w:pPr>
      <w:r w:rsidRPr="005909BA">
        <w:rPr>
          <w:i/>
        </w:rPr>
        <w:t>Standard Source</w:t>
      </w:r>
      <w:r>
        <w:rPr>
          <w:vertAlign w:val="superscript"/>
        </w:rPr>
        <w:footnoteReference w:id="4"/>
      </w:r>
    </w:p>
    <w:p w14:paraId="4C6422EE" w14:textId="77777777" w:rsidR="005A34A4" w:rsidRPr="005909BA" w:rsidRDefault="005A34A4" w:rsidP="005909BA">
      <w:pPr>
        <w:pStyle w:val="StdsText"/>
      </w:pPr>
      <w:r w:rsidRPr="005909BA">
        <w:t xml:space="preserve">Number </w:t>
      </w:r>
      <w:r w:rsidR="00523361">
        <w:t>—</w:t>
      </w:r>
      <w:r w:rsidRPr="005909BA">
        <w:t xml:space="preserve"> Title</w:t>
      </w:r>
    </w:p>
    <w:p w14:paraId="389CE0B3" w14:textId="77777777" w:rsidR="005A34A4" w:rsidRPr="005909BA" w:rsidRDefault="005A34A4" w:rsidP="005909BA">
      <w:pPr>
        <w:pStyle w:val="StdsText"/>
      </w:pPr>
      <w:r w:rsidRPr="005909BA">
        <w:t xml:space="preserve">Number </w:t>
      </w:r>
      <w:r w:rsidR="00523361">
        <w:t>—</w:t>
      </w:r>
      <w:r w:rsidRPr="005909BA">
        <w:t xml:space="preserve"> Title</w:t>
      </w:r>
    </w:p>
    <w:p w14:paraId="7564FD81" w14:textId="77777777" w:rsidR="005A34A4" w:rsidRDefault="005A34A4" w:rsidP="005909BA">
      <w:pPr>
        <w:pStyle w:val="StdsH2"/>
      </w:pPr>
      <w:r>
        <w:lastRenderedPageBreak/>
        <w:t>Text: Info of book or publication</w:t>
      </w:r>
    </w:p>
    <w:p w14:paraId="3E5E2CD5" w14:textId="77777777" w:rsidR="005A34A4" w:rsidRDefault="005A34A4" w:rsidP="005909BA">
      <w:pPr>
        <w:pStyle w:val="StdsH2"/>
      </w:pPr>
      <w:r>
        <w:t>Text: Info of book or publication</w:t>
      </w:r>
    </w:p>
    <w:p w14:paraId="3DEAC1AB" w14:textId="77777777" w:rsidR="005909BA" w:rsidRDefault="005909BA" w:rsidP="005909BA">
      <w:pPr>
        <w:pStyle w:val="StdsFigureTableSpace"/>
      </w:pPr>
    </w:p>
    <w:p w14:paraId="7214923D" w14:textId="77777777" w:rsidR="005A34A4" w:rsidRDefault="005A34A4" w:rsidP="005909BA">
      <w:pPr>
        <w:pStyle w:val="StdsTableTitle"/>
      </w:pPr>
      <w:r>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404"/>
        <w:gridCol w:w="2319"/>
        <w:gridCol w:w="2319"/>
        <w:gridCol w:w="2318"/>
      </w:tblGrid>
      <w:tr w:rsidR="005A34A4" w:rsidRPr="00227D95" w14:paraId="5C9E37D8" w14:textId="77777777" w:rsidTr="003F6040">
        <w:trPr>
          <w:trHeight w:val="240"/>
          <w:jc w:val="center"/>
        </w:trPr>
        <w:tc>
          <w:tcPr>
            <w:tcW w:w="1284" w:type="pct"/>
          </w:tcPr>
          <w:p w14:paraId="1A3B1530" w14:textId="77777777" w:rsidR="005A34A4" w:rsidRPr="00227D95" w:rsidRDefault="005A34A4" w:rsidP="00227D95">
            <w:pPr>
              <w:pStyle w:val="StdsTableHeading"/>
            </w:pPr>
            <w:r w:rsidRPr="00227D95">
              <w:t>Table Heading</w:t>
            </w:r>
          </w:p>
        </w:tc>
        <w:tc>
          <w:tcPr>
            <w:tcW w:w="1239" w:type="pct"/>
          </w:tcPr>
          <w:p w14:paraId="67A8A2FC" w14:textId="77777777" w:rsidR="005A34A4" w:rsidRPr="00227D95" w:rsidRDefault="005A34A4" w:rsidP="00227D95">
            <w:pPr>
              <w:pStyle w:val="StdsTableHeading"/>
            </w:pPr>
            <w:r w:rsidRPr="00227D95">
              <w:t>Table Heading</w:t>
            </w:r>
          </w:p>
        </w:tc>
        <w:tc>
          <w:tcPr>
            <w:tcW w:w="1239" w:type="pct"/>
          </w:tcPr>
          <w:p w14:paraId="4B818180" w14:textId="77777777" w:rsidR="005A34A4" w:rsidRPr="00227D95" w:rsidRDefault="005A34A4" w:rsidP="00227D95">
            <w:pPr>
              <w:pStyle w:val="StdsTableHeading"/>
            </w:pPr>
            <w:r w:rsidRPr="00227D95">
              <w:t>Table Heading</w:t>
            </w:r>
          </w:p>
        </w:tc>
        <w:tc>
          <w:tcPr>
            <w:tcW w:w="1238" w:type="pct"/>
          </w:tcPr>
          <w:p w14:paraId="4251F12E" w14:textId="77777777" w:rsidR="005A34A4" w:rsidRPr="00227D95" w:rsidRDefault="005A34A4" w:rsidP="00227D95">
            <w:pPr>
              <w:pStyle w:val="StdsTableHeading"/>
            </w:pPr>
            <w:r w:rsidRPr="00227D95">
              <w:t>Table Heading</w:t>
            </w:r>
          </w:p>
        </w:tc>
      </w:tr>
      <w:tr w:rsidR="005A34A4" w:rsidRPr="00227D95" w14:paraId="212AB626" w14:textId="77777777" w:rsidTr="003F6040">
        <w:trPr>
          <w:trHeight w:val="240"/>
          <w:jc w:val="center"/>
        </w:trPr>
        <w:tc>
          <w:tcPr>
            <w:tcW w:w="1284" w:type="pct"/>
          </w:tcPr>
          <w:p w14:paraId="3CD133E8" w14:textId="77777777" w:rsidR="005A34A4" w:rsidRPr="00227D95" w:rsidRDefault="005A34A4" w:rsidP="0089601A">
            <w:pPr>
              <w:pStyle w:val="StdsTableText"/>
              <w:jc w:val="center"/>
            </w:pPr>
            <w:r w:rsidRPr="00227D95">
              <w:t>Table text</w:t>
            </w:r>
            <w:r w:rsidR="00457FAF" w:rsidRPr="0089601A">
              <w:rPr>
                <w:vertAlign w:val="superscript"/>
              </w:rPr>
              <w:t>#</w:t>
            </w:r>
            <w:r w:rsidR="00227D95" w:rsidRPr="0089601A">
              <w:rPr>
                <w:vertAlign w:val="superscript"/>
              </w:rPr>
              <w:t>1</w:t>
            </w:r>
          </w:p>
        </w:tc>
        <w:tc>
          <w:tcPr>
            <w:tcW w:w="1239" w:type="pct"/>
          </w:tcPr>
          <w:p w14:paraId="40C12E56" w14:textId="77777777" w:rsidR="005A34A4" w:rsidRPr="00227D95" w:rsidRDefault="005A34A4" w:rsidP="00227D95">
            <w:pPr>
              <w:pStyle w:val="StdsTableText"/>
              <w:jc w:val="center"/>
            </w:pPr>
            <w:r w:rsidRPr="00227D95">
              <w:t>Table text</w:t>
            </w:r>
          </w:p>
        </w:tc>
        <w:tc>
          <w:tcPr>
            <w:tcW w:w="1239" w:type="pct"/>
          </w:tcPr>
          <w:p w14:paraId="4E1B7807" w14:textId="77777777" w:rsidR="005A34A4" w:rsidRPr="00227D95" w:rsidRDefault="005A34A4" w:rsidP="00227D95">
            <w:pPr>
              <w:pStyle w:val="StdsTableText"/>
              <w:jc w:val="center"/>
            </w:pPr>
            <w:r w:rsidRPr="00227D95">
              <w:t>Table text</w:t>
            </w:r>
          </w:p>
        </w:tc>
        <w:tc>
          <w:tcPr>
            <w:tcW w:w="1238" w:type="pct"/>
          </w:tcPr>
          <w:p w14:paraId="0ED875C5" w14:textId="77777777" w:rsidR="005A34A4" w:rsidRPr="00227D95" w:rsidRDefault="005A34A4" w:rsidP="00227D95">
            <w:pPr>
              <w:pStyle w:val="StdsTableText"/>
              <w:jc w:val="center"/>
            </w:pPr>
            <w:r w:rsidRPr="00227D95">
              <w:t>Table text</w:t>
            </w:r>
          </w:p>
        </w:tc>
      </w:tr>
      <w:tr w:rsidR="005A34A4" w:rsidRPr="00227D95" w14:paraId="6A8517F1" w14:textId="77777777" w:rsidTr="003F6040">
        <w:trPr>
          <w:trHeight w:val="240"/>
          <w:jc w:val="center"/>
        </w:trPr>
        <w:tc>
          <w:tcPr>
            <w:tcW w:w="1284" w:type="pct"/>
          </w:tcPr>
          <w:p w14:paraId="7E9A9064" w14:textId="77777777" w:rsidR="005A34A4" w:rsidRPr="00227D95" w:rsidRDefault="005A34A4" w:rsidP="00227D95">
            <w:pPr>
              <w:pStyle w:val="StdsTableText"/>
              <w:jc w:val="center"/>
            </w:pPr>
            <w:r w:rsidRPr="00227D95">
              <w:t>Table text</w:t>
            </w:r>
          </w:p>
        </w:tc>
        <w:tc>
          <w:tcPr>
            <w:tcW w:w="1239" w:type="pct"/>
          </w:tcPr>
          <w:p w14:paraId="0AA23C33" w14:textId="77777777" w:rsidR="005A34A4" w:rsidRPr="00227D95" w:rsidRDefault="005A34A4" w:rsidP="00227D95">
            <w:pPr>
              <w:pStyle w:val="StdsTableText"/>
              <w:jc w:val="center"/>
            </w:pPr>
            <w:r w:rsidRPr="00227D95">
              <w:t>Table text</w:t>
            </w:r>
          </w:p>
        </w:tc>
        <w:tc>
          <w:tcPr>
            <w:tcW w:w="1239" w:type="pct"/>
          </w:tcPr>
          <w:p w14:paraId="0CEC2B59" w14:textId="77777777" w:rsidR="005A34A4" w:rsidRPr="00227D95" w:rsidRDefault="005A34A4" w:rsidP="00227D95">
            <w:pPr>
              <w:pStyle w:val="StdsTableText"/>
              <w:jc w:val="center"/>
            </w:pPr>
            <w:r w:rsidRPr="00227D95">
              <w:t>Table text</w:t>
            </w:r>
          </w:p>
        </w:tc>
        <w:tc>
          <w:tcPr>
            <w:tcW w:w="1238" w:type="pct"/>
          </w:tcPr>
          <w:p w14:paraId="5B47BF5C" w14:textId="77777777" w:rsidR="005A34A4" w:rsidRPr="00227D95" w:rsidRDefault="005A34A4" w:rsidP="00227D95">
            <w:pPr>
              <w:pStyle w:val="StdsTableText"/>
              <w:jc w:val="center"/>
            </w:pPr>
            <w:r w:rsidRPr="00227D95">
              <w:t>Table text</w:t>
            </w:r>
          </w:p>
        </w:tc>
      </w:tr>
      <w:tr w:rsidR="005A34A4" w:rsidRPr="00227D95" w14:paraId="2DEBA2F4" w14:textId="77777777" w:rsidTr="003F6040">
        <w:trPr>
          <w:trHeight w:val="240"/>
          <w:jc w:val="center"/>
        </w:trPr>
        <w:tc>
          <w:tcPr>
            <w:tcW w:w="1284" w:type="pct"/>
          </w:tcPr>
          <w:p w14:paraId="0EF46B7E" w14:textId="77777777" w:rsidR="005A34A4" w:rsidRPr="00227D95" w:rsidRDefault="005A34A4" w:rsidP="00227D95">
            <w:pPr>
              <w:pStyle w:val="StdsTableText"/>
              <w:jc w:val="center"/>
            </w:pPr>
            <w:r w:rsidRPr="00227D95">
              <w:t>Table text</w:t>
            </w:r>
          </w:p>
        </w:tc>
        <w:tc>
          <w:tcPr>
            <w:tcW w:w="1239" w:type="pct"/>
          </w:tcPr>
          <w:p w14:paraId="51CC8CAD" w14:textId="77777777" w:rsidR="005A34A4" w:rsidRPr="00227D95" w:rsidRDefault="005A34A4" w:rsidP="00227D95">
            <w:pPr>
              <w:pStyle w:val="StdsTableText"/>
              <w:jc w:val="center"/>
            </w:pPr>
            <w:r w:rsidRPr="00227D95">
              <w:t>Table text</w:t>
            </w:r>
          </w:p>
        </w:tc>
        <w:tc>
          <w:tcPr>
            <w:tcW w:w="1239" w:type="pct"/>
          </w:tcPr>
          <w:p w14:paraId="2F3DA2C3" w14:textId="77777777" w:rsidR="005A34A4" w:rsidRPr="00227D95" w:rsidRDefault="005A34A4" w:rsidP="00227D95">
            <w:pPr>
              <w:pStyle w:val="StdsTableText"/>
              <w:jc w:val="center"/>
            </w:pPr>
            <w:r w:rsidRPr="00227D95">
              <w:t>Table text</w:t>
            </w:r>
          </w:p>
        </w:tc>
        <w:tc>
          <w:tcPr>
            <w:tcW w:w="1238" w:type="pct"/>
          </w:tcPr>
          <w:p w14:paraId="6A99EB7A" w14:textId="77777777" w:rsidR="005A34A4" w:rsidRPr="00227D95" w:rsidRDefault="005A34A4" w:rsidP="00227D95">
            <w:pPr>
              <w:pStyle w:val="StdsTableText"/>
              <w:jc w:val="center"/>
            </w:pPr>
            <w:r w:rsidRPr="00227D95">
              <w:t>Table text</w:t>
            </w:r>
          </w:p>
        </w:tc>
      </w:tr>
      <w:tr w:rsidR="005A34A4" w:rsidRPr="00227D95" w14:paraId="124282C5" w14:textId="77777777" w:rsidTr="003F6040">
        <w:trPr>
          <w:trHeight w:val="240"/>
          <w:jc w:val="center"/>
        </w:trPr>
        <w:tc>
          <w:tcPr>
            <w:tcW w:w="1284" w:type="pct"/>
          </w:tcPr>
          <w:p w14:paraId="43D7393E" w14:textId="77777777" w:rsidR="005A34A4" w:rsidRPr="00227D95" w:rsidRDefault="005A34A4" w:rsidP="00227D95">
            <w:pPr>
              <w:pStyle w:val="StdsTableText"/>
              <w:jc w:val="center"/>
            </w:pPr>
            <w:r w:rsidRPr="00227D95">
              <w:t>Table text</w:t>
            </w:r>
          </w:p>
        </w:tc>
        <w:tc>
          <w:tcPr>
            <w:tcW w:w="1239" w:type="pct"/>
          </w:tcPr>
          <w:p w14:paraId="32BBC7C1" w14:textId="77777777" w:rsidR="005A34A4" w:rsidRPr="00227D95" w:rsidRDefault="005A34A4" w:rsidP="00227D95">
            <w:pPr>
              <w:pStyle w:val="StdsTableText"/>
              <w:jc w:val="center"/>
            </w:pPr>
            <w:r w:rsidRPr="00227D95">
              <w:t>Table text</w:t>
            </w:r>
          </w:p>
        </w:tc>
        <w:tc>
          <w:tcPr>
            <w:tcW w:w="1239" w:type="pct"/>
          </w:tcPr>
          <w:p w14:paraId="68EB14D9" w14:textId="77777777" w:rsidR="005A34A4" w:rsidRPr="00227D95" w:rsidRDefault="005A34A4" w:rsidP="00227D95">
            <w:pPr>
              <w:pStyle w:val="StdsTableText"/>
              <w:jc w:val="center"/>
            </w:pPr>
            <w:r w:rsidRPr="00227D95">
              <w:t>Table text</w:t>
            </w:r>
          </w:p>
        </w:tc>
        <w:tc>
          <w:tcPr>
            <w:tcW w:w="1238" w:type="pct"/>
          </w:tcPr>
          <w:p w14:paraId="1D8BAB97" w14:textId="77777777" w:rsidR="005A34A4" w:rsidRPr="00227D95" w:rsidRDefault="005A34A4" w:rsidP="00227D95">
            <w:pPr>
              <w:pStyle w:val="StdsTableText"/>
              <w:jc w:val="center"/>
            </w:pPr>
            <w:r w:rsidRPr="00227D95">
              <w:t>Table text</w:t>
            </w:r>
          </w:p>
        </w:tc>
      </w:tr>
      <w:tr w:rsidR="005A34A4" w:rsidRPr="00227D95" w14:paraId="4CA2FD6C" w14:textId="77777777" w:rsidTr="003F6040">
        <w:trPr>
          <w:trHeight w:val="240"/>
          <w:jc w:val="center"/>
        </w:trPr>
        <w:tc>
          <w:tcPr>
            <w:tcW w:w="1284" w:type="pct"/>
          </w:tcPr>
          <w:p w14:paraId="1C9F7AE9" w14:textId="77777777" w:rsidR="005A34A4" w:rsidRPr="00227D95" w:rsidRDefault="005A34A4" w:rsidP="00227D95">
            <w:pPr>
              <w:pStyle w:val="StdsTableText"/>
              <w:jc w:val="center"/>
            </w:pPr>
            <w:r w:rsidRPr="00227D95">
              <w:t>Table text</w:t>
            </w:r>
          </w:p>
        </w:tc>
        <w:tc>
          <w:tcPr>
            <w:tcW w:w="1239" w:type="pct"/>
          </w:tcPr>
          <w:p w14:paraId="2D3B1117" w14:textId="77777777" w:rsidR="005A34A4" w:rsidRPr="00227D95" w:rsidRDefault="005A34A4" w:rsidP="00227D95">
            <w:pPr>
              <w:pStyle w:val="StdsTableText"/>
              <w:jc w:val="center"/>
            </w:pPr>
            <w:r w:rsidRPr="00227D95">
              <w:t>Table text</w:t>
            </w:r>
          </w:p>
        </w:tc>
        <w:tc>
          <w:tcPr>
            <w:tcW w:w="1239" w:type="pct"/>
          </w:tcPr>
          <w:p w14:paraId="4E0B6E08" w14:textId="77777777" w:rsidR="005A34A4" w:rsidRPr="00227D95" w:rsidRDefault="005A34A4" w:rsidP="00227D95">
            <w:pPr>
              <w:pStyle w:val="StdsTableText"/>
              <w:jc w:val="center"/>
            </w:pPr>
            <w:r w:rsidRPr="00227D95">
              <w:t>Table text</w:t>
            </w:r>
            <w:r w:rsidR="00457FAF" w:rsidRPr="0089601A">
              <w:rPr>
                <w:vertAlign w:val="superscript"/>
              </w:rPr>
              <w:t>#2</w:t>
            </w:r>
          </w:p>
        </w:tc>
        <w:tc>
          <w:tcPr>
            <w:tcW w:w="1238" w:type="pct"/>
          </w:tcPr>
          <w:p w14:paraId="2788F81B" w14:textId="77777777" w:rsidR="005A34A4" w:rsidRPr="00227D95" w:rsidRDefault="005A34A4" w:rsidP="00227D95">
            <w:pPr>
              <w:pStyle w:val="StdsTableText"/>
              <w:jc w:val="center"/>
            </w:pPr>
            <w:r w:rsidRPr="00227D95">
              <w:t>Table text</w:t>
            </w:r>
          </w:p>
        </w:tc>
      </w:tr>
    </w:tbl>
    <w:p w14:paraId="23E0FB5E" w14:textId="77777777" w:rsidR="00523361" w:rsidRPr="00523361" w:rsidRDefault="00523361" w:rsidP="00523361">
      <w:pPr>
        <w:pStyle w:val="StdsTableNote"/>
      </w:pPr>
      <w:r>
        <w:t>Text.</w:t>
      </w:r>
    </w:p>
    <w:p w14:paraId="0918048B" w14:textId="77777777" w:rsidR="00523361" w:rsidRPr="00523361" w:rsidRDefault="00523361" w:rsidP="00523361">
      <w:pPr>
        <w:pStyle w:val="StdsTableNote"/>
      </w:pPr>
      <w:r>
        <w:t>Text.</w:t>
      </w:r>
    </w:p>
    <w:p w14:paraId="7972EF3B" w14:textId="77777777" w:rsidR="005A34A4" w:rsidRDefault="005A34A4" w:rsidP="005909BA">
      <w:pPr>
        <w:pStyle w:val="StdsTableFoot"/>
      </w:pPr>
    </w:p>
    <w:p w14:paraId="4950A71D" w14:textId="77777777" w:rsidR="005A34A4" w:rsidRPr="00BA03EF" w:rsidRDefault="0046431C" w:rsidP="005A34A4">
      <w:pPr>
        <w:pStyle w:val="Text"/>
        <w:jc w:val="center"/>
        <w:rPr>
          <w:rStyle w:val="StdsTextChar"/>
        </w:rPr>
      </w:pPr>
      <w:r w:rsidRPr="005909BA">
        <w:rPr>
          <w:b/>
        </w:rPr>
        <w:object w:dxaOrig="4320" w:dyaOrig="2880" w14:anchorId="27FA41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7pt;height:145.3pt" o:ole="">
            <v:imagedata r:id="rId11" o:title=""/>
          </v:shape>
          <o:OLEObject Type="Embed" ProgID="Word.Picture.8" ShapeID="_x0000_i1025" DrawAspect="Content" ObjectID="_1736606188" r:id="rId12"/>
        </w:object>
      </w:r>
    </w:p>
    <w:p w14:paraId="3627E6F7" w14:textId="09BA453D" w:rsidR="005A34A4" w:rsidRDefault="005A34A4" w:rsidP="005909BA">
      <w:pPr>
        <w:pStyle w:val="StdsFigureCaption"/>
      </w:pPr>
      <w:r>
        <w:br/>
        <w:t xml:space="preserve">Figure </w:t>
      </w:r>
      <w:r w:rsidR="005909BA">
        <w:t>Caption</w:t>
      </w:r>
    </w:p>
    <w:p w14:paraId="49FEF287" w14:textId="5C686EE8" w:rsidR="003F6040" w:rsidRDefault="003F6040" w:rsidP="003F6040">
      <w:pPr>
        <w:pStyle w:val="StdsFigureTableSpace"/>
      </w:pPr>
    </w:p>
    <w:p w14:paraId="2D73ABA6" w14:textId="77777777" w:rsidR="003F6040" w:rsidRDefault="003F6040" w:rsidP="003F6040">
      <w:pPr>
        <w:pStyle w:val="StdsText"/>
      </w:pPr>
    </w:p>
    <w:p w14:paraId="33D46CFF" w14:textId="77777777" w:rsidR="005A34A4" w:rsidRDefault="005A34A4" w:rsidP="005909BA">
      <w:pPr>
        <w:pStyle w:val="StdsApp"/>
      </w:pPr>
    </w:p>
    <w:p w14:paraId="77662F40" w14:textId="77777777" w:rsidR="005A34A4" w:rsidRDefault="005A34A4" w:rsidP="005909BA">
      <w:pPr>
        <w:pStyle w:val="StdsDesignationTitle"/>
      </w:pPr>
      <w:r>
        <w:t>APPENDIX TITLE</w:t>
      </w:r>
    </w:p>
    <w:p w14:paraId="262FA86E" w14:textId="77777777" w:rsidR="00227D95" w:rsidRDefault="00227D95" w:rsidP="002C091C">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14:paraId="0D5D594F" w14:textId="77777777" w:rsidR="005A34A4" w:rsidRDefault="005A34A4" w:rsidP="005909BA">
      <w:pPr>
        <w:pStyle w:val="StdsAppH1"/>
      </w:pPr>
      <w:r>
        <w:t>Section Title</w:t>
      </w:r>
    </w:p>
    <w:p w14:paraId="5137DAE7" w14:textId="77777777" w:rsidR="005A34A4" w:rsidRDefault="005A34A4" w:rsidP="005909BA">
      <w:pPr>
        <w:pStyle w:val="StdsAppH2"/>
      </w:pPr>
      <w:r w:rsidRPr="005909BA">
        <w:rPr>
          <w:i/>
        </w:rPr>
        <w:t>Title</w:t>
      </w:r>
    </w:p>
    <w:p w14:paraId="66D5BA64" w14:textId="77777777" w:rsidR="005A34A4" w:rsidRDefault="005A34A4" w:rsidP="005909BA">
      <w:pPr>
        <w:pStyle w:val="StdsAppH3"/>
      </w:pPr>
      <w:r w:rsidRPr="009D0E1F">
        <w:rPr>
          <w:i/>
        </w:rPr>
        <w:t>Title</w:t>
      </w:r>
      <w:r>
        <w:t xml:space="preserve"> —Text.</w:t>
      </w:r>
    </w:p>
    <w:p w14:paraId="305C6C70" w14:textId="77777777" w:rsidR="005A34A4" w:rsidRDefault="005A34A4" w:rsidP="005909BA">
      <w:pPr>
        <w:pStyle w:val="StdsAppH4"/>
      </w:pPr>
      <w:r w:rsidRPr="009D0E1F">
        <w:rPr>
          <w:i/>
        </w:rPr>
        <w:t>Title</w:t>
      </w:r>
      <w:r>
        <w:t xml:space="preserve"> —Text.</w:t>
      </w:r>
    </w:p>
    <w:p w14:paraId="64B8E3EB" w14:textId="77777777" w:rsidR="005A34A4" w:rsidRDefault="005A34A4" w:rsidP="005909BA">
      <w:pPr>
        <w:pStyle w:val="StdsAppH3"/>
      </w:pPr>
      <w:r>
        <w:rPr>
          <w:i/>
        </w:rPr>
        <w:t>Title</w:t>
      </w:r>
      <w:r>
        <w:t xml:space="preserve"> — Text.</w:t>
      </w:r>
    </w:p>
    <w:p w14:paraId="240CA968" w14:textId="77777777" w:rsidR="005A34A4" w:rsidRDefault="005A34A4" w:rsidP="005909BA">
      <w:pPr>
        <w:pStyle w:val="StdsAppH3"/>
      </w:pPr>
      <w:r>
        <w:rPr>
          <w:i/>
        </w:rPr>
        <w:t>Title</w:t>
      </w:r>
      <w:r>
        <w:t xml:space="preserve"> — Text.</w:t>
      </w:r>
    </w:p>
    <w:p w14:paraId="14CBB800" w14:textId="77777777" w:rsidR="005A34A4" w:rsidRDefault="005A34A4" w:rsidP="005909BA">
      <w:pPr>
        <w:pStyle w:val="StdsNote"/>
      </w:pPr>
      <w:r>
        <w:t>Text</w:t>
      </w:r>
      <w:r w:rsidR="005909BA">
        <w:t>.</w:t>
      </w:r>
    </w:p>
    <w:p w14:paraId="665E9AD6" w14:textId="77777777" w:rsidR="005A34A4" w:rsidRDefault="005A34A4" w:rsidP="005909BA">
      <w:pPr>
        <w:pStyle w:val="StdsAppH1"/>
      </w:pPr>
      <w:r>
        <w:t>Section Title</w:t>
      </w:r>
    </w:p>
    <w:p w14:paraId="5666DE7B" w14:textId="77777777" w:rsidR="005A34A4" w:rsidRDefault="005A34A4" w:rsidP="005909BA">
      <w:pPr>
        <w:pStyle w:val="StdsAppH2"/>
      </w:pPr>
      <w:r w:rsidRPr="005909BA">
        <w:rPr>
          <w:i/>
        </w:rPr>
        <w:t>Title</w:t>
      </w:r>
    </w:p>
    <w:p w14:paraId="4371ED40" w14:textId="77777777" w:rsidR="005A34A4" w:rsidRDefault="005A34A4" w:rsidP="005909BA">
      <w:pPr>
        <w:pStyle w:val="StdsAppH3"/>
      </w:pPr>
      <w:r>
        <w:t>Text.</w:t>
      </w:r>
    </w:p>
    <w:p w14:paraId="04A77E8E" w14:textId="77777777" w:rsidR="005A34A4" w:rsidRDefault="005A34A4" w:rsidP="005909BA">
      <w:pPr>
        <w:pStyle w:val="StdsAppH3"/>
      </w:pPr>
      <w:r>
        <w:t>Text.</w:t>
      </w:r>
    </w:p>
    <w:p w14:paraId="28AEB9F2" w14:textId="77777777" w:rsidR="005909BA" w:rsidRDefault="005909BA" w:rsidP="005909BA">
      <w:pPr>
        <w:pStyle w:val="StdsFigureTableSpace"/>
      </w:pPr>
    </w:p>
    <w:p w14:paraId="522040C5" w14:textId="77777777" w:rsidR="005A34A4" w:rsidRPr="002C02F8" w:rsidRDefault="005A34A4" w:rsidP="009D0E1F">
      <w:pPr>
        <w:pStyle w:val="Text"/>
        <w:jc w:val="center"/>
        <w:rPr>
          <w:rStyle w:val="StdsTextChar"/>
        </w:rPr>
      </w:pPr>
      <w:r>
        <w:rPr>
          <w:b/>
        </w:rPr>
        <w:object w:dxaOrig="4320" w:dyaOrig="2880" w14:anchorId="46B5088B">
          <v:shape id="_x0000_i1026" type="#_x0000_t75" style="width:3in;height:2in" o:ole="">
            <v:imagedata r:id="rId11" o:title=""/>
          </v:shape>
          <o:OLEObject Type="Embed" ProgID="Word.Picture.8" ShapeID="_x0000_i1026" DrawAspect="Content" ObjectID="_1736606189" r:id="rId13"/>
        </w:object>
      </w:r>
    </w:p>
    <w:p w14:paraId="3A61A6D3" w14:textId="77777777" w:rsidR="005A34A4" w:rsidRDefault="005A34A4" w:rsidP="005909BA">
      <w:pPr>
        <w:pStyle w:val="StdsAppFigureCaption"/>
      </w:pPr>
      <w:r>
        <w:br/>
        <w:t xml:space="preserve">Figure </w:t>
      </w:r>
      <w:r w:rsidR="005909BA">
        <w:t>Caption</w:t>
      </w:r>
    </w:p>
    <w:p w14:paraId="4F49BDA6" w14:textId="77777777" w:rsidR="005A34A4" w:rsidRDefault="005A34A4" w:rsidP="005909BA">
      <w:pPr>
        <w:pStyle w:val="StdsFigureTableSpace"/>
      </w:pPr>
    </w:p>
    <w:p w14:paraId="5AFD70B4" w14:textId="77777777" w:rsidR="005A34A4" w:rsidRDefault="005A34A4" w:rsidP="005909BA">
      <w:pPr>
        <w:pStyle w:val="StdsAppH3"/>
      </w:pPr>
      <w:r>
        <w:t>Text.</w:t>
      </w:r>
    </w:p>
    <w:p w14:paraId="47D99CB5" w14:textId="77777777" w:rsidR="005A34A4" w:rsidRDefault="005A34A4" w:rsidP="005909BA">
      <w:pPr>
        <w:pStyle w:val="StdsAppH1"/>
      </w:pPr>
      <w:r>
        <w:t>Section Title</w:t>
      </w:r>
    </w:p>
    <w:p w14:paraId="025D9424" w14:textId="77777777" w:rsidR="005A34A4" w:rsidRDefault="005A34A4" w:rsidP="005909BA">
      <w:pPr>
        <w:pStyle w:val="StdsAppH2"/>
      </w:pPr>
      <w:r>
        <w:rPr>
          <w:i/>
        </w:rPr>
        <w:t>Title</w:t>
      </w:r>
      <w:r>
        <w:t xml:space="preserve"> — Text.</w:t>
      </w:r>
    </w:p>
    <w:p w14:paraId="5B08C806" w14:textId="77777777" w:rsidR="005A34A4" w:rsidRDefault="005A34A4" w:rsidP="005909BA">
      <w:pPr>
        <w:pStyle w:val="StdsAppH3"/>
      </w:pPr>
      <w:r>
        <w:rPr>
          <w:i/>
        </w:rPr>
        <w:t>Title</w:t>
      </w:r>
      <w:r>
        <w:rPr>
          <w:iCs/>
        </w:rPr>
        <w:t xml:space="preserve"> — T</w:t>
      </w:r>
      <w:r>
        <w:t>ext.</w:t>
      </w:r>
    </w:p>
    <w:p w14:paraId="7AEE68B1" w14:textId="77777777" w:rsidR="005A34A4" w:rsidRDefault="005A34A4" w:rsidP="005909BA">
      <w:pPr>
        <w:pStyle w:val="StdsAppH2"/>
      </w:pPr>
      <w:r>
        <w:rPr>
          <w:i/>
        </w:rPr>
        <w:t>Title</w:t>
      </w:r>
      <w:r>
        <w:t xml:space="preserve"> — Text.</w:t>
      </w:r>
    </w:p>
    <w:p w14:paraId="27334F54" w14:textId="77777777" w:rsidR="005A34A4" w:rsidRDefault="005A34A4" w:rsidP="005909BA">
      <w:pPr>
        <w:pStyle w:val="StdsAppH2"/>
      </w:pPr>
      <w:r>
        <w:rPr>
          <w:i/>
        </w:rPr>
        <w:t>Title</w:t>
      </w:r>
      <w:r>
        <w:t xml:space="preserve"> — Text.</w:t>
      </w:r>
    </w:p>
    <w:p w14:paraId="76771B42" w14:textId="77777777" w:rsidR="005A34A4" w:rsidRDefault="005A34A4" w:rsidP="005909BA">
      <w:pPr>
        <w:pStyle w:val="StdsNote"/>
      </w:pPr>
      <w:r>
        <w:t>Text.</w:t>
      </w:r>
    </w:p>
    <w:p w14:paraId="525DB9B2" w14:textId="77777777" w:rsidR="005909BA" w:rsidRDefault="005909BA" w:rsidP="005909BA">
      <w:pPr>
        <w:pStyle w:val="StdsFigureTableSpace"/>
      </w:pPr>
    </w:p>
    <w:p w14:paraId="70A9D247" w14:textId="77777777" w:rsidR="005A34A4" w:rsidRDefault="005A34A4" w:rsidP="005909BA">
      <w:pPr>
        <w:pStyle w:val="StdsAppTableTitle"/>
      </w:pPr>
      <w:r>
        <w:lastRenderedPageBreak/>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61"/>
        <w:gridCol w:w="4599"/>
      </w:tblGrid>
      <w:tr w:rsidR="005A34A4" w:rsidRPr="00227D95" w14:paraId="25F2AA81" w14:textId="77777777" w:rsidTr="003F6040">
        <w:trPr>
          <w:cantSplit/>
          <w:jc w:val="center"/>
        </w:trPr>
        <w:tc>
          <w:tcPr>
            <w:tcW w:w="2106" w:type="dxa"/>
          </w:tcPr>
          <w:p w14:paraId="3DF4EE38" w14:textId="77777777" w:rsidR="005A34A4" w:rsidRPr="00227D95" w:rsidRDefault="005A34A4" w:rsidP="00227D95">
            <w:pPr>
              <w:pStyle w:val="StdsTableHeading"/>
            </w:pPr>
            <w:r w:rsidRPr="00227D95">
              <w:t>Table Heading</w:t>
            </w:r>
          </w:p>
        </w:tc>
        <w:tc>
          <w:tcPr>
            <w:tcW w:w="2034" w:type="dxa"/>
          </w:tcPr>
          <w:p w14:paraId="7863C111" w14:textId="77777777" w:rsidR="005A34A4" w:rsidRPr="00227D95" w:rsidRDefault="005A34A4" w:rsidP="00227D95">
            <w:pPr>
              <w:pStyle w:val="StdsTableHeading"/>
            </w:pPr>
            <w:r w:rsidRPr="00227D95">
              <w:t>Table Heading</w:t>
            </w:r>
          </w:p>
        </w:tc>
      </w:tr>
      <w:tr w:rsidR="005A34A4" w:rsidRPr="00227D95" w14:paraId="5D36D951" w14:textId="77777777" w:rsidTr="003F6040">
        <w:trPr>
          <w:cantSplit/>
          <w:jc w:val="center"/>
        </w:trPr>
        <w:tc>
          <w:tcPr>
            <w:tcW w:w="2106" w:type="dxa"/>
          </w:tcPr>
          <w:p w14:paraId="6983DE1E" w14:textId="77777777" w:rsidR="005A34A4" w:rsidRPr="00227D95" w:rsidRDefault="005A34A4" w:rsidP="00227D95">
            <w:pPr>
              <w:pStyle w:val="StdsTableText"/>
              <w:jc w:val="center"/>
            </w:pPr>
            <w:r w:rsidRPr="00227D95">
              <w:t>Table text</w:t>
            </w:r>
          </w:p>
        </w:tc>
        <w:tc>
          <w:tcPr>
            <w:tcW w:w="2034" w:type="dxa"/>
          </w:tcPr>
          <w:p w14:paraId="02ED1B24" w14:textId="77777777" w:rsidR="005A34A4" w:rsidRPr="00227D95" w:rsidRDefault="005A34A4" w:rsidP="00227D95">
            <w:pPr>
              <w:pStyle w:val="StdsTableText"/>
              <w:jc w:val="center"/>
            </w:pPr>
            <w:r w:rsidRPr="00227D95">
              <w:t>Table text</w:t>
            </w:r>
          </w:p>
        </w:tc>
      </w:tr>
      <w:tr w:rsidR="005A34A4" w:rsidRPr="00227D95" w14:paraId="1FFFA326" w14:textId="77777777" w:rsidTr="003F6040">
        <w:trPr>
          <w:cantSplit/>
          <w:jc w:val="center"/>
        </w:trPr>
        <w:tc>
          <w:tcPr>
            <w:tcW w:w="2106" w:type="dxa"/>
          </w:tcPr>
          <w:p w14:paraId="1C3BDCD6" w14:textId="77777777" w:rsidR="005A34A4" w:rsidRPr="00227D95" w:rsidRDefault="005A34A4" w:rsidP="00227D95">
            <w:pPr>
              <w:pStyle w:val="StdsTableText"/>
              <w:jc w:val="center"/>
            </w:pPr>
            <w:r w:rsidRPr="00227D95">
              <w:t>Table text</w:t>
            </w:r>
          </w:p>
        </w:tc>
        <w:tc>
          <w:tcPr>
            <w:tcW w:w="2034" w:type="dxa"/>
          </w:tcPr>
          <w:p w14:paraId="3F93B125" w14:textId="77777777" w:rsidR="005A34A4" w:rsidRPr="00227D95" w:rsidRDefault="005A34A4" w:rsidP="00227D95">
            <w:pPr>
              <w:pStyle w:val="StdsTableText"/>
              <w:jc w:val="center"/>
            </w:pPr>
            <w:r w:rsidRPr="00227D95">
              <w:t>Table text</w:t>
            </w:r>
          </w:p>
        </w:tc>
      </w:tr>
    </w:tbl>
    <w:p w14:paraId="2D229FF4" w14:textId="77777777" w:rsidR="005A34A4" w:rsidRPr="005909BA" w:rsidRDefault="005A34A4" w:rsidP="00227D95">
      <w:pPr>
        <w:pStyle w:val="StdsTableNote"/>
        <w:numPr>
          <w:ilvl w:val="0"/>
          <w:numId w:val="35"/>
        </w:numPr>
      </w:pPr>
      <w:r w:rsidRPr="005909BA">
        <w:t>Text</w:t>
      </w:r>
      <w:r w:rsidR="00BA03EF">
        <w:t>.</w:t>
      </w:r>
    </w:p>
    <w:p w14:paraId="245F217E" w14:textId="77777777" w:rsidR="005909BA" w:rsidRDefault="005909BA" w:rsidP="003F6040">
      <w:pPr>
        <w:pStyle w:val="StdsFigureTableSpace"/>
      </w:pPr>
    </w:p>
    <w:p w14:paraId="7094AE0C" w14:textId="77777777" w:rsidR="005A34A4" w:rsidRDefault="005A34A4" w:rsidP="005909BA">
      <w:pPr>
        <w:pStyle w:val="StdsAppH1"/>
      </w:pPr>
      <w:r>
        <w:t>Section Title</w:t>
      </w:r>
    </w:p>
    <w:p w14:paraId="12E5E2F2" w14:textId="77777777" w:rsidR="005A34A4" w:rsidRDefault="005A34A4" w:rsidP="005909BA">
      <w:pPr>
        <w:pStyle w:val="StdsAppH2"/>
      </w:pPr>
      <w:r w:rsidRPr="005909BA">
        <w:rPr>
          <w:i/>
        </w:rPr>
        <w:t>Title</w:t>
      </w:r>
    </w:p>
    <w:p w14:paraId="184016A3" w14:textId="77777777" w:rsidR="005A34A4" w:rsidRDefault="005A34A4" w:rsidP="005909BA">
      <w:pPr>
        <w:pStyle w:val="StdsAppH3"/>
      </w:pPr>
      <w:r w:rsidRPr="00465313">
        <w:rPr>
          <w:i/>
        </w:rPr>
        <w:t>Title</w:t>
      </w:r>
      <w:r>
        <w:t xml:space="preserve"> — Text.</w:t>
      </w:r>
    </w:p>
    <w:p w14:paraId="6DB131F2" w14:textId="77777777" w:rsidR="005A34A4" w:rsidRDefault="005A34A4" w:rsidP="005909BA">
      <w:pPr>
        <w:pStyle w:val="StdsAppH4"/>
      </w:pPr>
      <w:r w:rsidRPr="00465313">
        <w:rPr>
          <w:i/>
        </w:rPr>
        <w:t>Title</w:t>
      </w:r>
      <w:r>
        <w:t xml:space="preserve"> — Text.</w:t>
      </w:r>
    </w:p>
    <w:p w14:paraId="41D5FCBC" w14:textId="77777777" w:rsidR="005A34A4" w:rsidRDefault="005A34A4" w:rsidP="005909BA">
      <w:pPr>
        <w:pStyle w:val="StdsText"/>
      </w:pPr>
    </w:p>
    <w:p w14:paraId="494DA0D2" w14:textId="77777777" w:rsidR="002C02F8" w:rsidRDefault="002C02F8" w:rsidP="002C02F8">
      <w:pPr>
        <w:pStyle w:val="StdsApp"/>
      </w:pPr>
    </w:p>
    <w:p w14:paraId="421F810A" w14:textId="77777777" w:rsidR="002C02F8" w:rsidRDefault="002C02F8" w:rsidP="002C02F8">
      <w:pPr>
        <w:pStyle w:val="StdsDesignationTitle"/>
      </w:pPr>
      <w:r>
        <w:t>APPENDIX TITLE</w:t>
      </w:r>
    </w:p>
    <w:p w14:paraId="489B3EE4" w14:textId="77777777" w:rsidR="00852706" w:rsidRDefault="00852706" w:rsidP="001564AD">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14:paraId="7C22D606" w14:textId="77777777" w:rsidR="002C02F8" w:rsidRDefault="002C02F8" w:rsidP="002C02F8">
      <w:pPr>
        <w:pStyle w:val="StdsAppH1"/>
      </w:pPr>
      <w:r>
        <w:t>Section Title</w:t>
      </w:r>
    </w:p>
    <w:p w14:paraId="5F799698" w14:textId="77777777" w:rsidR="002C02F8" w:rsidRDefault="002C02F8" w:rsidP="002C02F8">
      <w:pPr>
        <w:pStyle w:val="StdsAppH2"/>
      </w:pPr>
      <w:r w:rsidRPr="005909BA">
        <w:rPr>
          <w:i/>
        </w:rPr>
        <w:t>Title</w:t>
      </w:r>
    </w:p>
    <w:p w14:paraId="56932D25" w14:textId="77777777" w:rsidR="002C02F8" w:rsidRDefault="002C02F8" w:rsidP="002C02F8">
      <w:pPr>
        <w:pStyle w:val="StdsAppH3"/>
      </w:pPr>
      <w:r w:rsidRPr="009D0E1F">
        <w:rPr>
          <w:i/>
        </w:rPr>
        <w:t>Title</w:t>
      </w:r>
      <w:r>
        <w:t xml:space="preserve"> —Text.</w:t>
      </w:r>
    </w:p>
    <w:p w14:paraId="6737BBCE" w14:textId="77777777" w:rsidR="002C02F8" w:rsidRDefault="002C02F8" w:rsidP="002C02F8">
      <w:pPr>
        <w:pStyle w:val="StdsAppH4"/>
      </w:pPr>
      <w:r w:rsidRPr="009D0E1F">
        <w:rPr>
          <w:i/>
        </w:rPr>
        <w:t>Title</w:t>
      </w:r>
      <w:r>
        <w:t xml:space="preserve"> —Text.</w:t>
      </w:r>
    </w:p>
    <w:p w14:paraId="602CC618" w14:textId="77777777" w:rsidR="002C02F8" w:rsidRDefault="002C02F8" w:rsidP="002C02F8">
      <w:pPr>
        <w:pStyle w:val="StdsAppH3"/>
      </w:pPr>
      <w:r>
        <w:rPr>
          <w:i/>
        </w:rPr>
        <w:t>Title</w:t>
      </w:r>
      <w:r>
        <w:t xml:space="preserve"> — Text.</w:t>
      </w:r>
    </w:p>
    <w:p w14:paraId="30B87504" w14:textId="77777777" w:rsidR="002C02F8" w:rsidRDefault="002C02F8" w:rsidP="002C02F8">
      <w:pPr>
        <w:pStyle w:val="StdsAppH3"/>
      </w:pPr>
      <w:r>
        <w:rPr>
          <w:i/>
        </w:rPr>
        <w:t>Title</w:t>
      </w:r>
      <w:r>
        <w:t xml:space="preserve"> — Text.</w:t>
      </w:r>
    </w:p>
    <w:p w14:paraId="2F6DDC51" w14:textId="77777777" w:rsidR="002C02F8" w:rsidRDefault="002C02F8" w:rsidP="002C02F8">
      <w:pPr>
        <w:pStyle w:val="StdsNote"/>
      </w:pPr>
      <w:r>
        <w:t>Text.</w:t>
      </w:r>
    </w:p>
    <w:p w14:paraId="24A9DC4E" w14:textId="77777777" w:rsidR="002C02F8" w:rsidRDefault="002C02F8" w:rsidP="002C02F8">
      <w:pPr>
        <w:pStyle w:val="StdsAppH1"/>
      </w:pPr>
      <w:r>
        <w:t>Section Title</w:t>
      </w:r>
    </w:p>
    <w:p w14:paraId="23755DC0" w14:textId="77777777" w:rsidR="002C02F8" w:rsidRDefault="002C02F8" w:rsidP="002C02F8">
      <w:pPr>
        <w:pStyle w:val="StdsAppH2"/>
      </w:pPr>
      <w:r w:rsidRPr="005909BA">
        <w:rPr>
          <w:i/>
        </w:rPr>
        <w:t>Title</w:t>
      </w:r>
    </w:p>
    <w:p w14:paraId="689A582D" w14:textId="77777777" w:rsidR="002C02F8" w:rsidRDefault="002C02F8" w:rsidP="002C02F8">
      <w:pPr>
        <w:pStyle w:val="StdsAppH3"/>
      </w:pPr>
      <w:r>
        <w:t>Text.</w:t>
      </w:r>
    </w:p>
    <w:p w14:paraId="0435B6DB" w14:textId="77777777" w:rsidR="002C02F8" w:rsidRDefault="002C02F8" w:rsidP="002C02F8">
      <w:pPr>
        <w:pStyle w:val="StdsAppH3"/>
      </w:pPr>
      <w:r>
        <w:t>Text.</w:t>
      </w:r>
    </w:p>
    <w:p w14:paraId="1BB49061" w14:textId="77777777" w:rsidR="002C02F8" w:rsidRDefault="002C02F8" w:rsidP="002C02F8">
      <w:pPr>
        <w:pStyle w:val="StdsFigureTableSpace"/>
      </w:pPr>
    </w:p>
    <w:p w14:paraId="7913A224" w14:textId="77777777" w:rsidR="002C02F8" w:rsidRPr="002C02F8" w:rsidRDefault="002C02F8" w:rsidP="002C02F8">
      <w:pPr>
        <w:pStyle w:val="Text"/>
        <w:jc w:val="center"/>
        <w:rPr>
          <w:rStyle w:val="StdsTextChar"/>
        </w:rPr>
      </w:pPr>
      <w:r>
        <w:rPr>
          <w:b/>
        </w:rPr>
        <w:object w:dxaOrig="4320" w:dyaOrig="2880" w14:anchorId="2A159FC7">
          <v:shape id="_x0000_i1027" type="#_x0000_t75" style="width:3in;height:2in" o:ole="">
            <v:imagedata r:id="rId11" o:title=""/>
          </v:shape>
          <o:OLEObject Type="Embed" ProgID="Word.Picture.8" ShapeID="_x0000_i1027" DrawAspect="Content" ObjectID="_1736606190" r:id="rId14"/>
        </w:object>
      </w:r>
    </w:p>
    <w:p w14:paraId="0140352B" w14:textId="77777777" w:rsidR="002C02F8" w:rsidRDefault="002C02F8" w:rsidP="002C02F8">
      <w:pPr>
        <w:pStyle w:val="StdsAppFigureCaption"/>
      </w:pPr>
      <w:r>
        <w:br/>
        <w:t>Figure Caption</w:t>
      </w:r>
    </w:p>
    <w:p w14:paraId="1744704A" w14:textId="17C0F964" w:rsidR="002C02F8" w:rsidRDefault="002C02F8" w:rsidP="003F6040">
      <w:pPr>
        <w:pStyle w:val="StdsFigureTableSpace"/>
      </w:pPr>
    </w:p>
    <w:p w14:paraId="612C1D9C" w14:textId="77777777" w:rsidR="003F6040" w:rsidRDefault="003F6040" w:rsidP="005909BA">
      <w:pPr>
        <w:pStyle w:val="StdsText"/>
      </w:pPr>
    </w:p>
    <w:p w14:paraId="37948D2B" w14:textId="77777777" w:rsidR="00465313" w:rsidRDefault="00465313" w:rsidP="005909BA">
      <w:pPr>
        <w:pStyle w:val="StdsRI"/>
      </w:pPr>
    </w:p>
    <w:p w14:paraId="58F87822" w14:textId="77777777" w:rsidR="005A34A4" w:rsidRDefault="005A34A4" w:rsidP="005909BA">
      <w:pPr>
        <w:pStyle w:val="StdsDesignationTitle"/>
      </w:pPr>
      <w:r>
        <w:t>RELATED INFORMATION TITLE</w:t>
      </w:r>
    </w:p>
    <w:p w14:paraId="56928C87" w14:textId="77777777" w:rsidR="006A638D" w:rsidRDefault="006A638D" w:rsidP="005E04A7">
      <w:pPr>
        <w:pStyle w:val="StdsText0"/>
      </w:pPr>
      <w:r>
        <w:rPr>
          <w:b/>
        </w:rPr>
        <w:t>NOTICE</w:t>
      </w:r>
      <w:r w:rsidRPr="00D0566F">
        <w:rPr>
          <w:b/>
        </w:rPr>
        <w:t>:</w:t>
      </w:r>
      <w:r>
        <w:t xml:space="preserve"> This Related Information is not an official part of SEMI [designation number] and was derived from the work of the [committee name] Global Technical Committee. This Related Information was approved for publication by full letter ballot procedures on [A&amp;R approval date].</w:t>
      </w:r>
    </w:p>
    <w:p w14:paraId="708C1071" w14:textId="77777777" w:rsidR="005A34A4" w:rsidRDefault="005A34A4" w:rsidP="005909BA">
      <w:pPr>
        <w:pStyle w:val="StdsRIH1"/>
      </w:pPr>
      <w:r>
        <w:t>Section Title</w:t>
      </w:r>
    </w:p>
    <w:p w14:paraId="485FAD7F" w14:textId="77777777" w:rsidR="005A34A4" w:rsidRDefault="005A34A4" w:rsidP="005909BA">
      <w:pPr>
        <w:pStyle w:val="StdsRIH2"/>
      </w:pPr>
      <w:r>
        <w:t>Text.</w:t>
      </w:r>
    </w:p>
    <w:p w14:paraId="198FB116" w14:textId="77777777" w:rsidR="005A34A4" w:rsidRDefault="005A34A4" w:rsidP="005909BA">
      <w:pPr>
        <w:pStyle w:val="StdsRIH1"/>
      </w:pPr>
      <w:r>
        <w:t>Section Title</w:t>
      </w:r>
    </w:p>
    <w:p w14:paraId="38896B90" w14:textId="77777777" w:rsidR="005A34A4" w:rsidRDefault="005A34A4" w:rsidP="005909BA">
      <w:pPr>
        <w:pStyle w:val="StdsRIH2"/>
      </w:pPr>
      <w:r>
        <w:t>Text.</w:t>
      </w:r>
    </w:p>
    <w:p w14:paraId="0AF05399" w14:textId="77777777" w:rsidR="005A34A4" w:rsidRDefault="005A34A4" w:rsidP="005909BA">
      <w:pPr>
        <w:pStyle w:val="StdsNote"/>
      </w:pPr>
      <w:r>
        <w:t>Text.</w:t>
      </w:r>
    </w:p>
    <w:p w14:paraId="40C3D7B8" w14:textId="77777777" w:rsidR="005A34A4" w:rsidRDefault="005A34A4" w:rsidP="005909BA">
      <w:pPr>
        <w:pStyle w:val="StdsRIH2"/>
      </w:pPr>
      <w:r>
        <w:rPr>
          <w:i/>
        </w:rPr>
        <w:t>Title</w:t>
      </w:r>
      <w:r>
        <w:t xml:space="preserve"> — Text.</w:t>
      </w:r>
    </w:p>
    <w:p w14:paraId="34377E18" w14:textId="77777777" w:rsidR="005A34A4" w:rsidRDefault="005A34A4" w:rsidP="005909BA">
      <w:pPr>
        <w:pStyle w:val="StdsRIH2"/>
      </w:pPr>
      <w:r>
        <w:rPr>
          <w:i/>
        </w:rPr>
        <w:t>Title</w:t>
      </w:r>
      <w:r>
        <w:t xml:space="preserve"> — Text.</w:t>
      </w:r>
    </w:p>
    <w:p w14:paraId="4FED26CD" w14:textId="77777777" w:rsidR="005909BA" w:rsidRDefault="005909BA" w:rsidP="005909BA">
      <w:pPr>
        <w:pStyle w:val="StdsFigureTableSpace"/>
      </w:pPr>
    </w:p>
    <w:p w14:paraId="57F65645" w14:textId="77777777" w:rsidR="005A34A4" w:rsidRDefault="005A34A4" w:rsidP="005909BA">
      <w:pPr>
        <w:pStyle w:val="StdsRITableTitle"/>
      </w:pPr>
      <w:r>
        <w:t>Table Title</w:t>
      </w:r>
    </w:p>
    <w:tbl>
      <w:tblPr>
        <w:tblW w:w="93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61"/>
        <w:gridCol w:w="4599"/>
      </w:tblGrid>
      <w:tr w:rsidR="005A34A4" w:rsidRPr="00227D95" w14:paraId="7139A1FD" w14:textId="77777777" w:rsidTr="003F6040">
        <w:trPr>
          <w:cantSplit/>
          <w:jc w:val="center"/>
        </w:trPr>
        <w:tc>
          <w:tcPr>
            <w:tcW w:w="2106" w:type="dxa"/>
          </w:tcPr>
          <w:p w14:paraId="20588011" w14:textId="77777777" w:rsidR="005A34A4" w:rsidRPr="00227D95" w:rsidRDefault="005A34A4" w:rsidP="00227D95">
            <w:pPr>
              <w:pStyle w:val="StdsTableHeading"/>
            </w:pPr>
            <w:r w:rsidRPr="00227D95">
              <w:t>Table Hea</w:t>
            </w:r>
            <w:r w:rsidR="005909BA" w:rsidRPr="00227D95">
              <w:t>d</w:t>
            </w:r>
            <w:r w:rsidR="00BA03EF" w:rsidRPr="00227D95">
              <w:t>ing</w:t>
            </w:r>
          </w:p>
        </w:tc>
        <w:tc>
          <w:tcPr>
            <w:tcW w:w="2034" w:type="dxa"/>
          </w:tcPr>
          <w:p w14:paraId="7E35CE56" w14:textId="77777777" w:rsidR="005A34A4" w:rsidRPr="00227D95" w:rsidRDefault="005A34A4" w:rsidP="00227D95">
            <w:pPr>
              <w:pStyle w:val="StdsTableHeading"/>
            </w:pPr>
            <w:r w:rsidRPr="00227D95">
              <w:t>Table Head</w:t>
            </w:r>
            <w:r w:rsidR="00BA03EF" w:rsidRPr="00227D95">
              <w:t>ing</w:t>
            </w:r>
          </w:p>
        </w:tc>
      </w:tr>
      <w:tr w:rsidR="005A34A4" w:rsidRPr="00227D95" w14:paraId="2A668F04" w14:textId="77777777" w:rsidTr="003F6040">
        <w:trPr>
          <w:cantSplit/>
          <w:jc w:val="center"/>
        </w:trPr>
        <w:tc>
          <w:tcPr>
            <w:tcW w:w="2106" w:type="dxa"/>
          </w:tcPr>
          <w:p w14:paraId="4B0864B7" w14:textId="77777777" w:rsidR="005A34A4" w:rsidRPr="00227D95" w:rsidRDefault="005A34A4" w:rsidP="00227D95">
            <w:pPr>
              <w:pStyle w:val="StdsTableText"/>
            </w:pPr>
            <w:r w:rsidRPr="00227D95">
              <w:t>Table text</w:t>
            </w:r>
            <w:r w:rsidR="005909BA" w:rsidRPr="00227D95">
              <w:t>.</w:t>
            </w:r>
          </w:p>
        </w:tc>
        <w:tc>
          <w:tcPr>
            <w:tcW w:w="2034" w:type="dxa"/>
          </w:tcPr>
          <w:p w14:paraId="1C0C996C" w14:textId="77777777" w:rsidR="005A34A4" w:rsidRPr="00227D95" w:rsidRDefault="005A34A4" w:rsidP="00227D95">
            <w:pPr>
              <w:pStyle w:val="StdsTableText"/>
            </w:pPr>
            <w:r w:rsidRPr="00227D95">
              <w:t>Table text</w:t>
            </w:r>
            <w:r w:rsidR="005909BA" w:rsidRPr="00227D95">
              <w:t>.</w:t>
            </w:r>
          </w:p>
        </w:tc>
      </w:tr>
      <w:tr w:rsidR="005A34A4" w:rsidRPr="00227D95" w14:paraId="6C6B3136" w14:textId="77777777" w:rsidTr="003F6040">
        <w:trPr>
          <w:cantSplit/>
          <w:jc w:val="center"/>
        </w:trPr>
        <w:tc>
          <w:tcPr>
            <w:tcW w:w="2106" w:type="dxa"/>
          </w:tcPr>
          <w:p w14:paraId="3B894A92" w14:textId="77777777" w:rsidR="005A34A4" w:rsidRPr="00227D95" w:rsidRDefault="005A34A4" w:rsidP="00227D95">
            <w:pPr>
              <w:pStyle w:val="StdsTableText"/>
            </w:pPr>
            <w:r w:rsidRPr="00227D95">
              <w:t>Table text</w:t>
            </w:r>
            <w:r w:rsidR="005909BA" w:rsidRPr="00227D95">
              <w:t>.</w:t>
            </w:r>
          </w:p>
        </w:tc>
        <w:tc>
          <w:tcPr>
            <w:tcW w:w="2034" w:type="dxa"/>
          </w:tcPr>
          <w:p w14:paraId="1CFE8CC5" w14:textId="77777777" w:rsidR="005A34A4" w:rsidRPr="00227D95" w:rsidRDefault="005A34A4" w:rsidP="00227D95">
            <w:pPr>
              <w:pStyle w:val="StdsTableText"/>
            </w:pPr>
            <w:r w:rsidRPr="00227D95">
              <w:t>Table text</w:t>
            </w:r>
            <w:r w:rsidR="005909BA" w:rsidRPr="00227D95">
              <w:t>.</w:t>
            </w:r>
          </w:p>
        </w:tc>
      </w:tr>
    </w:tbl>
    <w:p w14:paraId="674BE80A" w14:textId="77777777" w:rsidR="005A34A4" w:rsidRPr="005909BA" w:rsidRDefault="005A34A4" w:rsidP="00227D95">
      <w:pPr>
        <w:pStyle w:val="StdsTableNote"/>
        <w:numPr>
          <w:ilvl w:val="0"/>
          <w:numId w:val="36"/>
        </w:numPr>
      </w:pPr>
      <w:r w:rsidRPr="005909BA">
        <w:t>Text</w:t>
      </w:r>
      <w:r w:rsidR="00BA03EF">
        <w:t>.</w:t>
      </w:r>
    </w:p>
    <w:p w14:paraId="6611B88C" w14:textId="77777777" w:rsidR="005A34A4" w:rsidRDefault="005A34A4" w:rsidP="005909BA">
      <w:pPr>
        <w:pStyle w:val="StdsTableFoot"/>
      </w:pPr>
    </w:p>
    <w:p w14:paraId="50E1C8CC" w14:textId="77777777" w:rsidR="005A34A4" w:rsidRDefault="005A34A4" w:rsidP="005909BA">
      <w:pPr>
        <w:pStyle w:val="StdsRIH1"/>
      </w:pPr>
      <w:r>
        <w:t>Section Title</w:t>
      </w:r>
    </w:p>
    <w:p w14:paraId="00E11035" w14:textId="77777777" w:rsidR="005A34A4" w:rsidRDefault="005A34A4" w:rsidP="005909BA">
      <w:pPr>
        <w:pStyle w:val="StdsRIH2"/>
      </w:pPr>
      <w:r w:rsidRPr="00014181">
        <w:rPr>
          <w:i/>
        </w:rPr>
        <w:t>Title</w:t>
      </w:r>
    </w:p>
    <w:p w14:paraId="5537696A" w14:textId="77777777" w:rsidR="005A34A4" w:rsidRDefault="005A34A4" w:rsidP="005909BA">
      <w:pPr>
        <w:pStyle w:val="StdsRIH3"/>
      </w:pPr>
      <w:r>
        <w:t>Text.</w:t>
      </w:r>
    </w:p>
    <w:p w14:paraId="49D3EF22" w14:textId="77777777" w:rsidR="005A34A4" w:rsidRDefault="005A34A4" w:rsidP="005909BA">
      <w:pPr>
        <w:pStyle w:val="StdsNote"/>
      </w:pPr>
      <w:r>
        <w:t>Title</w:t>
      </w:r>
      <w:r w:rsidR="005909BA">
        <w:t>.</w:t>
      </w:r>
    </w:p>
    <w:p w14:paraId="6289D8AC" w14:textId="77777777" w:rsidR="005A34A4" w:rsidRDefault="005A34A4" w:rsidP="005909BA">
      <w:pPr>
        <w:pStyle w:val="StdsRIH3"/>
      </w:pPr>
      <w:r>
        <w:t>Text.</w:t>
      </w:r>
    </w:p>
    <w:p w14:paraId="5D4A18D9" w14:textId="77777777" w:rsidR="005A34A4" w:rsidRDefault="005A34A4" w:rsidP="005909BA">
      <w:pPr>
        <w:pStyle w:val="StdsNote"/>
      </w:pPr>
      <w:r>
        <w:t>Text.</w:t>
      </w:r>
    </w:p>
    <w:p w14:paraId="7EA818EA" w14:textId="77777777" w:rsidR="005A34A4" w:rsidRDefault="005A34A4" w:rsidP="00014181">
      <w:pPr>
        <w:pStyle w:val="StdsRIH1"/>
      </w:pPr>
      <w:r>
        <w:t>Section Title</w:t>
      </w:r>
    </w:p>
    <w:p w14:paraId="11D0D248" w14:textId="77777777" w:rsidR="005A34A4" w:rsidRDefault="005A34A4" w:rsidP="00014181">
      <w:pPr>
        <w:pStyle w:val="StdsRIH2"/>
      </w:pPr>
      <w:r>
        <w:rPr>
          <w:i/>
        </w:rPr>
        <w:t xml:space="preserve">Title </w:t>
      </w:r>
      <w:r>
        <w:t>— Text.</w:t>
      </w:r>
    </w:p>
    <w:p w14:paraId="131FBEA5" w14:textId="77777777" w:rsidR="005A34A4" w:rsidRDefault="005A34A4" w:rsidP="00014181">
      <w:pPr>
        <w:pStyle w:val="StdsRIH3"/>
      </w:pPr>
      <w:r>
        <w:rPr>
          <w:i/>
        </w:rPr>
        <w:t>Title</w:t>
      </w:r>
      <w:r>
        <w:t xml:space="preserve"> — Text.</w:t>
      </w:r>
    </w:p>
    <w:p w14:paraId="43E1730B" w14:textId="77777777" w:rsidR="005A34A4" w:rsidRDefault="005A34A4" w:rsidP="00014181">
      <w:pPr>
        <w:pStyle w:val="StdsRIH3"/>
      </w:pPr>
      <w:r>
        <w:rPr>
          <w:i/>
        </w:rPr>
        <w:t>Title</w:t>
      </w:r>
      <w:r>
        <w:t xml:space="preserve"> — Text.</w:t>
      </w:r>
    </w:p>
    <w:p w14:paraId="3B074231" w14:textId="77777777" w:rsidR="005A34A4" w:rsidRDefault="005A34A4" w:rsidP="00014181">
      <w:pPr>
        <w:pStyle w:val="StdsRIH3"/>
      </w:pPr>
      <w:r>
        <w:rPr>
          <w:i/>
        </w:rPr>
        <w:t>Title</w:t>
      </w:r>
      <w:r>
        <w:t xml:space="preserve"> — Text.</w:t>
      </w:r>
    </w:p>
    <w:p w14:paraId="2083196F" w14:textId="77777777" w:rsidR="005A34A4" w:rsidRDefault="005A34A4" w:rsidP="00014181">
      <w:pPr>
        <w:pStyle w:val="StdsRIH2"/>
      </w:pPr>
      <w:r w:rsidRPr="00014181">
        <w:rPr>
          <w:i/>
        </w:rPr>
        <w:t>Title</w:t>
      </w:r>
    </w:p>
    <w:p w14:paraId="607383AD" w14:textId="77777777" w:rsidR="005A34A4" w:rsidRDefault="005A34A4" w:rsidP="00014181">
      <w:pPr>
        <w:pStyle w:val="StdsRIH3"/>
      </w:pPr>
      <w:r>
        <w:t>Text.</w:t>
      </w:r>
    </w:p>
    <w:p w14:paraId="4A8F6135" w14:textId="77777777" w:rsidR="005A34A4" w:rsidRDefault="005A34A4" w:rsidP="00014181">
      <w:pPr>
        <w:pStyle w:val="StdsRIH3"/>
      </w:pPr>
      <w:r>
        <w:t>Text.</w:t>
      </w:r>
    </w:p>
    <w:p w14:paraId="79911487" w14:textId="77777777" w:rsidR="00014181" w:rsidRDefault="00014181" w:rsidP="00014181">
      <w:pPr>
        <w:pStyle w:val="StdsFigureTableSpace"/>
      </w:pPr>
    </w:p>
    <w:p w14:paraId="4DCD7CEC" w14:textId="77777777" w:rsidR="005A34A4" w:rsidRPr="002C02F8" w:rsidRDefault="005A34A4" w:rsidP="00363E10">
      <w:pPr>
        <w:pStyle w:val="Text"/>
        <w:keepNext/>
        <w:jc w:val="center"/>
        <w:rPr>
          <w:rStyle w:val="StdsTextChar"/>
        </w:rPr>
      </w:pPr>
      <w:r>
        <w:rPr>
          <w:b/>
        </w:rPr>
        <w:object w:dxaOrig="4320" w:dyaOrig="2880" w14:anchorId="1A9F629F">
          <v:shape id="_x0000_i1028" type="#_x0000_t75" style="width:3in;height:2in" o:ole="">
            <v:imagedata r:id="rId11" o:title=""/>
          </v:shape>
          <o:OLEObject Type="Embed" ProgID="Word.Picture.8" ShapeID="_x0000_i1028" DrawAspect="Content" ObjectID="_1736606191" r:id="rId15"/>
        </w:object>
      </w:r>
    </w:p>
    <w:p w14:paraId="5F3E4991" w14:textId="77777777" w:rsidR="005A34A4" w:rsidRDefault="005A34A4" w:rsidP="00014181">
      <w:pPr>
        <w:pStyle w:val="StdsRIFigureCaption"/>
      </w:pPr>
      <w:r>
        <w:br/>
        <w:t xml:space="preserve">Figure </w:t>
      </w:r>
      <w:r w:rsidR="00014181">
        <w:t>Caption</w:t>
      </w:r>
    </w:p>
    <w:p w14:paraId="739925BA" w14:textId="77777777" w:rsidR="005A34A4" w:rsidRDefault="005A34A4" w:rsidP="00014181">
      <w:pPr>
        <w:pStyle w:val="StdsFigureTableSpace"/>
      </w:pPr>
    </w:p>
    <w:p w14:paraId="5549398B" w14:textId="77777777" w:rsidR="005A34A4" w:rsidRDefault="005A34A4" w:rsidP="00014181">
      <w:pPr>
        <w:pStyle w:val="StdsRIH3"/>
      </w:pPr>
      <w:r w:rsidRPr="00363E10">
        <w:rPr>
          <w:i/>
        </w:rPr>
        <w:t>Title</w:t>
      </w:r>
      <w:r>
        <w:t xml:space="preserve"> — Text.</w:t>
      </w:r>
    </w:p>
    <w:p w14:paraId="753175C4" w14:textId="77777777" w:rsidR="00363E10" w:rsidRPr="003F6040" w:rsidRDefault="00363E10" w:rsidP="003F6040">
      <w:pPr>
        <w:pStyle w:val="StdsText"/>
      </w:pPr>
    </w:p>
    <w:p w14:paraId="45A315A6" w14:textId="71751E11" w:rsidR="003B30D7" w:rsidRDefault="00227D95" w:rsidP="003B30D7">
      <w:pPr>
        <w:pStyle w:val="Text"/>
        <w:spacing w:before="120" w:after="120"/>
      </w:pPr>
      <w:r>
        <w:rPr>
          <w:b/>
        </w:rPr>
        <w:t>NOTICE:</w:t>
      </w:r>
      <w:r w:rsidRPr="005A1F55">
        <w:t xml:space="preserve"> </w:t>
      </w:r>
      <w:r w:rsidR="003B30D7">
        <w:t xml:space="preserve">SEMI makes no warranties or representations as to the suitability of the Standards and Safety Guidelines set forth herein for any </w:t>
      </w:r>
      <w:proofErr w:type="gramStart"/>
      <w:r w:rsidR="003B30D7">
        <w:t>particular application</w:t>
      </w:r>
      <w:proofErr w:type="gramEnd"/>
      <w:r w:rsidR="003B30D7">
        <w:t>.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14:paraId="48F66E29" w14:textId="5A3F14C3" w:rsidR="00AF3939" w:rsidRDefault="003B30D7" w:rsidP="00363E10">
      <w:pPr>
        <w:pStyle w:val="StdsText"/>
        <w:rPr>
          <w:lang w:eastAsia="en-US"/>
        </w:rPr>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14:paraId="410C57BA" w14:textId="77777777" w:rsidR="003F6040" w:rsidRPr="003F6040" w:rsidRDefault="003F6040" w:rsidP="003F6040">
      <w:pPr>
        <w:pStyle w:val="StdsText"/>
      </w:pPr>
    </w:p>
    <w:sectPr w:rsidR="003F6040" w:rsidRPr="003F6040" w:rsidSect="004D048F">
      <w:headerReference w:type="even" r:id="rId16"/>
      <w:headerReference w:type="default" r:id="rId17"/>
      <w:footerReference w:type="even" r:id="rId18"/>
      <w:footerReference w:type="default" r:id="rId1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66223" w14:textId="77777777" w:rsidR="0054513A" w:rsidRDefault="0054513A">
      <w:r>
        <w:separator/>
      </w:r>
    </w:p>
  </w:endnote>
  <w:endnote w:type="continuationSeparator" w:id="0">
    <w:p w14:paraId="4F1E62C2" w14:textId="77777777" w:rsidR="0054513A" w:rsidRDefault="0054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3275A"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4D1660">
      <w:rPr>
        <w:rStyle w:val="PageNumber"/>
        <w:noProof/>
      </w:rPr>
      <w:t>10</w:t>
    </w:r>
    <w:r>
      <w:rPr>
        <w:rStyle w:val="PageNumber"/>
      </w:rPr>
      <w:fldChar w:fldCharType="end"/>
    </w:r>
    <w:r>
      <w:rPr>
        <w:rStyle w:val="PageNumb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EEFDD" w14:textId="77777777" w:rsidR="00363E10" w:rsidRDefault="00363E10" w:rsidP="004D048F">
    <w:pPr>
      <w:pStyle w:val="Footer"/>
    </w:pPr>
    <w:r>
      <w:tab/>
    </w:r>
    <w:r>
      <w:rPr>
        <w:rStyle w:val="PageNumber"/>
      </w:rPr>
      <w:fldChar w:fldCharType="begin"/>
    </w:r>
    <w:r>
      <w:rPr>
        <w:rStyle w:val="PageNumber"/>
      </w:rPr>
      <w:instrText xml:space="preserve"> PAGE </w:instrText>
    </w:r>
    <w:r>
      <w:rPr>
        <w:rStyle w:val="PageNumber"/>
      </w:rPr>
      <w:fldChar w:fldCharType="separate"/>
    </w:r>
    <w:r w:rsidR="004D1660">
      <w:rPr>
        <w:rStyle w:val="PageNumber"/>
        <w:noProof/>
      </w:rPr>
      <w:t>1</w:t>
    </w:r>
    <w:r>
      <w:rPr>
        <w:rStyle w:val="PageNumber"/>
      </w:rPr>
      <w:fldChar w:fldCharType="end"/>
    </w: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D4B0B" w14:textId="77777777" w:rsidR="0054513A" w:rsidRDefault="0054513A">
      <w:r>
        <w:separator/>
      </w:r>
    </w:p>
  </w:footnote>
  <w:footnote w:type="continuationSeparator" w:id="0">
    <w:p w14:paraId="084BE57C" w14:textId="77777777" w:rsidR="0054513A" w:rsidRDefault="0054513A">
      <w:r>
        <w:continuationSeparator/>
      </w:r>
    </w:p>
  </w:footnote>
  <w:footnote w:id="1">
    <w:p w14:paraId="6AFF958D" w14:textId="1647074D" w:rsidR="00363E10" w:rsidRDefault="00363E10" w:rsidP="00132C3E">
      <w:pPr>
        <w:pStyle w:val="FootnoteText"/>
        <w:rPr>
          <w:iCs/>
        </w:rPr>
      </w:pPr>
      <w:r w:rsidRPr="008E2E44">
        <w:rPr>
          <w:iCs/>
          <w:szCs w:val="16"/>
          <w:vertAlign w:val="superscript"/>
        </w:rPr>
        <w:footnoteRef/>
      </w:r>
      <w:r>
        <w:rPr>
          <w:iCs/>
        </w:rPr>
        <w:t xml:space="preserve"> Footnote with full name and address of </w:t>
      </w:r>
      <w:bookmarkStart w:id="3" w:name="_Hlk125987576"/>
      <w:r w:rsidR="003F6040">
        <w:rPr>
          <w:iCs/>
        </w:rPr>
        <w:t>SDO/Entity (refer to Style Manual Appendix 6)</w:t>
      </w:r>
      <w:bookmarkEnd w:id="3"/>
      <w:r w:rsidR="003F6040">
        <w:rPr>
          <w:iCs/>
        </w:rPr>
        <w:t>.</w:t>
      </w:r>
    </w:p>
  </w:footnote>
  <w:footnote w:id="2">
    <w:p w14:paraId="6A1920DB" w14:textId="77777777" w:rsidR="008E2E44" w:rsidRDefault="008E2E44">
      <w:pPr>
        <w:pStyle w:val="FootnoteText"/>
      </w:pPr>
      <w:r>
        <w:rPr>
          <w:rStyle w:val="FootnoteReference"/>
        </w:rPr>
        <w:footnoteRef/>
      </w:r>
      <w:r>
        <w:t xml:space="preserve"> Footnote with full name and address of company/organization.</w:t>
      </w:r>
    </w:p>
  </w:footnote>
  <w:footnote w:id="3">
    <w:p w14:paraId="610E5B48" w14:textId="77777777" w:rsidR="008E2E44" w:rsidRDefault="008E2E44">
      <w:pPr>
        <w:pStyle w:val="FootnoteText"/>
      </w:pPr>
      <w:r>
        <w:rPr>
          <w:rStyle w:val="FootnoteReference"/>
        </w:rPr>
        <w:footnoteRef/>
      </w:r>
      <w:r>
        <w:t xml:space="preserve"> Footnote with full name and address of company/organization.</w:t>
      </w:r>
    </w:p>
  </w:footnote>
  <w:footnote w:id="4">
    <w:p w14:paraId="7ED0BE4E" w14:textId="70C558CE" w:rsidR="00363E10" w:rsidRDefault="00363E10" w:rsidP="005A34A4">
      <w:pPr>
        <w:pStyle w:val="FootnoteText"/>
        <w:rPr>
          <w:iCs/>
        </w:rPr>
      </w:pPr>
      <w:r w:rsidRPr="008E2E44">
        <w:rPr>
          <w:iCs/>
          <w:szCs w:val="16"/>
          <w:vertAlign w:val="superscript"/>
        </w:rPr>
        <w:footnoteRef/>
      </w:r>
      <w:r>
        <w:rPr>
          <w:iCs/>
        </w:rPr>
        <w:t xml:space="preserve"> Footnote with full name and address of </w:t>
      </w:r>
      <w:r w:rsidR="003F6040">
        <w:rPr>
          <w:iCs/>
        </w:rPr>
        <w:t>SDO/Entity (refer to Style Manual Appendix 6)</w:t>
      </w:r>
      <w:r w:rsidR="005909BA">
        <w:rPr>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293EF" w14:textId="77777777" w:rsidR="00363E10" w:rsidRDefault="00A92C8A" w:rsidP="004D048F">
    <w:pPr>
      <w:pStyle w:val="Header"/>
    </w:pPr>
    <w:r>
      <w:rPr>
        <w:noProof/>
        <w:lang w:eastAsia="en-US"/>
      </w:rPr>
      <w:drawing>
        <wp:inline distT="0" distB="0" distL="0" distR="0" wp14:anchorId="33BFA6B6" wp14:editId="5A6B7273">
          <wp:extent cx="1212850" cy="298450"/>
          <wp:effectExtent l="0" t="0" r="6350" b="6350"/>
          <wp:docPr id="6" name="Picture 6"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0C930" w14:textId="77777777" w:rsidR="00363E10" w:rsidRDefault="00A92C8A" w:rsidP="004D048F">
    <w:pPr>
      <w:pStyle w:val="Header"/>
    </w:pPr>
    <w:r>
      <w:rPr>
        <w:noProof/>
        <w:lang w:eastAsia="en-US"/>
      </w:rPr>
      <w:drawing>
        <wp:inline distT="0" distB="0" distL="0" distR="0" wp14:anchorId="671299EA" wp14:editId="4FA794AD">
          <wp:extent cx="1212850" cy="298450"/>
          <wp:effectExtent l="0" t="0" r="6350" b="6350"/>
          <wp:docPr id="7" name="Picture 7" descr="HLogo Small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Logo Small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298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23D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3AF02ED"/>
    <w:multiLevelType w:val="multilevel"/>
    <w:tmpl w:val="A99654F8"/>
    <w:lvl w:ilvl="0">
      <w:start w:val="1"/>
      <w:numFmt w:val="decimal"/>
      <w:suff w:val="space"/>
      <w:lvlText w:val="Figure %1 "/>
      <w:lvlJc w:val="center"/>
      <w:pPr>
        <w:ind w:left="4212" w:firstLine="288"/>
      </w:pPr>
      <w:rPr>
        <w:rFonts w:ascii="Arial" w:eastAsia="Arial Unicode MS" w:hAnsi="Arial" w:hint="default"/>
        <w:b/>
        <w:i w:val="0"/>
        <w:sz w:val="20"/>
        <w:szCs w:val="20"/>
      </w:rPr>
    </w:lvl>
    <w:lvl w:ilvl="1">
      <w:start w:val="1"/>
      <w:numFmt w:val="decimal"/>
      <w:lvlRestart w:val="0"/>
      <w:suff w:val="space"/>
      <w:lvlText w:val="%1.%2 "/>
      <w:lvlJc w:val="left"/>
      <w:pPr>
        <w:ind w:left="4392" w:firstLine="0"/>
      </w:pPr>
      <w:rPr>
        <w:rFonts w:hint="default"/>
        <w:b/>
      </w:rPr>
    </w:lvl>
    <w:lvl w:ilvl="2">
      <w:start w:val="1"/>
      <w:numFmt w:val="decimal"/>
      <w:suff w:val="space"/>
      <w:lvlText w:val="%1.%2.%3 "/>
      <w:lvlJc w:val="left"/>
      <w:pPr>
        <w:ind w:left="4212" w:firstLine="0"/>
      </w:pPr>
      <w:rPr>
        <w:rFonts w:hint="default"/>
        <w:b/>
        <w:i w:val="0"/>
      </w:rPr>
    </w:lvl>
    <w:lvl w:ilvl="3">
      <w:start w:val="1"/>
      <w:numFmt w:val="decimal"/>
      <w:suff w:val="space"/>
      <w:lvlText w:val="%1.%2.%3.%4 "/>
      <w:lvlJc w:val="left"/>
      <w:pPr>
        <w:ind w:left="4212" w:firstLine="0"/>
      </w:pPr>
      <w:rPr>
        <w:rFonts w:hint="default"/>
        <w:b/>
      </w:rPr>
    </w:lvl>
    <w:lvl w:ilvl="4">
      <w:start w:val="1"/>
      <w:numFmt w:val="decimal"/>
      <w:lvlRestart w:val="0"/>
      <w:suff w:val="space"/>
      <w:lvlText w:val="Table %5 "/>
      <w:lvlJc w:val="left"/>
      <w:pPr>
        <w:ind w:left="4212" w:firstLine="0"/>
      </w:pPr>
      <w:rPr>
        <w:rFonts w:ascii="Arial" w:hAnsi="Arial" w:hint="default"/>
        <w:b/>
        <w:i w:val="0"/>
        <w:sz w:val="18"/>
      </w:rPr>
    </w:lvl>
    <w:lvl w:ilvl="5">
      <w:start w:val="1"/>
      <w:numFmt w:val="decimal"/>
      <w:suff w:val="space"/>
      <w:lvlText w:val="%1.%2.%3.%4.%5.%6 "/>
      <w:lvlJc w:val="left"/>
      <w:pPr>
        <w:ind w:left="4212" w:firstLine="0"/>
      </w:pPr>
      <w:rPr>
        <w:rFonts w:hint="default"/>
        <w:b/>
      </w:rPr>
    </w:lvl>
    <w:lvl w:ilvl="6">
      <w:start w:val="1"/>
      <w:numFmt w:val="decimal"/>
      <w:suff w:val="space"/>
      <w:lvlText w:val="%1.%2.%3.%4.%5.%6.%7 "/>
      <w:lvlJc w:val="left"/>
      <w:pPr>
        <w:ind w:left="4212" w:firstLine="0"/>
      </w:pPr>
      <w:rPr>
        <w:rFonts w:hint="default"/>
      </w:rPr>
    </w:lvl>
    <w:lvl w:ilvl="7">
      <w:start w:val="1"/>
      <w:numFmt w:val="decimal"/>
      <w:lvlRestart w:val="0"/>
      <w:suff w:val="space"/>
      <w:lvlText w:val="Table %8"/>
      <w:lvlJc w:val="left"/>
      <w:pPr>
        <w:ind w:left="42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5796"/>
        </w:tabs>
        <w:ind w:left="5796" w:hanging="1584"/>
      </w:pPr>
      <w:rPr>
        <w:rFonts w:hint="default"/>
      </w:rPr>
    </w:lvl>
  </w:abstractNum>
  <w:abstractNum w:abstractNumId="2" w15:restartNumberingAfterBreak="0">
    <w:nsid w:val="05540E0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5D6119F"/>
    <w:multiLevelType w:val="multilevel"/>
    <w:tmpl w:val="1D165248"/>
    <w:lvl w:ilvl="0">
      <w:start w:val="1"/>
      <w:numFmt w:val="none"/>
      <w:pStyle w:val="StdsFigureNot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 w15:restartNumberingAfterBreak="0">
    <w:nsid w:val="09A6553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14370C9"/>
    <w:multiLevelType w:val="hybridMultilevel"/>
    <w:tmpl w:val="31B8E596"/>
    <w:lvl w:ilvl="0" w:tplc="FFFFFFFF">
      <w:start w:val="1"/>
      <w:numFmt w:val="bullet"/>
      <w:pStyle w:val="StdsListBulleted"/>
      <w:lvlText w:val=""/>
      <w:lvlJc w:val="left"/>
      <w:pPr>
        <w:tabs>
          <w:tab w:val="num" w:pos="360"/>
        </w:tabs>
        <w:ind w:left="360"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158FB"/>
    <w:multiLevelType w:val="multilevel"/>
    <w:tmpl w:val="FECC709C"/>
    <w:lvl w:ilvl="0">
      <w:start w:val="1"/>
      <w:numFmt w:val="decimal"/>
      <w:suff w:val="nothing"/>
      <w:lvlText w:val="APPENDIX %1"/>
      <w:lvlJc w:val="left"/>
      <w:pPr>
        <w:ind w:left="0" w:firstLine="0"/>
      </w:pPr>
      <w:rPr>
        <w:rFonts w:ascii="Arial" w:eastAsia="Arial Unicode MS" w:hAnsi="Arial" w:hint="default"/>
        <w:b/>
        <w:i w:val="0"/>
        <w:sz w:val="28"/>
        <w:szCs w:val="28"/>
      </w:rPr>
    </w:lvl>
    <w:lvl w:ilvl="1">
      <w:start w:val="1"/>
      <w:numFmt w:val="decimal"/>
      <w:suff w:val="space"/>
      <w:lvlText w:val="A%1-%2 "/>
      <w:lvlJc w:val="left"/>
      <w:pPr>
        <w:ind w:left="0" w:firstLine="0"/>
      </w:pPr>
      <w:rPr>
        <w:rFonts w:ascii="Arial" w:eastAsia="Arial Unicode MS" w:hAnsi="Arial" w:hint="default"/>
        <w:b/>
        <w:i w:val="0"/>
        <w:sz w:val="20"/>
        <w:szCs w:val="20"/>
      </w:rPr>
    </w:lvl>
    <w:lvl w:ilvl="2">
      <w:start w:val="1"/>
      <w:numFmt w:val="decimal"/>
      <w:suff w:val="space"/>
      <w:lvlText w:val="A%1-%2.%3 "/>
      <w:lvlJc w:val="left"/>
      <w:pPr>
        <w:ind w:left="0" w:firstLine="0"/>
      </w:pPr>
      <w:rPr>
        <w:rFonts w:ascii="Times New Roman" w:eastAsia="MS Mincho" w:hAnsi="Times New Roman" w:hint="default"/>
        <w:b w:val="0"/>
        <w:i w:val="0"/>
        <w:sz w:val="20"/>
        <w:szCs w:val="20"/>
      </w:rPr>
    </w:lvl>
    <w:lvl w:ilvl="3">
      <w:start w:val="1"/>
      <w:numFmt w:val="decimal"/>
      <w:suff w:val="space"/>
      <w:lvlText w:val="A%1-%2.%3.%4 "/>
      <w:lvlJc w:val="left"/>
      <w:pPr>
        <w:ind w:left="0" w:firstLine="0"/>
      </w:pPr>
      <w:rPr>
        <w:rFonts w:ascii="Times New Roman" w:eastAsia="MS Mincho" w:hAnsi="Times New Roman" w:hint="default"/>
        <w:b w:val="0"/>
        <w:i w:val="0"/>
        <w:sz w:val="20"/>
        <w:szCs w:val="20"/>
      </w:rPr>
    </w:lvl>
    <w:lvl w:ilvl="4">
      <w:start w:val="1"/>
      <w:numFmt w:val="decimal"/>
      <w:suff w:val="space"/>
      <w:lvlText w:val="A%1-%2.%3.%4.%5 "/>
      <w:lvlJc w:val="left"/>
      <w:pPr>
        <w:ind w:left="0" w:firstLine="0"/>
      </w:pPr>
      <w:rPr>
        <w:rFonts w:ascii="Times New Roman" w:eastAsia="MS Mincho" w:hAnsi="Times New Roman" w:hint="default"/>
        <w:b w:val="0"/>
        <w:i w:val="0"/>
        <w:sz w:val="20"/>
        <w:szCs w:val="20"/>
      </w:rPr>
    </w:lvl>
    <w:lvl w:ilvl="5">
      <w:start w:val="1"/>
      <w:numFmt w:val="decimal"/>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Table A%1-%7 "/>
      <w:lvlJc w:val="left"/>
      <w:pPr>
        <w:ind w:left="0" w:firstLine="0"/>
      </w:pPr>
      <w:rPr>
        <w:rFonts w:ascii="Arial" w:eastAsia="Arial Unicode MS" w:hAnsi="Arial" w:hint="default"/>
        <w:b/>
        <w:i w:val="0"/>
        <w:sz w:val="18"/>
        <w:szCs w:val="18"/>
      </w:rPr>
    </w:lvl>
    <w:lvl w:ilvl="7">
      <w:start w:val="1"/>
      <w:numFmt w:val="decimal"/>
      <w:lvlRestart w:val="1"/>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7D615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BBE784A"/>
    <w:multiLevelType w:val="multilevel"/>
    <w:tmpl w:val="BE1CED9E"/>
    <w:lvl w:ilvl="0">
      <w:start w:val="1"/>
      <w:numFmt w:val="decimal"/>
      <w:suff w:val="space"/>
      <w:lvlText w:val="Figure %1 "/>
      <w:lvlJc w:val="center"/>
      <w:pPr>
        <w:ind w:left="5400" w:firstLine="0"/>
      </w:pPr>
      <w:rPr>
        <w:rFonts w:ascii="Arial" w:eastAsia="Arial Unicode MS" w:hAnsi="Arial" w:hint="default"/>
        <w:b/>
        <w:i w:val="0"/>
        <w:sz w:val="20"/>
        <w:szCs w:val="20"/>
      </w:rPr>
    </w:lvl>
    <w:lvl w:ilvl="1">
      <w:start w:val="1"/>
      <w:numFmt w:val="decimal"/>
      <w:lvlRestart w:val="0"/>
      <w:suff w:val="space"/>
      <w:lvlText w:val="%1.%2 "/>
      <w:lvlJc w:val="left"/>
      <w:pPr>
        <w:ind w:left="9792" w:firstLine="0"/>
      </w:pPr>
      <w:rPr>
        <w:rFonts w:hint="default"/>
        <w:b/>
      </w:rPr>
    </w:lvl>
    <w:lvl w:ilvl="2">
      <w:start w:val="1"/>
      <w:numFmt w:val="decimal"/>
      <w:suff w:val="space"/>
      <w:lvlText w:val="%1.%2.%3 "/>
      <w:lvlJc w:val="left"/>
      <w:pPr>
        <w:ind w:left="9612" w:firstLine="0"/>
      </w:pPr>
      <w:rPr>
        <w:rFonts w:hint="default"/>
        <w:b/>
        <w:i w:val="0"/>
      </w:rPr>
    </w:lvl>
    <w:lvl w:ilvl="3">
      <w:start w:val="1"/>
      <w:numFmt w:val="decimal"/>
      <w:suff w:val="space"/>
      <w:lvlText w:val="%1.%2.%3.%4 "/>
      <w:lvlJc w:val="left"/>
      <w:pPr>
        <w:ind w:left="9612" w:firstLine="0"/>
      </w:pPr>
      <w:rPr>
        <w:rFonts w:hint="default"/>
        <w:b/>
      </w:rPr>
    </w:lvl>
    <w:lvl w:ilvl="4">
      <w:start w:val="1"/>
      <w:numFmt w:val="decimal"/>
      <w:lvlRestart w:val="0"/>
      <w:suff w:val="space"/>
      <w:lvlText w:val="Table %5 "/>
      <w:lvlJc w:val="left"/>
      <w:pPr>
        <w:ind w:left="9612" w:firstLine="0"/>
      </w:pPr>
      <w:rPr>
        <w:rFonts w:ascii="Arial" w:hAnsi="Arial" w:hint="default"/>
        <w:b/>
        <w:i w:val="0"/>
        <w:sz w:val="18"/>
      </w:rPr>
    </w:lvl>
    <w:lvl w:ilvl="5">
      <w:start w:val="1"/>
      <w:numFmt w:val="decimal"/>
      <w:suff w:val="space"/>
      <w:lvlText w:val="%1.%2.%3.%4.%5.%6 "/>
      <w:lvlJc w:val="left"/>
      <w:pPr>
        <w:ind w:left="9612" w:firstLine="0"/>
      </w:pPr>
      <w:rPr>
        <w:rFonts w:hint="default"/>
        <w:b/>
      </w:rPr>
    </w:lvl>
    <w:lvl w:ilvl="6">
      <w:start w:val="1"/>
      <w:numFmt w:val="decimal"/>
      <w:suff w:val="space"/>
      <w:lvlText w:val="%1.%2.%3.%4.%5.%6.%7 "/>
      <w:lvlJc w:val="left"/>
      <w:pPr>
        <w:ind w:left="9612" w:firstLine="0"/>
      </w:pPr>
      <w:rPr>
        <w:rFonts w:hint="default"/>
      </w:rPr>
    </w:lvl>
    <w:lvl w:ilvl="7">
      <w:start w:val="1"/>
      <w:numFmt w:val="decimal"/>
      <w:lvlRestart w:val="0"/>
      <w:suff w:val="space"/>
      <w:lvlText w:val="Table %8"/>
      <w:lvlJc w:val="left"/>
      <w:pPr>
        <w:ind w:left="9612"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1196"/>
        </w:tabs>
        <w:ind w:left="11196" w:hanging="1584"/>
      </w:pPr>
      <w:rPr>
        <w:rFonts w:hint="default"/>
      </w:rPr>
    </w:lvl>
  </w:abstractNum>
  <w:abstractNum w:abstractNumId="9" w15:restartNumberingAfterBreak="0">
    <w:nsid w:val="1BC9229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D32323C"/>
    <w:multiLevelType w:val="multilevel"/>
    <w:tmpl w:val="F476E42E"/>
    <w:lvl w:ilvl="0">
      <w:start w:val="1"/>
      <w:numFmt w:val="decimal"/>
      <w:pStyle w:val="StdsDR"/>
      <w:suff w:val="nothing"/>
      <w:lvlText w:val="DELAYED REVISIONS %1"/>
      <w:lvlJc w:val="left"/>
      <w:pPr>
        <w:ind w:left="0" w:firstLine="0"/>
      </w:pPr>
      <w:rPr>
        <w:rFonts w:hint="default"/>
      </w:rPr>
    </w:lvl>
    <w:lvl w:ilvl="1">
      <w:start w:val="1"/>
      <w:numFmt w:val="decimal"/>
      <w:pStyle w:val="StdsDRH1"/>
      <w:suff w:val="nothing"/>
      <w:lvlText w:val="D%1-%2 "/>
      <w:lvlJc w:val="left"/>
      <w:pPr>
        <w:ind w:left="0" w:firstLine="0"/>
      </w:pPr>
      <w:rPr>
        <w:rFonts w:ascii="Arial" w:eastAsia="Arial Unicode MS" w:hAnsi="Arial" w:hint="default"/>
        <w:b/>
        <w:i w:val="0"/>
        <w:sz w:val="20"/>
        <w:szCs w:val="20"/>
      </w:rPr>
    </w:lvl>
    <w:lvl w:ilvl="2">
      <w:start w:val="1"/>
      <w:numFmt w:val="decimal"/>
      <w:pStyle w:val="StdsDRH2"/>
      <w:suff w:val="space"/>
      <w:lvlText w:val="D%1-%2.%3 "/>
      <w:lvlJc w:val="left"/>
      <w:pPr>
        <w:ind w:left="0" w:firstLine="0"/>
      </w:pPr>
      <w:rPr>
        <w:rFonts w:ascii="Times New Roman" w:eastAsia="MS Mincho" w:hAnsi="Times New Roman" w:hint="default"/>
        <w:b w:val="0"/>
        <w:i w:val="0"/>
        <w:sz w:val="20"/>
        <w:szCs w:val="20"/>
      </w:rPr>
    </w:lvl>
    <w:lvl w:ilvl="3">
      <w:start w:val="1"/>
      <w:numFmt w:val="decimal"/>
      <w:pStyle w:val="StdsDRH3"/>
      <w:suff w:val="space"/>
      <w:lvlText w:val="D%1-%2.%3.%4 "/>
      <w:lvlJc w:val="left"/>
      <w:pPr>
        <w:ind w:left="0" w:firstLine="0"/>
      </w:pPr>
      <w:rPr>
        <w:rFonts w:ascii="Times New Roman" w:eastAsia="MS Mincho" w:hAnsi="Times New Roman" w:hint="default"/>
        <w:b w:val="0"/>
        <w:i w:val="0"/>
        <w:sz w:val="20"/>
        <w:szCs w:val="20"/>
      </w:rPr>
    </w:lvl>
    <w:lvl w:ilvl="4">
      <w:start w:val="1"/>
      <w:numFmt w:val="decimal"/>
      <w:pStyle w:val="StdsDRH4"/>
      <w:suff w:val="space"/>
      <w:lvlText w:val="D%1-%2.%3.%4.%5 "/>
      <w:lvlJc w:val="left"/>
      <w:pPr>
        <w:ind w:left="0" w:firstLine="0"/>
      </w:pPr>
      <w:rPr>
        <w:rFonts w:ascii="Times New Roman" w:eastAsia="MS Mincho" w:hAnsi="Times New Roman" w:hint="default"/>
        <w:b w:val="0"/>
        <w:i w:val="0"/>
        <w:sz w:val="20"/>
        <w:szCs w:val="20"/>
      </w:rPr>
    </w:lvl>
    <w:lvl w:ilvl="5">
      <w:start w:val="1"/>
      <w:numFmt w:val="decimal"/>
      <w:pStyle w:val="StdsDRH5"/>
      <w:suff w:val="space"/>
      <w:lvlText w:val="D%1-%2.%3.%4.%5.%6 "/>
      <w:lvlJc w:val="left"/>
      <w:pPr>
        <w:ind w:left="0" w:firstLine="0"/>
      </w:pPr>
      <w:rPr>
        <w:rFonts w:ascii="Times New Roman" w:eastAsia="MS Mincho" w:hAnsi="Times New Roman" w:hint="default"/>
        <w:b w:val="0"/>
        <w:i w:val="0"/>
        <w:sz w:val="20"/>
        <w:szCs w:val="20"/>
      </w:rPr>
    </w:lvl>
    <w:lvl w:ilvl="6">
      <w:start w:val="1"/>
      <w:numFmt w:val="decimal"/>
      <w:isLgl/>
      <w:lvlText w:val="%1.%2.%3.%4.%5.%6.%7"/>
      <w:lvlJc w:val="left"/>
      <w:pPr>
        <w:tabs>
          <w:tab w:val="num" w:pos="6120"/>
        </w:tabs>
        <w:ind w:left="6120" w:hanging="1800"/>
      </w:pPr>
      <w:rPr>
        <w:rFonts w:hint="default"/>
      </w:rPr>
    </w:lvl>
    <w:lvl w:ilvl="7">
      <w:start w:val="1"/>
      <w:numFmt w:val="decimal"/>
      <w:isLgl/>
      <w:lvlText w:val="%1.%2.%3.%4.%5.%6.%7.%8"/>
      <w:lvlJc w:val="left"/>
      <w:pPr>
        <w:tabs>
          <w:tab w:val="num" w:pos="7200"/>
        </w:tabs>
        <w:ind w:left="7200" w:hanging="216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11" w15:restartNumberingAfterBreak="0">
    <w:nsid w:val="1D40552F"/>
    <w:multiLevelType w:val="hybridMultilevel"/>
    <w:tmpl w:val="C7661A00"/>
    <w:lvl w:ilvl="0" w:tplc="FFFFFFFF">
      <w:start w:val="10"/>
      <w:numFmt w:val="decimal"/>
      <w:lvlText w:val="Table %1"/>
      <w:lvlJc w:val="left"/>
      <w:pPr>
        <w:tabs>
          <w:tab w:val="num" w:pos="0"/>
        </w:tabs>
        <w:ind w:left="0" w:firstLine="0"/>
      </w:pPr>
      <w:rPr>
        <w:rFonts w:ascii="Arial" w:eastAsia="Arial Unicode MS" w:hAnsi="Arial" w:hint="default"/>
        <w:b/>
        <w:i w:val="0"/>
        <w:sz w:val="18"/>
        <w:szCs w:val="1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6490932"/>
    <w:multiLevelType w:val="multilevel"/>
    <w:tmpl w:val="D8803432"/>
    <w:lvl w:ilvl="0">
      <w:numFmt w:val="decimal"/>
      <w:lvlRestart w:val="0"/>
      <w:pStyle w:val="Figure"/>
      <w:suff w:val="nothing"/>
      <w:lvlText w:val="Figure %1"/>
      <w:lvlJc w:val="left"/>
      <w:pPr>
        <w:ind w:left="0" w:firstLine="0"/>
      </w:pPr>
      <w:rPr>
        <w:rFonts w:hint="default"/>
      </w:rPr>
    </w:lvl>
    <w:lvl w:ilvl="1">
      <w:start w:val="1"/>
      <w:numFmt w:val="decimal"/>
      <w:lvlRestart w:val="0"/>
      <w:pStyle w:val="Note"/>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rPr>
    </w:lvl>
    <w:lvl w:ilvl="3">
      <w:start w:val="1"/>
      <w:numFmt w:val="decimal"/>
      <w:suff w:val="nothing"/>
      <w:lvlText w:val="%1.%2.%3.%4"/>
      <w:lvlJc w:val="left"/>
      <w:pPr>
        <w:ind w:left="0" w:firstLine="0"/>
      </w:pPr>
      <w:rPr>
        <w:rFonts w:hint="default"/>
      </w:rPr>
    </w:lvl>
    <w:lvl w:ilvl="4">
      <w:start w:val="1"/>
      <w:numFmt w:val="decimal"/>
      <w:lvlRestart w:val="0"/>
      <w:pStyle w:val="TableTitle"/>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3" w15:restartNumberingAfterBreak="0">
    <w:nsid w:val="287723A5"/>
    <w:multiLevelType w:val="hybridMultilevel"/>
    <w:tmpl w:val="D032C02A"/>
    <w:lvl w:ilvl="0" w:tplc="BE2ADD16">
      <w:start w:val="1"/>
      <w:numFmt w:val="bullet"/>
      <w:pStyle w:val="Bullet1"/>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4" w15:restartNumberingAfterBreak="0">
    <w:nsid w:val="2AB81D26"/>
    <w:multiLevelType w:val="multilevel"/>
    <w:tmpl w:val="354C2266"/>
    <w:lvl w:ilvl="0">
      <w:start w:val="1"/>
      <w:numFmt w:val="decimal"/>
      <w:pStyle w:val="AppendixTableNote"/>
      <w:suff w:val="nothing"/>
      <w:lvlText w:val="APPENDIX %1"/>
      <w:lvlJc w:val="left"/>
      <w:pPr>
        <w:ind w:left="0" w:firstLine="0"/>
      </w:pPr>
      <w:rPr>
        <w:rFonts w:ascii="Arial" w:hAnsi="Arial" w:hint="default"/>
        <w:b/>
        <w:i w:val="0"/>
        <w:sz w:val="28"/>
      </w:rPr>
    </w:lvl>
    <w:lvl w:ilvl="1">
      <w:start w:val="1"/>
      <w:numFmt w:val="decimal"/>
      <w:suff w:val="space"/>
      <w:lvlText w:val="A%1-%2 "/>
      <w:lvlJc w:val="left"/>
      <w:pPr>
        <w:ind w:left="0" w:firstLine="0"/>
      </w:pPr>
      <w:rPr>
        <w:rFonts w:ascii="Arial" w:hAnsi="Arial" w:hint="default"/>
        <w:b/>
        <w:i w:val="0"/>
        <w:sz w:val="20"/>
      </w:rPr>
    </w:lvl>
    <w:lvl w:ilvl="2">
      <w:start w:val="1"/>
      <w:numFmt w:val="decimal"/>
      <w:suff w:val="space"/>
      <w:lvlText w:val="A%1-%2.%3 "/>
      <w:lvlJc w:val="left"/>
      <w:pPr>
        <w:ind w:left="0" w:firstLine="0"/>
      </w:pPr>
      <w:rPr>
        <w:rFonts w:ascii="Times New Roman" w:hAnsi="Times New Roman" w:hint="default"/>
        <w:b w:val="0"/>
        <w:i w:val="0"/>
        <w:sz w:val="20"/>
      </w:rPr>
    </w:lvl>
    <w:lvl w:ilvl="3">
      <w:start w:val="1"/>
      <w:numFmt w:val="decimal"/>
      <w:suff w:val="space"/>
      <w:lvlText w:val="A%1-%2.%3.%4 "/>
      <w:lvlJc w:val="left"/>
      <w:pPr>
        <w:ind w:left="0" w:firstLine="0"/>
      </w:pPr>
      <w:rPr>
        <w:rFonts w:ascii="Times New Roman" w:hAnsi="Times New Roman" w:hint="default"/>
        <w:sz w:val="20"/>
      </w:rPr>
    </w:lvl>
    <w:lvl w:ilvl="4">
      <w:start w:val="1"/>
      <w:numFmt w:val="decimal"/>
      <w:suff w:val="space"/>
      <w:lvlText w:val="A%1-%2.%3.%4.%5 "/>
      <w:lvlJc w:val="left"/>
      <w:pPr>
        <w:ind w:left="0" w:firstLine="0"/>
      </w:pPr>
      <w:rPr>
        <w:rFonts w:ascii="Times New Roman" w:hAnsi="Times New Roman" w:hint="default"/>
        <w:sz w:val="20"/>
      </w:rPr>
    </w:lvl>
    <w:lvl w:ilvl="5">
      <w:start w:val="1"/>
      <w:numFmt w:val="decimal"/>
      <w:suff w:val="space"/>
      <w:lvlText w:val="A%1-%2.%3.%4.%5.%6 "/>
      <w:lvlJc w:val="left"/>
      <w:pPr>
        <w:ind w:left="0" w:firstLine="0"/>
      </w:pPr>
      <w:rPr>
        <w:rFonts w:ascii="Times New Roman" w:hAnsi="Times New Roman" w:hint="default"/>
        <w:sz w:val="20"/>
      </w:rPr>
    </w:lvl>
    <w:lvl w:ilvl="6">
      <w:start w:val="1"/>
      <w:numFmt w:val="decimal"/>
      <w:lvlRestart w:val="1"/>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suff w:val="space"/>
      <w:lvlText w:val="Figure A%1-%9"/>
      <w:lvlJc w:val="left"/>
      <w:pPr>
        <w:ind w:left="0" w:firstLine="0"/>
      </w:pPr>
      <w:rPr>
        <w:rFonts w:ascii="Times New Roman" w:hAnsi="Times New Roman" w:hint="default"/>
        <w:b/>
        <w:i w:val="0"/>
        <w:sz w:val="20"/>
      </w:rPr>
    </w:lvl>
  </w:abstractNum>
  <w:abstractNum w:abstractNumId="15" w15:restartNumberingAfterBreak="0">
    <w:nsid w:val="2D474BA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86949C9"/>
    <w:multiLevelType w:val="multilevel"/>
    <w:tmpl w:val="093A3904"/>
    <w:lvl w:ilvl="0">
      <w:start w:val="1"/>
      <w:numFmt w:val="decimal"/>
      <w:pStyle w:val="StdsH1"/>
      <w:suff w:val="space"/>
      <w:lvlText w:val="%1 "/>
      <w:lvlJc w:val="left"/>
      <w:pPr>
        <w:ind w:left="0" w:firstLine="0"/>
      </w:pPr>
      <w:rPr>
        <w:rFonts w:ascii="Arial" w:eastAsia="Arial Unicode MS" w:hAnsi="Arial" w:hint="default"/>
        <w:b/>
        <w:i w:val="0"/>
        <w:sz w:val="20"/>
        <w:szCs w:val="20"/>
      </w:rPr>
    </w:lvl>
    <w:lvl w:ilvl="1">
      <w:start w:val="1"/>
      <w:numFmt w:val="decimal"/>
      <w:pStyle w:val="StdsH2"/>
      <w:suff w:val="space"/>
      <w:lvlText w:val="%1.%2 "/>
      <w:lvlJc w:val="left"/>
      <w:pPr>
        <w:ind w:left="0" w:firstLine="0"/>
      </w:pPr>
      <w:rPr>
        <w:rFonts w:hint="default"/>
      </w:rPr>
    </w:lvl>
    <w:lvl w:ilvl="2">
      <w:start w:val="1"/>
      <w:numFmt w:val="decimal"/>
      <w:pStyle w:val="StdsH3"/>
      <w:suff w:val="space"/>
      <w:lvlText w:val="%1.%2.%3 "/>
      <w:lvlJc w:val="left"/>
      <w:pPr>
        <w:ind w:left="0" w:firstLine="0"/>
      </w:pPr>
      <w:rPr>
        <w:rFonts w:hint="default"/>
      </w:rPr>
    </w:lvl>
    <w:lvl w:ilvl="3">
      <w:start w:val="1"/>
      <w:numFmt w:val="decimal"/>
      <w:pStyle w:val="StdsH4"/>
      <w:suff w:val="space"/>
      <w:lvlText w:val="%1.%2.%3.%4 "/>
      <w:lvlJc w:val="left"/>
      <w:pPr>
        <w:ind w:left="0" w:firstLine="0"/>
      </w:pPr>
      <w:rPr>
        <w:rFonts w:hint="default"/>
      </w:rPr>
    </w:lvl>
    <w:lvl w:ilvl="4">
      <w:start w:val="1"/>
      <w:numFmt w:val="decimal"/>
      <w:pStyle w:val="StdsH5"/>
      <w:suff w:val="space"/>
      <w:lvlText w:val="%1.%2.%3.%4.%5 "/>
      <w:lvlJc w:val="left"/>
      <w:pPr>
        <w:ind w:left="0" w:firstLine="0"/>
      </w:pPr>
      <w:rPr>
        <w:rFonts w:hint="default"/>
      </w:rPr>
    </w:lvl>
    <w:lvl w:ilvl="5">
      <w:start w:val="1"/>
      <w:numFmt w:val="decimal"/>
      <w:pStyle w:val="StdsH6"/>
      <w:suff w:val="space"/>
      <w:lvlText w:val="%1.%2.%3.%4.%5.%6 "/>
      <w:lvlJc w:val="left"/>
      <w:pPr>
        <w:ind w:left="0" w:firstLine="0"/>
      </w:pPr>
      <w:rPr>
        <w:rFonts w:hint="default"/>
      </w:rPr>
    </w:lvl>
    <w:lvl w:ilvl="6">
      <w:start w:val="1"/>
      <w:numFmt w:val="decimal"/>
      <w:pStyle w:val="StdsH7"/>
      <w:suff w:val="space"/>
      <w:lvlText w:val="%1.%2.%3.%4.%5.%6.%7 "/>
      <w:lvlJc w:val="left"/>
      <w:pPr>
        <w:ind w:left="0" w:firstLine="0"/>
      </w:pPr>
      <w:rPr>
        <w:rFonts w:hint="default"/>
      </w:rPr>
    </w:lvl>
    <w:lvl w:ilvl="7">
      <w:start w:val="1"/>
      <w:numFmt w:val="decimal"/>
      <w:pStyle w:val="StdsH8"/>
      <w:suff w:val="space"/>
      <w:lvlText w:val="%1.%2.%3.%4.%5.%6.%7.%8 "/>
      <w:lvlJc w:val="left"/>
      <w:pPr>
        <w:ind w:left="0" w:firstLine="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8C3610A"/>
    <w:multiLevelType w:val="multilevel"/>
    <w:tmpl w:val="144C0E8C"/>
    <w:lvl w:ilvl="0">
      <w:start w:val="1"/>
      <w:numFmt w:val="decimal"/>
      <w:pStyle w:val="StdsFigureCaption"/>
      <w:suff w:val="nothing"/>
      <w:lvlText w:val="Figure %1"/>
      <w:lvlJc w:val="left"/>
      <w:pPr>
        <w:ind w:left="0" w:firstLine="0"/>
      </w:pPr>
      <w:rPr>
        <w:rFonts w:hint="default"/>
        <w:b/>
        <w:i w:val="0"/>
        <w:sz w:val="20"/>
        <w:szCs w:val="20"/>
      </w:rPr>
    </w:lvl>
    <w:lvl w:ilvl="1">
      <w:start w:val="1"/>
      <w:numFmt w:val="decimal"/>
      <w:lvlRestart w:val="0"/>
      <w:suff w:val="space"/>
      <w:lvlText w:val="NOTE %2: "/>
      <w:lvlJc w:val="left"/>
      <w:pPr>
        <w:ind w:left="0" w:firstLine="0"/>
      </w:pPr>
      <w:rPr>
        <w:rFonts w:ascii="Times New Roman" w:hAnsi="Times New Roman" w:hint="default"/>
        <w:b w:val="0"/>
        <w:i w:val="0"/>
        <w:sz w:val="18"/>
      </w:rPr>
    </w:lvl>
    <w:lvl w:ilvl="2">
      <w:start w:val="1"/>
      <w:numFmt w:val="decimal"/>
      <w:suff w:val="nothing"/>
      <w:lvlText w:val="%1.%2.%3"/>
      <w:lvlJc w:val="left"/>
      <w:pPr>
        <w:ind w:left="0" w:firstLine="0"/>
      </w:pPr>
      <w:rPr>
        <w:rFonts w:hint="default"/>
        <w:b/>
        <w:i w:val="0"/>
      </w:rPr>
    </w:lvl>
    <w:lvl w:ilvl="3">
      <w:start w:val="1"/>
      <w:numFmt w:val="decimal"/>
      <w:suff w:val="nothing"/>
      <w:lvlText w:val="%1.%2.%3.%4"/>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NOTE %6: "/>
      <w:lvlJc w:val="left"/>
      <w:pPr>
        <w:ind w:left="0" w:firstLine="0"/>
      </w:pPr>
      <w:rPr>
        <w:rFonts w:ascii="Times New Roman" w:hAnsi="Times New Roman" w:hint="default"/>
        <w:b w:val="0"/>
        <w:i w:val="0"/>
        <w:sz w:val="16"/>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0" w:firstLine="0"/>
      </w:pPr>
      <w:rPr>
        <w:rFonts w:hint="default"/>
      </w:rPr>
    </w:lvl>
  </w:abstractNum>
  <w:abstractNum w:abstractNumId="18" w15:restartNumberingAfterBreak="0">
    <w:nsid w:val="42725F30"/>
    <w:multiLevelType w:val="multilevel"/>
    <w:tmpl w:val="0D00360C"/>
    <w:lvl w:ilvl="0">
      <w:start w:val="1"/>
      <w:numFmt w:val="none"/>
      <w:suff w:val="space"/>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9" w15:restartNumberingAfterBreak="0">
    <w:nsid w:val="45370B6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AF26DED"/>
    <w:multiLevelType w:val="multilevel"/>
    <w:tmpl w:val="21AE91E0"/>
    <w:lvl w:ilvl="0">
      <w:start w:val="1"/>
      <w:numFmt w:val="decimal"/>
      <w:pStyle w:val="StdsTableNote"/>
      <w:suff w:val="space"/>
      <w:lvlText w:val="#%1"/>
      <w:lvlJc w:val="left"/>
      <w:pPr>
        <w:ind w:left="0" w:firstLine="0"/>
      </w:pPr>
      <w:rPr>
        <w:rFonts w:ascii="Times New Roman" w:eastAsia="MS Mincho" w:hAnsi="Times New Roman" w:hint="default"/>
        <w:b w:val="0"/>
        <w:i w:val="0"/>
        <w:sz w:val="16"/>
        <w:szCs w:val="28"/>
      </w:rPr>
    </w:lvl>
    <w:lvl w:ilvl="1">
      <w:start w:val="1"/>
      <w:numFmt w:val="decimal"/>
      <w:suff w:val="space"/>
      <w:lvlText w:val="R%1-%2 "/>
      <w:lvlJc w:val="left"/>
      <w:pPr>
        <w:ind w:left="0" w:firstLine="0"/>
      </w:pPr>
      <w:rPr>
        <w:rFonts w:ascii="Times New Roman" w:eastAsia="Arial Unicode MS" w:hAnsi="Times New Roman" w:hint="default"/>
        <w:b w:val="0"/>
        <w:i w:val="0"/>
        <w:sz w:val="20"/>
        <w:szCs w:val="20"/>
      </w:rPr>
    </w:lvl>
    <w:lvl w:ilvl="2">
      <w:start w:val="1"/>
      <w:numFmt w:val="decimal"/>
      <w:suff w:val="space"/>
      <w:lvlText w:val="R%1-%2.%3 "/>
      <w:lvlJc w:val="left"/>
      <w:pPr>
        <w:ind w:left="0" w:firstLine="0"/>
      </w:pPr>
      <w:rPr>
        <w:rFonts w:ascii="Times New Roman" w:eastAsia="MS Mincho" w:hAnsi="Times New Roman" w:hint="default"/>
        <w:b w:val="0"/>
        <w:i w:val="0"/>
        <w:sz w:val="20"/>
        <w:szCs w:val="20"/>
      </w:rPr>
    </w:lvl>
    <w:lvl w:ilvl="3">
      <w:start w:val="1"/>
      <w:numFmt w:val="decimal"/>
      <w:suff w:val="space"/>
      <w:lvlText w:val="R%1-%2.%3.%4 "/>
      <w:lvlJc w:val="left"/>
      <w:pPr>
        <w:ind w:left="0" w:firstLine="0"/>
      </w:pPr>
      <w:rPr>
        <w:rFonts w:ascii="Times New Roman" w:eastAsia="MS Mincho" w:hAnsi="Times New Roman" w:hint="default"/>
        <w:b w:val="0"/>
        <w:i w:val="0"/>
        <w:sz w:val="20"/>
        <w:szCs w:val="20"/>
      </w:rPr>
    </w:lvl>
    <w:lvl w:ilvl="4">
      <w:start w:val="1"/>
      <w:numFmt w:val="decimal"/>
      <w:suff w:val="space"/>
      <w:lvlText w:val="R%1-%2.%3.%4.%5 "/>
      <w:lvlJc w:val="left"/>
      <w:pPr>
        <w:ind w:left="0" w:firstLine="0"/>
      </w:pPr>
      <w:rPr>
        <w:rFonts w:ascii="Times New Roman" w:eastAsia="MS Mincho" w:hAnsi="Times New Roman" w:hint="default"/>
        <w:b w:val="0"/>
        <w:i w:val="0"/>
        <w:sz w:val="20"/>
        <w:szCs w:val="20"/>
      </w:rPr>
    </w:lvl>
    <w:lvl w:ilvl="5">
      <w:start w:val="1"/>
      <w:numFmt w:val="decimal"/>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suff w:val="space"/>
      <w:lvlText w:val="Figure R%1-%7"/>
      <w:lvlJc w:val="left"/>
      <w:pPr>
        <w:ind w:left="0" w:firstLine="0"/>
      </w:pPr>
      <w:rPr>
        <w:rFonts w:ascii="Times New Roman" w:hAnsi="Times New Roman" w:hint="default"/>
        <w:b/>
        <w:i w:val="0"/>
        <w:sz w:val="20"/>
        <w:szCs w:val="20"/>
      </w:rPr>
    </w:lvl>
    <w:lvl w:ilvl="7">
      <w:start w:val="1"/>
      <w:numFmt w:val="decimal"/>
      <w:lvlRestart w:val="1"/>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EE736DA"/>
    <w:multiLevelType w:val="multilevel"/>
    <w:tmpl w:val="0220F08A"/>
    <w:lvl w:ilvl="0">
      <w:start w:val="1"/>
      <w:numFmt w:val="decimal"/>
      <w:pStyle w:val="StdsRI"/>
      <w:suff w:val="space"/>
      <w:lvlText w:val="RELATED INFORMATION %1"/>
      <w:lvlJc w:val="left"/>
      <w:pPr>
        <w:ind w:left="0" w:firstLine="0"/>
      </w:pPr>
      <w:rPr>
        <w:rFonts w:ascii="Arial" w:eastAsia="Arial Unicode MS" w:hAnsi="Arial" w:hint="default"/>
        <w:b/>
        <w:i w:val="0"/>
        <w:sz w:val="28"/>
        <w:szCs w:val="28"/>
      </w:rPr>
    </w:lvl>
    <w:lvl w:ilvl="1">
      <w:start w:val="1"/>
      <w:numFmt w:val="decimal"/>
      <w:pStyle w:val="StdsRIH1"/>
      <w:suff w:val="space"/>
      <w:lvlText w:val="R%1-%2 "/>
      <w:lvlJc w:val="left"/>
      <w:pPr>
        <w:ind w:left="0" w:firstLine="0"/>
      </w:pPr>
      <w:rPr>
        <w:rFonts w:ascii="Arial" w:eastAsia="Arial Unicode MS" w:hAnsi="Arial" w:hint="default"/>
        <w:b/>
        <w:i w:val="0"/>
        <w:sz w:val="20"/>
        <w:szCs w:val="20"/>
      </w:rPr>
    </w:lvl>
    <w:lvl w:ilvl="2">
      <w:start w:val="1"/>
      <w:numFmt w:val="decimal"/>
      <w:pStyle w:val="StdsRIH2"/>
      <w:suff w:val="space"/>
      <w:lvlText w:val="R%1-%2.%3 "/>
      <w:lvlJc w:val="left"/>
      <w:pPr>
        <w:ind w:left="0" w:firstLine="0"/>
      </w:pPr>
      <w:rPr>
        <w:rFonts w:ascii="Times New Roman" w:eastAsia="MS Mincho" w:hAnsi="Times New Roman" w:hint="default"/>
        <w:b w:val="0"/>
        <w:i w:val="0"/>
        <w:sz w:val="20"/>
        <w:szCs w:val="20"/>
      </w:rPr>
    </w:lvl>
    <w:lvl w:ilvl="3">
      <w:start w:val="1"/>
      <w:numFmt w:val="decimal"/>
      <w:pStyle w:val="StdsRIH3"/>
      <w:suff w:val="space"/>
      <w:lvlText w:val="R%1-%2.%3.%4 "/>
      <w:lvlJc w:val="left"/>
      <w:pPr>
        <w:ind w:left="0" w:firstLine="0"/>
      </w:pPr>
      <w:rPr>
        <w:rFonts w:ascii="Times New Roman" w:eastAsia="MS Mincho" w:hAnsi="Times New Roman" w:hint="default"/>
        <w:b w:val="0"/>
        <w:i w:val="0"/>
        <w:sz w:val="20"/>
        <w:szCs w:val="20"/>
      </w:rPr>
    </w:lvl>
    <w:lvl w:ilvl="4">
      <w:start w:val="1"/>
      <w:numFmt w:val="decimal"/>
      <w:pStyle w:val="StdsRIH4"/>
      <w:suff w:val="space"/>
      <w:lvlText w:val="R%1-%2.%3.%4.%5 "/>
      <w:lvlJc w:val="left"/>
      <w:pPr>
        <w:ind w:left="0" w:firstLine="0"/>
      </w:pPr>
      <w:rPr>
        <w:rFonts w:ascii="Times New Roman" w:eastAsia="MS Mincho" w:hAnsi="Times New Roman" w:hint="default"/>
        <w:b w:val="0"/>
        <w:i w:val="0"/>
        <w:sz w:val="20"/>
        <w:szCs w:val="20"/>
      </w:rPr>
    </w:lvl>
    <w:lvl w:ilvl="5">
      <w:start w:val="1"/>
      <w:numFmt w:val="decimal"/>
      <w:pStyle w:val="StdsRIH5"/>
      <w:suff w:val="space"/>
      <w:lvlText w:val="R%1-%2.%3.%4.%5.%6 "/>
      <w:lvlJc w:val="left"/>
      <w:pPr>
        <w:ind w:left="0" w:firstLine="0"/>
      </w:pPr>
      <w:rPr>
        <w:rFonts w:ascii="Times New Roman" w:eastAsia="MS Mincho" w:hAnsi="Times New Roman" w:hint="default"/>
        <w:b w:val="0"/>
        <w:i w:val="0"/>
        <w:sz w:val="20"/>
        <w:szCs w:val="20"/>
      </w:rPr>
    </w:lvl>
    <w:lvl w:ilvl="6">
      <w:start w:val="1"/>
      <w:numFmt w:val="decimal"/>
      <w:lvlRestart w:val="1"/>
      <w:pStyle w:val="StdsRIFigure"/>
      <w:suff w:val="space"/>
      <w:lvlText w:val="Figure R%1-%7"/>
      <w:lvlJc w:val="left"/>
      <w:pPr>
        <w:ind w:left="0" w:firstLine="0"/>
      </w:pPr>
      <w:rPr>
        <w:rFonts w:ascii="Times New Roman" w:hAnsi="Times New Roman" w:hint="default"/>
        <w:b/>
        <w:i w:val="0"/>
        <w:sz w:val="20"/>
        <w:szCs w:val="20"/>
      </w:rPr>
    </w:lvl>
    <w:lvl w:ilvl="7">
      <w:start w:val="1"/>
      <w:numFmt w:val="decimal"/>
      <w:lvlRestart w:val="1"/>
      <w:pStyle w:val="StdsRITableTitle"/>
      <w:suff w:val="space"/>
      <w:lvlText w:val="Table R%1-%8 "/>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50DD63C7"/>
    <w:multiLevelType w:val="multilevel"/>
    <w:tmpl w:val="579EE458"/>
    <w:lvl w:ilvl="0">
      <w:start w:val="1"/>
      <w:numFmt w:val="decimal"/>
      <w:pStyle w:val="RelatedInfoNumber"/>
      <w:suff w:val="nothing"/>
      <w:lvlText w:val="RELATED INFORMATION %1"/>
      <w:lvlJc w:val="left"/>
      <w:pPr>
        <w:ind w:left="0" w:firstLine="0"/>
      </w:pPr>
      <w:rPr>
        <w:rFonts w:ascii="Arial" w:hAnsi="Arial" w:hint="default"/>
        <w:b/>
        <w:i w:val="0"/>
        <w:sz w:val="28"/>
      </w:rPr>
    </w:lvl>
    <w:lvl w:ilvl="1">
      <w:start w:val="1"/>
      <w:numFmt w:val="decimal"/>
      <w:pStyle w:val="RelatedInfoHeading1"/>
      <w:suff w:val="space"/>
      <w:lvlText w:val="R%1-%2 "/>
      <w:lvlJc w:val="left"/>
      <w:pPr>
        <w:ind w:left="0" w:firstLine="0"/>
      </w:pPr>
      <w:rPr>
        <w:rFonts w:ascii="Arial" w:hAnsi="Arial" w:hint="default"/>
        <w:b/>
        <w:i w:val="0"/>
        <w:sz w:val="20"/>
      </w:rPr>
    </w:lvl>
    <w:lvl w:ilvl="2">
      <w:start w:val="1"/>
      <w:numFmt w:val="decimal"/>
      <w:pStyle w:val="RelatedInfoHeading2"/>
      <w:suff w:val="space"/>
      <w:lvlText w:val="R%1-%2.%3 "/>
      <w:lvlJc w:val="left"/>
      <w:pPr>
        <w:ind w:left="0" w:firstLine="0"/>
      </w:pPr>
      <w:rPr>
        <w:rFonts w:ascii="Times New Roman" w:hAnsi="Times New Roman" w:hint="default"/>
        <w:b w:val="0"/>
        <w:i w:val="0"/>
        <w:sz w:val="20"/>
      </w:rPr>
    </w:lvl>
    <w:lvl w:ilvl="3">
      <w:start w:val="1"/>
      <w:numFmt w:val="decimal"/>
      <w:pStyle w:val="RelatedInfoHeading3"/>
      <w:suff w:val="space"/>
      <w:lvlText w:val="R%1-%2.%3.%4 "/>
      <w:lvlJc w:val="left"/>
      <w:pPr>
        <w:ind w:left="0" w:firstLine="0"/>
      </w:pPr>
      <w:rPr>
        <w:rFonts w:ascii="Times New Roman" w:hAnsi="Times New Roman" w:hint="default"/>
        <w:b w:val="0"/>
        <w:i w:val="0"/>
        <w:sz w:val="20"/>
      </w:rPr>
    </w:lvl>
    <w:lvl w:ilvl="4">
      <w:start w:val="1"/>
      <w:numFmt w:val="decimal"/>
      <w:pStyle w:val="RelatedInfoHeading4"/>
      <w:suff w:val="space"/>
      <w:lvlText w:val="R%1-%2.%3.%4.%5 "/>
      <w:lvlJc w:val="left"/>
      <w:pPr>
        <w:ind w:left="0" w:firstLine="0"/>
      </w:pPr>
      <w:rPr>
        <w:rFonts w:ascii="Times New Roman" w:hAnsi="Times New Roman" w:hint="default"/>
        <w:b w:val="0"/>
        <w:i w:val="0"/>
        <w:sz w:val="20"/>
      </w:rPr>
    </w:lvl>
    <w:lvl w:ilvl="5">
      <w:start w:val="1"/>
      <w:numFmt w:val="decimal"/>
      <w:pStyle w:val="RelatedInfoHeading5"/>
      <w:suff w:val="space"/>
      <w:lvlText w:val="R%1-%2.%3.%4.%5.%6 "/>
      <w:lvlJc w:val="left"/>
      <w:pPr>
        <w:ind w:left="0" w:firstLine="0"/>
      </w:pPr>
      <w:rPr>
        <w:rFonts w:ascii="Times New Roman" w:hAnsi="Times New Roman" w:hint="default"/>
        <w:b w:val="0"/>
        <w:i w:val="0"/>
        <w:sz w:val="20"/>
      </w:rPr>
    </w:lvl>
    <w:lvl w:ilvl="6">
      <w:start w:val="1"/>
      <w:numFmt w:val="decimal"/>
      <w:lvlRestart w:val="1"/>
      <w:pStyle w:val="RelatedInfoNote"/>
      <w:suff w:val="space"/>
      <w:lvlText w:val="NOTE %7: "/>
      <w:lvlJc w:val="left"/>
      <w:pPr>
        <w:ind w:left="0" w:firstLine="0"/>
      </w:pPr>
      <w:rPr>
        <w:rFonts w:ascii="Times New Roman" w:hAnsi="Times New Roman" w:hint="default"/>
        <w:b w:val="0"/>
        <w:i w:val="0"/>
        <w:sz w:val="18"/>
      </w:rPr>
    </w:lvl>
    <w:lvl w:ilvl="7">
      <w:start w:val="1"/>
      <w:numFmt w:val="decimal"/>
      <w:lvlRestart w:val="1"/>
      <w:pStyle w:val="RelatedInfoFigureTitle"/>
      <w:suff w:val="nothing"/>
      <w:lvlText w:val="Figure R%1-%8"/>
      <w:lvlJc w:val="left"/>
      <w:pPr>
        <w:ind w:left="0" w:firstLine="0"/>
      </w:pPr>
      <w:rPr>
        <w:rFonts w:ascii="Times New Roman" w:hAnsi="Times New Roman" w:hint="default"/>
        <w:b/>
        <w:i w:val="0"/>
        <w:sz w:val="20"/>
      </w:rPr>
    </w:lvl>
    <w:lvl w:ilvl="8">
      <w:start w:val="1"/>
      <w:numFmt w:val="decimal"/>
      <w:lvlRestart w:val="1"/>
      <w:pStyle w:val="RelatedInfoTableTitle"/>
      <w:suff w:val="space"/>
      <w:lvlText w:val="Table R%1-%9 "/>
      <w:lvlJc w:val="left"/>
      <w:pPr>
        <w:ind w:left="0" w:firstLine="0"/>
      </w:pPr>
      <w:rPr>
        <w:rFonts w:ascii="Arial" w:hAnsi="Arial" w:hint="default"/>
        <w:b/>
        <w:i w:val="0"/>
        <w:sz w:val="18"/>
      </w:rPr>
    </w:lvl>
  </w:abstractNum>
  <w:abstractNum w:abstractNumId="23" w15:restartNumberingAfterBreak="0">
    <w:nsid w:val="56FA057F"/>
    <w:multiLevelType w:val="multilevel"/>
    <w:tmpl w:val="0346DF86"/>
    <w:lvl w:ilvl="0">
      <w:start w:val="1"/>
      <w:numFmt w:val="decimal"/>
      <w:lvlText w:val="#%1"/>
      <w:lvlJc w:val="left"/>
      <w:pPr>
        <w:tabs>
          <w:tab w:val="num" w:pos="0"/>
        </w:tabs>
        <w:ind w:left="0" w:firstLine="0"/>
      </w:pPr>
      <w:rPr>
        <w:rFonts w:ascii="Times New Roman" w:eastAsia="MS Mincho" w:hAnsi="Times New Roman" w:hint="default"/>
        <w:sz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72F7EEF"/>
    <w:multiLevelType w:val="multilevel"/>
    <w:tmpl w:val="8CDEC388"/>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5" w15:restartNumberingAfterBreak="0">
    <w:nsid w:val="59B3602C"/>
    <w:multiLevelType w:val="multilevel"/>
    <w:tmpl w:val="FECC709C"/>
    <w:lvl w:ilvl="0">
      <w:start w:val="1"/>
      <w:numFmt w:val="decimal"/>
      <w:pStyle w:val="StdsApp"/>
      <w:suff w:val="nothing"/>
      <w:lvlText w:val="APPENDIX %1"/>
      <w:lvlJc w:val="left"/>
      <w:pPr>
        <w:ind w:left="0" w:firstLine="0"/>
      </w:pPr>
      <w:rPr>
        <w:rFonts w:ascii="Arial" w:eastAsia="Arial Unicode MS" w:hAnsi="Arial" w:hint="default"/>
        <w:b/>
        <w:i w:val="0"/>
        <w:sz w:val="28"/>
        <w:szCs w:val="28"/>
      </w:rPr>
    </w:lvl>
    <w:lvl w:ilvl="1">
      <w:start w:val="1"/>
      <w:numFmt w:val="decimal"/>
      <w:pStyle w:val="StdsAppH1"/>
      <w:suff w:val="space"/>
      <w:lvlText w:val="A%1-%2 "/>
      <w:lvlJc w:val="left"/>
      <w:pPr>
        <w:ind w:left="0" w:firstLine="0"/>
      </w:pPr>
      <w:rPr>
        <w:rFonts w:ascii="Arial" w:eastAsia="Arial Unicode MS" w:hAnsi="Arial" w:hint="default"/>
        <w:b/>
        <w:i w:val="0"/>
        <w:sz w:val="20"/>
        <w:szCs w:val="20"/>
      </w:rPr>
    </w:lvl>
    <w:lvl w:ilvl="2">
      <w:start w:val="1"/>
      <w:numFmt w:val="decimal"/>
      <w:pStyle w:val="StdsAppH2"/>
      <w:suff w:val="space"/>
      <w:lvlText w:val="A%1-%2.%3 "/>
      <w:lvlJc w:val="left"/>
      <w:pPr>
        <w:ind w:left="0" w:firstLine="0"/>
      </w:pPr>
      <w:rPr>
        <w:rFonts w:ascii="Times New Roman" w:eastAsia="MS Mincho" w:hAnsi="Times New Roman" w:hint="default"/>
        <w:b w:val="0"/>
        <w:i w:val="0"/>
        <w:sz w:val="20"/>
        <w:szCs w:val="20"/>
      </w:rPr>
    </w:lvl>
    <w:lvl w:ilvl="3">
      <w:start w:val="1"/>
      <w:numFmt w:val="decimal"/>
      <w:pStyle w:val="StdsAppH3"/>
      <w:suff w:val="space"/>
      <w:lvlText w:val="A%1-%2.%3.%4 "/>
      <w:lvlJc w:val="left"/>
      <w:pPr>
        <w:ind w:left="0" w:firstLine="0"/>
      </w:pPr>
      <w:rPr>
        <w:rFonts w:ascii="Times New Roman" w:eastAsia="MS Mincho" w:hAnsi="Times New Roman" w:hint="default"/>
        <w:b w:val="0"/>
        <w:i w:val="0"/>
        <w:sz w:val="20"/>
        <w:szCs w:val="20"/>
      </w:rPr>
    </w:lvl>
    <w:lvl w:ilvl="4">
      <w:start w:val="1"/>
      <w:numFmt w:val="decimal"/>
      <w:pStyle w:val="StdsAppH4"/>
      <w:suff w:val="space"/>
      <w:lvlText w:val="A%1-%2.%3.%4.%5 "/>
      <w:lvlJc w:val="left"/>
      <w:pPr>
        <w:ind w:left="0" w:firstLine="0"/>
      </w:pPr>
      <w:rPr>
        <w:rFonts w:ascii="Times New Roman" w:eastAsia="MS Mincho" w:hAnsi="Times New Roman" w:hint="default"/>
        <w:b w:val="0"/>
        <w:i w:val="0"/>
        <w:sz w:val="20"/>
        <w:szCs w:val="20"/>
      </w:rPr>
    </w:lvl>
    <w:lvl w:ilvl="5">
      <w:start w:val="1"/>
      <w:numFmt w:val="decimal"/>
      <w:pStyle w:val="StdsAppH5"/>
      <w:suff w:val="space"/>
      <w:lvlText w:val="A%1-%2.%3.%4.%5.%6 "/>
      <w:lvlJc w:val="left"/>
      <w:pPr>
        <w:ind w:left="0" w:firstLine="0"/>
      </w:pPr>
      <w:rPr>
        <w:rFonts w:ascii="Times New Roman" w:eastAsia="MS Mincho" w:hAnsi="Times New Roman" w:hint="default"/>
        <w:b w:val="0"/>
        <w:i w:val="0"/>
        <w:sz w:val="20"/>
        <w:szCs w:val="20"/>
      </w:rPr>
    </w:lvl>
    <w:lvl w:ilvl="6">
      <w:start w:val="1"/>
      <w:numFmt w:val="decimal"/>
      <w:lvlRestart w:val="1"/>
      <w:pStyle w:val="StdsAppTableTitle"/>
      <w:suff w:val="space"/>
      <w:lvlText w:val="Table A%1-%7 "/>
      <w:lvlJc w:val="left"/>
      <w:pPr>
        <w:ind w:left="0" w:firstLine="0"/>
      </w:pPr>
      <w:rPr>
        <w:rFonts w:ascii="Arial" w:eastAsia="Arial Unicode MS" w:hAnsi="Arial" w:hint="default"/>
        <w:b/>
        <w:i w:val="0"/>
        <w:sz w:val="18"/>
        <w:szCs w:val="18"/>
      </w:rPr>
    </w:lvl>
    <w:lvl w:ilvl="7">
      <w:start w:val="1"/>
      <w:numFmt w:val="decimal"/>
      <w:lvlRestart w:val="1"/>
      <w:pStyle w:val="StdsAppFigureCaption"/>
      <w:suff w:val="nothing"/>
      <w:lvlText w:val="Figure A%1-%8"/>
      <w:lvlJc w:val="left"/>
      <w:pPr>
        <w:ind w:left="0" w:firstLine="0"/>
      </w:pPr>
      <w:rPr>
        <w:rFonts w:ascii="Times New Roman" w:eastAsia="MS Mincho" w:hAnsi="Times New Roman" w:hint="default"/>
        <w:b/>
        <w:i w:val="0"/>
        <w:sz w:val="20"/>
        <w:szCs w:val="20"/>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9604A0D"/>
    <w:multiLevelType w:val="multilevel"/>
    <w:tmpl w:val="DD1AD1FA"/>
    <w:lvl w:ilvl="0">
      <w:start w:val="1"/>
      <w:numFmt w:val="none"/>
      <w:pStyle w:val="StdsNote"/>
      <w:suff w:val="nothing"/>
      <w:lvlText w:val=""/>
      <w:lvlJc w:val="left"/>
      <w:pPr>
        <w:ind w:left="0" w:firstLine="0"/>
      </w:pPr>
      <w:rPr>
        <w:rFonts w:hint="default"/>
      </w:rPr>
    </w:lvl>
    <w:lvl w:ilvl="1">
      <w:start w:val="1"/>
      <w:numFmt w:val="decimal"/>
      <w:pStyle w:val="StdsNote"/>
      <w:suff w:val="space"/>
      <w:lvlText w:val="%1NOTE %2:"/>
      <w:lvlJc w:val="left"/>
      <w:pPr>
        <w:ind w:left="0" w:firstLine="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7" w15:restartNumberingAfterBreak="0">
    <w:nsid w:val="6AC12C8B"/>
    <w:multiLevelType w:val="multilevel"/>
    <w:tmpl w:val="A3DCD7E6"/>
    <w:lvl w:ilvl="0">
      <w:start w:val="1"/>
      <w:numFmt w:val="decimal"/>
      <w:suff w:val="nothing"/>
      <w:lvlText w:val="RELATED INFORMATION %1"/>
      <w:lvlJc w:val="left"/>
      <w:pPr>
        <w:ind w:left="0" w:firstLine="0"/>
      </w:pPr>
      <w:rPr>
        <w:rFonts w:ascii="Arial" w:eastAsia="Arial Unicode MS" w:hAnsi="Arial" w:hint="default"/>
        <w:b/>
        <w:i w:val="0"/>
        <w:sz w:val="28"/>
        <w:szCs w:val="28"/>
      </w:rPr>
    </w:lvl>
    <w:lvl w:ilvl="1">
      <w:start w:val="1"/>
      <w:numFmt w:val="decimal"/>
      <w:suff w:val="nothing"/>
      <w:lvlText w:val="R%1-%2"/>
      <w:lvlJc w:val="left"/>
      <w:pPr>
        <w:ind w:left="0" w:firstLine="0"/>
      </w:pPr>
      <w:rPr>
        <w:rFonts w:ascii="Arial" w:eastAsia="Arial Unicode MS" w:hAnsi="Arial" w:hint="default"/>
        <w:b/>
        <w:i w:val="0"/>
        <w:sz w:val="20"/>
        <w:szCs w:val="20"/>
      </w:rPr>
    </w:lvl>
    <w:lvl w:ilvl="2">
      <w:start w:val="1"/>
      <w:numFmt w:val="decimal"/>
      <w:suff w:val="nothing"/>
      <w:lvlText w:val="R%1-%2.%3"/>
      <w:lvlJc w:val="left"/>
      <w:pPr>
        <w:ind w:left="0" w:firstLine="0"/>
      </w:pPr>
      <w:rPr>
        <w:rFonts w:ascii="Times New Roman" w:eastAsia="MS Mincho" w:hAnsi="Times New Roman" w:hint="default"/>
        <w:b w:val="0"/>
        <w:i w:val="0"/>
        <w:sz w:val="20"/>
        <w:szCs w:val="20"/>
      </w:rPr>
    </w:lvl>
    <w:lvl w:ilvl="3">
      <w:start w:val="1"/>
      <w:numFmt w:val="decimal"/>
      <w:suff w:val="nothing"/>
      <w:lvlText w:val="R%1-%2.%3.%4"/>
      <w:lvlJc w:val="left"/>
      <w:pPr>
        <w:ind w:left="0" w:firstLine="0"/>
      </w:pPr>
      <w:rPr>
        <w:rFonts w:ascii="Times New Roman" w:eastAsia="MS Mincho" w:hAnsi="Times New Roman" w:hint="default"/>
        <w:b w:val="0"/>
        <w:i w:val="0"/>
        <w:sz w:val="20"/>
        <w:szCs w:val="20"/>
      </w:rPr>
    </w:lvl>
    <w:lvl w:ilvl="4">
      <w:start w:val="1"/>
      <w:numFmt w:val="decimal"/>
      <w:suff w:val="nothing"/>
      <w:lvlText w:val="R%1-%2.%3.%4.%5"/>
      <w:lvlJc w:val="left"/>
      <w:pPr>
        <w:ind w:left="0" w:firstLine="0"/>
      </w:pPr>
      <w:rPr>
        <w:rFonts w:ascii="Times New Roman" w:eastAsia="MS Mincho" w:hAnsi="Times New Roman" w:hint="default"/>
        <w:b w:val="0"/>
        <w:i w:val="0"/>
        <w:sz w:val="20"/>
        <w:szCs w:val="20"/>
      </w:rPr>
    </w:lvl>
    <w:lvl w:ilvl="5">
      <w:start w:val="1"/>
      <w:numFmt w:val="decimal"/>
      <w:suff w:val="nothing"/>
      <w:lvlText w:val="R%1-%2.%3.%4.%5.%6"/>
      <w:lvlJc w:val="left"/>
      <w:pPr>
        <w:ind w:left="0" w:firstLine="0"/>
      </w:pPr>
      <w:rPr>
        <w:rFonts w:ascii="Times New Roman" w:eastAsia="MS Mincho" w:hAnsi="Times New Roman" w:hint="default"/>
        <w:b w:val="0"/>
        <w:i w:val="0"/>
        <w:sz w:val="20"/>
        <w:szCs w:val="20"/>
      </w:rPr>
    </w:lvl>
    <w:lvl w:ilvl="6">
      <w:start w:val="1"/>
      <w:numFmt w:val="decimal"/>
      <w:lvlRestart w:val="1"/>
      <w:pStyle w:val="StdsRIFigureCaption"/>
      <w:suff w:val="nothing"/>
      <w:lvlText w:val="Figure R%1-%7"/>
      <w:lvlJc w:val="left"/>
      <w:pPr>
        <w:ind w:left="0" w:firstLine="0"/>
      </w:pPr>
      <w:rPr>
        <w:rFonts w:ascii="Times New Roman" w:hAnsi="Times New Roman" w:hint="default"/>
        <w:b/>
        <w:i w:val="0"/>
        <w:sz w:val="20"/>
        <w:szCs w:val="20"/>
      </w:rPr>
    </w:lvl>
    <w:lvl w:ilvl="7">
      <w:start w:val="1"/>
      <w:numFmt w:val="decimal"/>
      <w:lvlRestart w:val="1"/>
      <w:suff w:val="nothing"/>
      <w:lvlText w:val="Table R%1-%8"/>
      <w:lvlJc w:val="left"/>
      <w:pPr>
        <w:ind w:left="0" w:firstLine="0"/>
      </w:pPr>
      <w:rPr>
        <w:rFonts w:ascii="Arial" w:eastAsia="Arial Unicode MS" w:hAnsi="Arial" w:hint="default"/>
        <w:b/>
        <w:i w:val="0"/>
        <w:sz w:val="18"/>
        <w:szCs w:val="18"/>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6C3E421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C3E4D3E"/>
    <w:multiLevelType w:val="multilevel"/>
    <w:tmpl w:val="7AFCA036"/>
    <w:lvl w:ilvl="0">
      <w:start w:val="1"/>
      <w:numFmt w:val="none"/>
      <w:suff w:val="nothing"/>
      <w:lvlText w:val="NOTE"/>
      <w:lvlJc w:val="left"/>
      <w:pPr>
        <w:ind w:left="0" w:firstLine="0"/>
      </w:pPr>
      <w:rPr>
        <w:rFonts w:hint="default"/>
      </w:rPr>
    </w:lvl>
    <w:lvl w:ilvl="1">
      <w:start w:val="1"/>
      <w:numFmt w:val="decimal"/>
      <w:suff w:val="space"/>
      <w:lvlText w:val="%1NOTE %2:"/>
      <w:lvlJc w:val="left"/>
      <w:pPr>
        <w:ind w:left="0" w:firstLine="0"/>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0" w15:restartNumberingAfterBreak="0">
    <w:nsid w:val="712E412D"/>
    <w:multiLevelType w:val="hybridMultilevel"/>
    <w:tmpl w:val="259C58BA"/>
    <w:lvl w:ilvl="0" w:tplc="FFFFFFFF">
      <w:start w:val="1"/>
      <w:numFmt w:val="decimal"/>
      <w:pStyle w:val="StdsListNumbered"/>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6672956"/>
    <w:multiLevelType w:val="multilevel"/>
    <w:tmpl w:val="1E1A1758"/>
    <w:lvl w:ilvl="0">
      <w:start w:val="1"/>
      <w:numFmt w:val="decimal"/>
      <w:pStyle w:val="AppendixNumber"/>
      <w:suff w:val="nothing"/>
      <w:lvlText w:val="APPENDIX %1"/>
      <w:lvlJc w:val="left"/>
      <w:pPr>
        <w:ind w:left="0" w:firstLine="0"/>
      </w:pPr>
      <w:rPr>
        <w:rFonts w:ascii="Arial" w:hAnsi="Arial" w:hint="default"/>
        <w:b/>
        <w:i w:val="0"/>
        <w:sz w:val="28"/>
      </w:rPr>
    </w:lvl>
    <w:lvl w:ilvl="1">
      <w:start w:val="1"/>
      <w:numFmt w:val="decimal"/>
      <w:pStyle w:val="AppendixHeading1"/>
      <w:suff w:val="space"/>
      <w:lvlText w:val="A%1-%2 "/>
      <w:lvlJc w:val="left"/>
      <w:pPr>
        <w:ind w:left="0" w:firstLine="0"/>
      </w:pPr>
      <w:rPr>
        <w:rFonts w:ascii="Arial" w:hAnsi="Arial" w:hint="default"/>
        <w:b/>
        <w:i w:val="0"/>
        <w:sz w:val="20"/>
      </w:rPr>
    </w:lvl>
    <w:lvl w:ilvl="2">
      <w:start w:val="1"/>
      <w:numFmt w:val="decimal"/>
      <w:pStyle w:val="AppendixHeading2"/>
      <w:suff w:val="space"/>
      <w:lvlText w:val="A%1-%2.%3 "/>
      <w:lvlJc w:val="left"/>
      <w:pPr>
        <w:ind w:left="0" w:firstLine="0"/>
      </w:pPr>
      <w:rPr>
        <w:rFonts w:ascii="Times New Roman" w:hAnsi="Times New Roman" w:hint="default"/>
        <w:b w:val="0"/>
        <w:i w:val="0"/>
        <w:sz w:val="20"/>
      </w:rPr>
    </w:lvl>
    <w:lvl w:ilvl="3">
      <w:start w:val="1"/>
      <w:numFmt w:val="decimal"/>
      <w:pStyle w:val="AppendixHeading3"/>
      <w:suff w:val="space"/>
      <w:lvlText w:val="A%1-%2.%3.%4 "/>
      <w:lvlJc w:val="left"/>
      <w:pPr>
        <w:ind w:left="0" w:firstLine="0"/>
      </w:pPr>
      <w:rPr>
        <w:rFonts w:ascii="Times New Roman" w:hAnsi="Times New Roman" w:hint="default"/>
        <w:sz w:val="20"/>
      </w:rPr>
    </w:lvl>
    <w:lvl w:ilvl="4">
      <w:start w:val="1"/>
      <w:numFmt w:val="decimal"/>
      <w:pStyle w:val="AppendixHeading4"/>
      <w:suff w:val="space"/>
      <w:lvlText w:val="A%1-%2.%3.%4.%5 "/>
      <w:lvlJc w:val="left"/>
      <w:pPr>
        <w:ind w:left="0" w:firstLine="0"/>
      </w:pPr>
      <w:rPr>
        <w:rFonts w:ascii="Times New Roman" w:hAnsi="Times New Roman" w:hint="default"/>
        <w:sz w:val="20"/>
      </w:rPr>
    </w:lvl>
    <w:lvl w:ilvl="5">
      <w:start w:val="1"/>
      <w:numFmt w:val="decimal"/>
      <w:pStyle w:val="AppendixHeading5"/>
      <w:suff w:val="space"/>
      <w:lvlText w:val="A%1-%2.%3.%4.%5.%6 "/>
      <w:lvlJc w:val="left"/>
      <w:pPr>
        <w:ind w:left="0" w:firstLine="0"/>
      </w:pPr>
      <w:rPr>
        <w:rFonts w:ascii="Times New Roman" w:hAnsi="Times New Roman" w:hint="default"/>
        <w:sz w:val="20"/>
      </w:rPr>
    </w:lvl>
    <w:lvl w:ilvl="6">
      <w:start w:val="1"/>
      <w:numFmt w:val="decimal"/>
      <w:lvlRestart w:val="1"/>
      <w:pStyle w:val="AppendixTableTitle"/>
      <w:suff w:val="space"/>
      <w:lvlText w:val="Table A%6-%7"/>
      <w:lvlJc w:val="left"/>
      <w:pPr>
        <w:ind w:left="0" w:firstLine="0"/>
      </w:pPr>
      <w:rPr>
        <w:rFonts w:ascii="Arial" w:hAnsi="Arial" w:hint="default"/>
        <w:b/>
        <w:i w:val="0"/>
        <w:sz w:val="20"/>
      </w:rPr>
    </w:lvl>
    <w:lvl w:ilvl="7">
      <w:start w:val="1"/>
      <w:numFmt w:val="decimal"/>
      <w:suff w:val="space"/>
      <w:lvlText w:val="Note %8: "/>
      <w:lvlJc w:val="left"/>
      <w:pPr>
        <w:ind w:left="0" w:firstLine="144"/>
      </w:pPr>
      <w:rPr>
        <w:rFonts w:ascii="Times New Roman" w:hAnsi="Times New Roman" w:hint="default"/>
        <w:b w:val="0"/>
        <w:i w:val="0"/>
        <w:sz w:val="18"/>
      </w:rPr>
    </w:lvl>
    <w:lvl w:ilvl="8">
      <w:start w:val="1"/>
      <w:numFmt w:val="decimal"/>
      <w:lvlRestart w:val="1"/>
      <w:pStyle w:val="AppendixFigureTitle"/>
      <w:suff w:val="space"/>
      <w:lvlText w:val="Figure A%1-%9"/>
      <w:lvlJc w:val="left"/>
      <w:pPr>
        <w:ind w:left="0" w:firstLine="0"/>
      </w:pPr>
      <w:rPr>
        <w:rFonts w:ascii="Times New Roman" w:hAnsi="Times New Roman" w:hint="default"/>
        <w:b/>
        <w:i w:val="0"/>
        <w:sz w:val="20"/>
      </w:rPr>
    </w:lvl>
  </w:abstractNum>
  <w:abstractNum w:abstractNumId="32" w15:restartNumberingAfterBreak="0">
    <w:nsid w:val="78246199"/>
    <w:multiLevelType w:val="multilevel"/>
    <w:tmpl w:val="4C5256D4"/>
    <w:lvl w:ilvl="0">
      <w:start w:val="1"/>
      <w:numFmt w:val="none"/>
      <w:suff w:val="space"/>
      <w:lvlText w:val="NOTE:"/>
      <w:lvlJc w:val="left"/>
      <w:pPr>
        <w:ind w:left="0" w:firstLine="0"/>
      </w:pPr>
      <w:rPr>
        <w:rFonts w:hint="default"/>
      </w:rPr>
    </w:lvl>
    <w:lvl w:ilvl="1">
      <w:start w:val="1"/>
      <w:numFmt w:val="decimal"/>
      <w:pStyle w:val="StdsFigureNote-Multiple"/>
      <w:suff w:val="space"/>
      <w:lvlText w:val="%1NOTE %2:"/>
      <w:lvlJc w:val="center"/>
      <w:pPr>
        <w:ind w:left="0" w:firstLine="288"/>
      </w:pPr>
      <w:rPr>
        <w:rFonts w:ascii="Times New Roman" w:hAnsi="Times New Roman" w:hint="default"/>
        <w:b w:val="0"/>
        <w:i w:val="0"/>
        <w:sz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3" w15:restartNumberingAfterBreak="0">
    <w:nsid w:val="7B6363F2"/>
    <w:multiLevelType w:val="multilevel"/>
    <w:tmpl w:val="1CB812F4"/>
    <w:lvl w:ilvl="0">
      <w:start w:val="1"/>
      <w:numFmt w:val="decimal"/>
      <w:pStyle w:val="StdsTableTitle"/>
      <w:suff w:val="space"/>
      <w:lvlText w:val="Table %1 "/>
      <w:lvlJc w:val="left"/>
      <w:pPr>
        <w:ind w:left="0" w:firstLine="0"/>
      </w:pPr>
      <w:rPr>
        <w:rFonts w:ascii="Arial" w:eastAsia="Arial Unicode MS" w:hAnsi="Arial" w:hint="default"/>
        <w:b/>
        <w:i w:val="0"/>
        <w:sz w:val="20"/>
        <w:szCs w:val="20"/>
      </w:rPr>
    </w:lvl>
    <w:lvl w:ilvl="1">
      <w:start w:val="1"/>
      <w:numFmt w:val="decimal"/>
      <w:lvlRestart w:val="0"/>
      <w:suff w:val="space"/>
      <w:lvlText w:val="%1.%2 "/>
      <w:lvlJc w:val="left"/>
      <w:pPr>
        <w:ind w:left="180" w:firstLine="0"/>
      </w:pPr>
      <w:rPr>
        <w:rFonts w:hint="default"/>
        <w:b/>
      </w:rPr>
    </w:lvl>
    <w:lvl w:ilvl="2">
      <w:start w:val="1"/>
      <w:numFmt w:val="decimal"/>
      <w:suff w:val="space"/>
      <w:lvlText w:val="%1.%2.%3 "/>
      <w:lvlJc w:val="left"/>
      <w:pPr>
        <w:ind w:left="0" w:firstLine="0"/>
      </w:pPr>
      <w:rPr>
        <w:rFonts w:hint="default"/>
        <w:b/>
        <w:i w:val="0"/>
      </w:rPr>
    </w:lvl>
    <w:lvl w:ilvl="3">
      <w:start w:val="1"/>
      <w:numFmt w:val="decimal"/>
      <w:suff w:val="space"/>
      <w:lvlText w:val="%1.%2.%3.%4 "/>
      <w:lvlJc w:val="left"/>
      <w:pPr>
        <w:ind w:left="0" w:firstLine="0"/>
      </w:pPr>
      <w:rPr>
        <w:rFonts w:hint="default"/>
        <w:b/>
      </w:rPr>
    </w:lvl>
    <w:lvl w:ilvl="4">
      <w:start w:val="1"/>
      <w:numFmt w:val="decimal"/>
      <w:lvlRestart w:val="0"/>
      <w:suff w:val="space"/>
      <w:lvlText w:val="Table %5 "/>
      <w:lvlJc w:val="left"/>
      <w:pPr>
        <w:ind w:left="0" w:firstLine="0"/>
      </w:pPr>
      <w:rPr>
        <w:rFonts w:ascii="Arial" w:hAnsi="Arial" w:hint="default"/>
        <w:b/>
        <w:i w:val="0"/>
        <w:sz w:val="18"/>
      </w:rPr>
    </w:lvl>
    <w:lvl w:ilvl="5">
      <w:start w:val="1"/>
      <w:numFmt w:val="decimal"/>
      <w:suff w:val="space"/>
      <w:lvlText w:val="%1.%2.%3.%4.%5.%6 "/>
      <w:lvlJc w:val="left"/>
      <w:pPr>
        <w:ind w:left="0" w:firstLine="0"/>
      </w:pPr>
      <w:rPr>
        <w:rFonts w:hint="default"/>
        <w:b/>
      </w:rPr>
    </w:lvl>
    <w:lvl w:ilvl="6">
      <w:start w:val="1"/>
      <w:numFmt w:val="decimal"/>
      <w:suff w:val="space"/>
      <w:lvlText w:val="%1.%2.%3.%4.%5.%6.%7 "/>
      <w:lvlJc w:val="left"/>
      <w:pPr>
        <w:ind w:left="0" w:firstLine="0"/>
      </w:pPr>
      <w:rPr>
        <w:rFonts w:hint="default"/>
      </w:rPr>
    </w:lvl>
    <w:lvl w:ilvl="7">
      <w:start w:val="1"/>
      <w:numFmt w:val="decimal"/>
      <w:lvlRestart w:val="0"/>
      <w:pStyle w:val="StdsTableTitle"/>
      <w:suff w:val="space"/>
      <w:lvlText w:val="Table %8"/>
      <w:lvlJc w:val="left"/>
      <w:pPr>
        <w:ind w:left="0" w:firstLine="0"/>
      </w:pPr>
      <w:rPr>
        <w:rFonts w:ascii="Arial" w:hAnsi="Arial" w:hint="default"/>
        <w:b/>
        <w:i w:val="0"/>
        <w:caps w:val="0"/>
        <w:strike w:val="0"/>
        <w:dstrike w:val="0"/>
        <w:vanish w:val="0"/>
        <w:color w:val="000000"/>
        <w:sz w:val="18"/>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584"/>
        </w:tabs>
        <w:ind w:left="1584" w:hanging="1584"/>
      </w:pPr>
      <w:rPr>
        <w:rFonts w:hint="default"/>
      </w:rPr>
    </w:lvl>
  </w:abstractNum>
  <w:num w:numId="1" w16cid:durableId="1709598193">
    <w:abstractNumId w:val="16"/>
  </w:num>
  <w:num w:numId="2" w16cid:durableId="909458362">
    <w:abstractNumId w:val="17"/>
  </w:num>
  <w:num w:numId="3" w16cid:durableId="1908105589">
    <w:abstractNumId w:val="5"/>
  </w:num>
  <w:num w:numId="4" w16cid:durableId="862589947">
    <w:abstractNumId w:val="27"/>
  </w:num>
  <w:num w:numId="5" w16cid:durableId="99882923">
    <w:abstractNumId w:val="26"/>
  </w:num>
  <w:num w:numId="6" w16cid:durableId="1295018195">
    <w:abstractNumId w:val="30"/>
  </w:num>
  <w:num w:numId="7" w16cid:durableId="1922835116">
    <w:abstractNumId w:val="25"/>
  </w:num>
  <w:num w:numId="8" w16cid:durableId="1693650518">
    <w:abstractNumId w:val="10"/>
  </w:num>
  <w:num w:numId="9" w16cid:durableId="768353581">
    <w:abstractNumId w:val="21"/>
  </w:num>
  <w:num w:numId="10" w16cid:durableId="1502694599">
    <w:abstractNumId w:val="13"/>
  </w:num>
  <w:num w:numId="11" w16cid:durableId="288635272">
    <w:abstractNumId w:val="22"/>
  </w:num>
  <w:num w:numId="12" w16cid:durableId="617371665">
    <w:abstractNumId w:val="12"/>
  </w:num>
  <w:num w:numId="13" w16cid:durableId="244464648">
    <w:abstractNumId w:val="31"/>
  </w:num>
  <w:num w:numId="14" w16cid:durableId="18790018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9909847">
    <w:abstractNumId w:val="32"/>
  </w:num>
  <w:num w:numId="16" w16cid:durableId="1636834530">
    <w:abstractNumId w:val="33"/>
  </w:num>
  <w:num w:numId="17" w16cid:durableId="1283878995">
    <w:abstractNumId w:val="20"/>
  </w:num>
  <w:num w:numId="18" w16cid:durableId="943852004">
    <w:abstractNumId w:val="3"/>
  </w:num>
  <w:num w:numId="19" w16cid:durableId="1996564290">
    <w:abstractNumId w:val="11"/>
  </w:num>
  <w:num w:numId="20" w16cid:durableId="521823350">
    <w:abstractNumId w:val="4"/>
  </w:num>
  <w:num w:numId="21" w16cid:durableId="51970226">
    <w:abstractNumId w:val="0"/>
  </w:num>
  <w:num w:numId="22" w16cid:durableId="242375569">
    <w:abstractNumId w:val="9"/>
  </w:num>
  <w:num w:numId="23" w16cid:durableId="960376465">
    <w:abstractNumId w:val="1"/>
  </w:num>
  <w:num w:numId="24" w16cid:durableId="2097823433">
    <w:abstractNumId w:val="8"/>
  </w:num>
  <w:num w:numId="25" w16cid:durableId="1838837512">
    <w:abstractNumId w:val="19"/>
  </w:num>
  <w:num w:numId="26" w16cid:durableId="3825763">
    <w:abstractNumId w:val="7"/>
  </w:num>
  <w:num w:numId="27" w16cid:durableId="1423408932">
    <w:abstractNumId w:val="15"/>
  </w:num>
  <w:num w:numId="28" w16cid:durableId="680935239">
    <w:abstractNumId w:val="23"/>
  </w:num>
  <w:num w:numId="29" w16cid:durableId="300117880">
    <w:abstractNumId w:val="24"/>
  </w:num>
  <w:num w:numId="30" w16cid:durableId="796726765">
    <w:abstractNumId w:val="2"/>
  </w:num>
  <w:num w:numId="31" w16cid:durableId="730738667">
    <w:abstractNumId w:val="28"/>
  </w:num>
  <w:num w:numId="32" w16cid:durableId="863908034">
    <w:abstractNumId w:val="29"/>
  </w:num>
  <w:num w:numId="33" w16cid:durableId="139538626">
    <w:abstractNumId w:val="6"/>
  </w:num>
  <w:num w:numId="34" w16cid:durableId="624043539">
    <w:abstractNumId w:val="18"/>
  </w:num>
  <w:num w:numId="35" w16cid:durableId="1447870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216140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activeWritingStyle w:appName="MSWord" w:lang="en-US" w:vendorID="64" w:dllVersion="6" w:nlCheck="1" w:checkStyle="1"/>
  <w:activeWritingStyle w:appName="MSWord" w:lang="en-US" w:vendorID="64" w:dllVersion="0" w:nlCheck="1" w:checkStyle="0"/>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771"/>
    <w:rsid w:val="00000054"/>
    <w:rsid w:val="00005873"/>
    <w:rsid w:val="00014181"/>
    <w:rsid w:val="00020D79"/>
    <w:rsid w:val="000332E6"/>
    <w:rsid w:val="00052D8B"/>
    <w:rsid w:val="0005385B"/>
    <w:rsid w:val="00067A44"/>
    <w:rsid w:val="00067C11"/>
    <w:rsid w:val="00084595"/>
    <w:rsid w:val="000B35D7"/>
    <w:rsid w:val="00114718"/>
    <w:rsid w:val="00132C3E"/>
    <w:rsid w:val="001406D5"/>
    <w:rsid w:val="00163BDF"/>
    <w:rsid w:val="001662AA"/>
    <w:rsid w:val="00185E4A"/>
    <w:rsid w:val="0019329D"/>
    <w:rsid w:val="001A1550"/>
    <w:rsid w:val="001C0BDB"/>
    <w:rsid w:val="001C3293"/>
    <w:rsid w:val="001E1434"/>
    <w:rsid w:val="001E35BC"/>
    <w:rsid w:val="002145E0"/>
    <w:rsid w:val="00217F13"/>
    <w:rsid w:val="00227D95"/>
    <w:rsid w:val="002431B0"/>
    <w:rsid w:val="002557D2"/>
    <w:rsid w:val="002573A1"/>
    <w:rsid w:val="002759E9"/>
    <w:rsid w:val="00277F93"/>
    <w:rsid w:val="002A632E"/>
    <w:rsid w:val="002C02F8"/>
    <w:rsid w:val="002C091C"/>
    <w:rsid w:val="002C7253"/>
    <w:rsid w:val="002D0727"/>
    <w:rsid w:val="002F3EE8"/>
    <w:rsid w:val="00311C5B"/>
    <w:rsid w:val="003452CF"/>
    <w:rsid w:val="00354374"/>
    <w:rsid w:val="0035445B"/>
    <w:rsid w:val="00357675"/>
    <w:rsid w:val="00363E10"/>
    <w:rsid w:val="00387ED8"/>
    <w:rsid w:val="00391872"/>
    <w:rsid w:val="003A6347"/>
    <w:rsid w:val="003B30D7"/>
    <w:rsid w:val="003C04FA"/>
    <w:rsid w:val="003F6040"/>
    <w:rsid w:val="00457FAF"/>
    <w:rsid w:val="0046431C"/>
    <w:rsid w:val="0046442C"/>
    <w:rsid w:val="00465313"/>
    <w:rsid w:val="0047384B"/>
    <w:rsid w:val="004921C8"/>
    <w:rsid w:val="00495A38"/>
    <w:rsid w:val="004A0DE8"/>
    <w:rsid w:val="004D048F"/>
    <w:rsid w:val="004D1660"/>
    <w:rsid w:val="00523361"/>
    <w:rsid w:val="00534696"/>
    <w:rsid w:val="00544727"/>
    <w:rsid w:val="0054513A"/>
    <w:rsid w:val="00555CD1"/>
    <w:rsid w:val="0056163D"/>
    <w:rsid w:val="00563D78"/>
    <w:rsid w:val="00566516"/>
    <w:rsid w:val="00566EA2"/>
    <w:rsid w:val="00570CE3"/>
    <w:rsid w:val="0058447E"/>
    <w:rsid w:val="00585348"/>
    <w:rsid w:val="005874E1"/>
    <w:rsid w:val="00587FFE"/>
    <w:rsid w:val="005909BA"/>
    <w:rsid w:val="005A34A4"/>
    <w:rsid w:val="005B369C"/>
    <w:rsid w:val="005B3771"/>
    <w:rsid w:val="005B49EE"/>
    <w:rsid w:val="005C3C68"/>
    <w:rsid w:val="005C7388"/>
    <w:rsid w:val="005E1A68"/>
    <w:rsid w:val="005F4A8F"/>
    <w:rsid w:val="00604C77"/>
    <w:rsid w:val="00635AC1"/>
    <w:rsid w:val="00667710"/>
    <w:rsid w:val="006A097B"/>
    <w:rsid w:val="006A638D"/>
    <w:rsid w:val="006A671D"/>
    <w:rsid w:val="006B5CA6"/>
    <w:rsid w:val="006C4698"/>
    <w:rsid w:val="006C47DD"/>
    <w:rsid w:val="006D0C27"/>
    <w:rsid w:val="00703824"/>
    <w:rsid w:val="00747730"/>
    <w:rsid w:val="00752073"/>
    <w:rsid w:val="007826EB"/>
    <w:rsid w:val="007B5BDA"/>
    <w:rsid w:val="007E00F2"/>
    <w:rsid w:val="0080182D"/>
    <w:rsid w:val="008340DF"/>
    <w:rsid w:val="00852706"/>
    <w:rsid w:val="008708A5"/>
    <w:rsid w:val="0089601A"/>
    <w:rsid w:val="008E2E44"/>
    <w:rsid w:val="008E5786"/>
    <w:rsid w:val="00903A17"/>
    <w:rsid w:val="009551FD"/>
    <w:rsid w:val="00985585"/>
    <w:rsid w:val="00985F67"/>
    <w:rsid w:val="0098666A"/>
    <w:rsid w:val="009A733C"/>
    <w:rsid w:val="009C45C0"/>
    <w:rsid w:val="009D0E1F"/>
    <w:rsid w:val="009D3B26"/>
    <w:rsid w:val="009E1C05"/>
    <w:rsid w:val="009F5498"/>
    <w:rsid w:val="00A363EC"/>
    <w:rsid w:val="00A64BB6"/>
    <w:rsid w:val="00A92C8A"/>
    <w:rsid w:val="00AA0D5F"/>
    <w:rsid w:val="00AF3939"/>
    <w:rsid w:val="00AF3D31"/>
    <w:rsid w:val="00B4197E"/>
    <w:rsid w:val="00B46307"/>
    <w:rsid w:val="00B61201"/>
    <w:rsid w:val="00B90AB0"/>
    <w:rsid w:val="00B92BF9"/>
    <w:rsid w:val="00BA03EF"/>
    <w:rsid w:val="00BA28B0"/>
    <w:rsid w:val="00BC1CB7"/>
    <w:rsid w:val="00C1651E"/>
    <w:rsid w:val="00C31044"/>
    <w:rsid w:val="00CB6886"/>
    <w:rsid w:val="00CC73D7"/>
    <w:rsid w:val="00CD0915"/>
    <w:rsid w:val="00CD317C"/>
    <w:rsid w:val="00CF0DD4"/>
    <w:rsid w:val="00D03C55"/>
    <w:rsid w:val="00D1464E"/>
    <w:rsid w:val="00D26217"/>
    <w:rsid w:val="00D307F3"/>
    <w:rsid w:val="00D34B4C"/>
    <w:rsid w:val="00D3585A"/>
    <w:rsid w:val="00D56807"/>
    <w:rsid w:val="00D665F0"/>
    <w:rsid w:val="00D96AF4"/>
    <w:rsid w:val="00DA7B70"/>
    <w:rsid w:val="00DB382D"/>
    <w:rsid w:val="00DD0EFA"/>
    <w:rsid w:val="00E578B9"/>
    <w:rsid w:val="00E747CC"/>
    <w:rsid w:val="00E85548"/>
    <w:rsid w:val="00E85FE6"/>
    <w:rsid w:val="00E93811"/>
    <w:rsid w:val="00EA432C"/>
    <w:rsid w:val="00EB19D0"/>
    <w:rsid w:val="00EB5C05"/>
    <w:rsid w:val="00EE3508"/>
    <w:rsid w:val="00EE56F3"/>
    <w:rsid w:val="00EF1433"/>
    <w:rsid w:val="00EF6123"/>
    <w:rsid w:val="00F013DA"/>
    <w:rsid w:val="00F06226"/>
    <w:rsid w:val="00F31B28"/>
    <w:rsid w:val="00FB710D"/>
    <w:rsid w:val="00FF72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B2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E56F3"/>
    <w:rPr>
      <w:sz w:val="24"/>
      <w:szCs w:val="24"/>
      <w:lang w:eastAsia="ja-JP"/>
    </w:rPr>
  </w:style>
  <w:style w:type="paragraph" w:styleId="Heading1">
    <w:name w:val="heading 1"/>
    <w:basedOn w:val="Normal"/>
    <w:next w:val="Normal"/>
    <w:rsid w:val="00EE56F3"/>
    <w:pPr>
      <w:keepNext/>
      <w:spacing w:before="120"/>
      <w:outlineLvl w:val="0"/>
    </w:pPr>
    <w:rPr>
      <w:rFonts w:ascii="Arial" w:hAnsi="Arial" w:cs="Arial"/>
      <w:bCs/>
      <w:sz w:val="20"/>
      <w:szCs w:val="20"/>
    </w:rPr>
  </w:style>
  <w:style w:type="paragraph" w:styleId="Heading2">
    <w:name w:val="heading 2"/>
    <w:aliases w:val="H2"/>
    <w:basedOn w:val="Normal"/>
    <w:next w:val="Normal"/>
    <w:rsid w:val="00EE56F3"/>
    <w:pPr>
      <w:spacing w:before="120"/>
      <w:outlineLvl w:val="1"/>
    </w:pPr>
    <w:rPr>
      <w:rFonts w:ascii="Arial" w:hAnsi="Arial" w:cs="Arial"/>
      <w:bCs/>
      <w:iCs/>
      <w:sz w:val="20"/>
      <w:szCs w:val="20"/>
    </w:rPr>
  </w:style>
  <w:style w:type="paragraph" w:styleId="Heading3">
    <w:name w:val="heading 3"/>
    <w:basedOn w:val="Normal"/>
    <w:next w:val="Normal"/>
    <w:rsid w:val="00EE56F3"/>
    <w:pPr>
      <w:spacing w:before="120"/>
      <w:outlineLvl w:val="2"/>
    </w:pPr>
    <w:rPr>
      <w:rFonts w:ascii="Arial" w:hAnsi="Arial" w:cs="Arial"/>
      <w:bCs/>
      <w:sz w:val="20"/>
      <w:szCs w:val="20"/>
    </w:rPr>
  </w:style>
  <w:style w:type="paragraph" w:styleId="Heading4">
    <w:name w:val="heading 4"/>
    <w:basedOn w:val="Normal"/>
    <w:next w:val="Normal"/>
    <w:rsid w:val="00EE56F3"/>
    <w:pPr>
      <w:spacing w:before="120"/>
      <w:outlineLvl w:val="3"/>
    </w:pPr>
    <w:rPr>
      <w:rFonts w:ascii="Arial" w:hAnsi="Arial"/>
      <w:bCs/>
      <w:sz w:val="20"/>
      <w:szCs w:val="28"/>
    </w:rPr>
  </w:style>
  <w:style w:type="paragraph" w:styleId="Heading5">
    <w:name w:val="heading 5"/>
    <w:basedOn w:val="Normal"/>
    <w:next w:val="Normal"/>
    <w:rsid w:val="00EE56F3"/>
    <w:pPr>
      <w:spacing w:before="120"/>
      <w:outlineLvl w:val="4"/>
    </w:pPr>
    <w:rPr>
      <w:rFonts w:ascii="Arial" w:hAnsi="Arial"/>
      <w:bCs/>
      <w:iCs/>
      <w:sz w:val="20"/>
      <w:szCs w:val="26"/>
    </w:rPr>
  </w:style>
  <w:style w:type="paragraph" w:styleId="Heading6">
    <w:name w:val="heading 6"/>
    <w:basedOn w:val="Normal"/>
    <w:next w:val="Normal"/>
    <w:rsid w:val="00EE56F3"/>
    <w:pPr>
      <w:spacing w:before="120"/>
      <w:outlineLvl w:val="5"/>
    </w:pPr>
    <w:rPr>
      <w:rFonts w:ascii="Arial" w:hAnsi="Arial"/>
      <w:bCs/>
      <w:sz w:val="20"/>
      <w:szCs w:val="22"/>
    </w:rPr>
  </w:style>
  <w:style w:type="paragraph" w:styleId="Heading7">
    <w:name w:val="heading 7"/>
    <w:basedOn w:val="Normal"/>
    <w:next w:val="Normal"/>
    <w:rsid w:val="00EE56F3"/>
    <w:pPr>
      <w:spacing w:before="120"/>
      <w:outlineLvl w:val="6"/>
    </w:pPr>
    <w:rPr>
      <w:rFonts w:ascii="Arial" w:hAnsi="Arial"/>
      <w:sz w:val="20"/>
    </w:rPr>
  </w:style>
  <w:style w:type="paragraph" w:styleId="Heading8">
    <w:name w:val="heading 8"/>
    <w:basedOn w:val="Normal"/>
    <w:next w:val="Normal"/>
    <w:rsid w:val="00EE56F3"/>
    <w:pPr>
      <w:spacing w:before="240" w:after="60"/>
      <w:outlineLvl w:val="7"/>
    </w:pPr>
    <w:rPr>
      <w:rFonts w:ascii="Arial" w:hAnsi="Arial"/>
      <w:iCs/>
      <w:sz w:val="20"/>
    </w:rPr>
  </w:style>
  <w:style w:type="paragraph" w:styleId="Heading9">
    <w:name w:val="heading 9"/>
    <w:basedOn w:val="Normal"/>
    <w:next w:val="Normal"/>
    <w:rsid w:val="00EE56F3"/>
    <w:pPr>
      <w:spacing w:before="120"/>
      <w:outlineLvl w:val="8"/>
    </w:pPr>
    <w:rPr>
      <w:rFonts w:ascii="Arial" w:hAnsi="Arial" w:cs="Arial"/>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dsText">
    <w:name w:val="Stds Text"/>
    <w:link w:val="StdsTextChar"/>
    <w:qFormat/>
    <w:rsid w:val="00EE56F3"/>
    <w:pPr>
      <w:spacing w:before="120" w:after="120"/>
      <w:jc w:val="both"/>
    </w:pPr>
    <w:rPr>
      <w:lang w:eastAsia="ja-JP"/>
    </w:rPr>
  </w:style>
  <w:style w:type="paragraph" w:customStyle="1" w:styleId="StdsDesignation">
    <w:name w:val="Stds Designation"/>
    <w:next w:val="StdsDesignationTitle"/>
    <w:qFormat/>
    <w:rsid w:val="00EE56F3"/>
    <w:pPr>
      <w:spacing w:before="120"/>
    </w:pPr>
    <w:rPr>
      <w:rFonts w:ascii="Arial" w:eastAsia="Arial Unicode MS" w:hAnsi="Arial"/>
      <w:b/>
      <w:sz w:val="28"/>
      <w:szCs w:val="28"/>
      <w:lang w:eastAsia="ja-JP"/>
    </w:rPr>
  </w:style>
  <w:style w:type="paragraph" w:customStyle="1" w:styleId="StdsDesignationTitle">
    <w:name w:val="Stds Designation Title"/>
    <w:next w:val="StdsText"/>
    <w:qFormat/>
    <w:rsid w:val="00EE56F3"/>
    <w:pPr>
      <w:spacing w:after="200"/>
    </w:pPr>
    <w:rPr>
      <w:rFonts w:ascii="Arial" w:eastAsia="Arial Unicode MS" w:hAnsi="Arial"/>
      <w:b/>
      <w:sz w:val="28"/>
      <w:szCs w:val="28"/>
      <w:lang w:eastAsia="ja-JP"/>
    </w:rPr>
  </w:style>
  <w:style w:type="paragraph" w:customStyle="1" w:styleId="StdsNormal">
    <w:name w:val="StdsNormal"/>
    <w:rsid w:val="00EE56F3"/>
    <w:rPr>
      <w:lang w:eastAsia="ja-JP"/>
    </w:rPr>
  </w:style>
  <w:style w:type="paragraph" w:customStyle="1" w:styleId="StdsTableHeading">
    <w:name w:val="Stds TableHeading"/>
    <w:qFormat/>
    <w:rsid w:val="00EE56F3"/>
    <w:pPr>
      <w:keepNext/>
      <w:spacing w:before="120" w:after="60"/>
      <w:jc w:val="center"/>
    </w:pPr>
    <w:rPr>
      <w:i/>
      <w:sz w:val="18"/>
      <w:szCs w:val="18"/>
      <w:lang w:eastAsia="ja-JP"/>
    </w:rPr>
  </w:style>
  <w:style w:type="paragraph" w:customStyle="1" w:styleId="StdsTableText">
    <w:name w:val="Stds TableText"/>
    <w:qFormat/>
    <w:rsid w:val="00EE56F3"/>
    <w:pPr>
      <w:spacing w:before="40" w:after="20"/>
      <w:ind w:left="29"/>
    </w:pPr>
    <w:rPr>
      <w:sz w:val="18"/>
      <w:szCs w:val="18"/>
      <w:lang w:eastAsia="ja-JP"/>
    </w:rPr>
  </w:style>
  <w:style w:type="paragraph" w:customStyle="1" w:styleId="StdsCode">
    <w:name w:val="StdsCode"/>
    <w:rsid w:val="00EE56F3"/>
    <w:pPr>
      <w:tabs>
        <w:tab w:val="left" w:pos="360"/>
        <w:tab w:val="left" w:pos="720"/>
        <w:tab w:val="left" w:pos="1080"/>
        <w:tab w:val="left" w:pos="1440"/>
        <w:tab w:val="left" w:pos="1800"/>
        <w:tab w:val="left" w:pos="2160"/>
        <w:tab w:val="left" w:pos="2520"/>
        <w:tab w:val="left" w:pos="2880"/>
        <w:tab w:val="left" w:pos="3240"/>
        <w:tab w:val="left" w:pos="3600"/>
      </w:tabs>
    </w:pPr>
    <w:rPr>
      <w:rFonts w:ascii="Courier New" w:eastAsia="Batang" w:hAnsi="Courier New"/>
      <w:sz w:val="18"/>
      <w:szCs w:val="18"/>
      <w:lang w:eastAsia="ja-JP"/>
    </w:rPr>
  </w:style>
  <w:style w:type="paragraph" w:customStyle="1" w:styleId="StdsH1">
    <w:name w:val="Stds H1"/>
    <w:qFormat/>
    <w:rsid w:val="00EE56F3"/>
    <w:pPr>
      <w:keepNext/>
      <w:numPr>
        <w:numId w:val="1"/>
      </w:numPr>
      <w:spacing w:before="180" w:after="60"/>
    </w:pPr>
    <w:rPr>
      <w:rFonts w:ascii="Arial" w:eastAsia="Arial Unicode MS" w:hAnsi="Arial"/>
      <w:b/>
      <w:lang w:eastAsia="ja-JP"/>
    </w:rPr>
  </w:style>
  <w:style w:type="paragraph" w:customStyle="1" w:styleId="StdsH2">
    <w:name w:val="Stds H2"/>
    <w:qFormat/>
    <w:rsid w:val="00EE56F3"/>
    <w:pPr>
      <w:numPr>
        <w:ilvl w:val="1"/>
        <w:numId w:val="1"/>
      </w:numPr>
      <w:spacing w:before="120" w:after="120"/>
      <w:jc w:val="both"/>
    </w:pPr>
    <w:rPr>
      <w:lang w:eastAsia="ja-JP"/>
    </w:rPr>
  </w:style>
  <w:style w:type="paragraph" w:customStyle="1" w:styleId="StdsH3">
    <w:name w:val="Stds H3"/>
    <w:qFormat/>
    <w:rsid w:val="00EE56F3"/>
    <w:pPr>
      <w:numPr>
        <w:ilvl w:val="2"/>
        <w:numId w:val="1"/>
      </w:numPr>
      <w:spacing w:before="120" w:after="120"/>
      <w:jc w:val="both"/>
    </w:pPr>
    <w:rPr>
      <w:lang w:eastAsia="ja-JP"/>
    </w:rPr>
  </w:style>
  <w:style w:type="paragraph" w:customStyle="1" w:styleId="StdsH4">
    <w:name w:val="Stds H4"/>
    <w:qFormat/>
    <w:rsid w:val="00EE56F3"/>
    <w:pPr>
      <w:numPr>
        <w:ilvl w:val="3"/>
        <w:numId w:val="1"/>
      </w:numPr>
      <w:spacing w:before="120" w:after="120"/>
      <w:jc w:val="both"/>
    </w:pPr>
    <w:rPr>
      <w:lang w:eastAsia="ja-JP"/>
    </w:rPr>
  </w:style>
  <w:style w:type="paragraph" w:customStyle="1" w:styleId="StdsH5">
    <w:name w:val="Stds H5"/>
    <w:qFormat/>
    <w:rsid w:val="00EE56F3"/>
    <w:pPr>
      <w:numPr>
        <w:ilvl w:val="4"/>
        <w:numId w:val="1"/>
      </w:numPr>
      <w:spacing w:before="120" w:after="120"/>
      <w:jc w:val="both"/>
    </w:pPr>
    <w:rPr>
      <w:lang w:eastAsia="ja-JP"/>
    </w:rPr>
  </w:style>
  <w:style w:type="paragraph" w:customStyle="1" w:styleId="StdsH6">
    <w:name w:val="Stds H6"/>
    <w:qFormat/>
    <w:rsid w:val="00EE56F3"/>
    <w:pPr>
      <w:numPr>
        <w:ilvl w:val="5"/>
        <w:numId w:val="1"/>
      </w:numPr>
      <w:spacing w:before="120" w:after="120"/>
      <w:jc w:val="both"/>
    </w:pPr>
    <w:rPr>
      <w:lang w:eastAsia="ja-JP"/>
    </w:rPr>
  </w:style>
  <w:style w:type="paragraph" w:customStyle="1" w:styleId="StdsH7">
    <w:name w:val="Stds H7"/>
    <w:qFormat/>
    <w:rsid w:val="00EE56F3"/>
    <w:pPr>
      <w:numPr>
        <w:ilvl w:val="6"/>
        <w:numId w:val="1"/>
      </w:numPr>
      <w:spacing w:before="120" w:after="120"/>
      <w:jc w:val="both"/>
    </w:pPr>
    <w:rPr>
      <w:lang w:eastAsia="ja-JP"/>
    </w:rPr>
  </w:style>
  <w:style w:type="paragraph" w:customStyle="1" w:styleId="StdsH8">
    <w:name w:val="Stds H8"/>
    <w:qFormat/>
    <w:rsid w:val="00EE56F3"/>
    <w:pPr>
      <w:numPr>
        <w:ilvl w:val="7"/>
        <w:numId w:val="1"/>
      </w:numPr>
      <w:spacing w:before="120" w:after="120"/>
      <w:jc w:val="both"/>
    </w:pPr>
    <w:rPr>
      <w:lang w:eastAsia="ja-JP"/>
    </w:rPr>
  </w:style>
  <w:style w:type="paragraph" w:customStyle="1" w:styleId="StdsNote">
    <w:name w:val="Stds Note"/>
    <w:qFormat/>
    <w:rsid w:val="00EE56F3"/>
    <w:pPr>
      <w:numPr>
        <w:ilvl w:val="1"/>
        <w:numId w:val="5"/>
      </w:numPr>
      <w:spacing w:before="120" w:after="120"/>
      <w:jc w:val="both"/>
    </w:pPr>
    <w:rPr>
      <w:sz w:val="18"/>
      <w:szCs w:val="18"/>
      <w:lang w:eastAsia="ja-JP"/>
    </w:rPr>
  </w:style>
  <w:style w:type="paragraph" w:customStyle="1" w:styleId="StdsIndent">
    <w:name w:val="StdsIndent"/>
    <w:rsid w:val="00EE56F3"/>
    <w:pPr>
      <w:spacing w:after="120"/>
      <w:ind w:left="720" w:right="720"/>
      <w:jc w:val="both"/>
    </w:pPr>
    <w:rPr>
      <w:sz w:val="18"/>
      <w:szCs w:val="24"/>
      <w:lang w:eastAsia="ja-JP"/>
    </w:rPr>
  </w:style>
  <w:style w:type="paragraph" w:customStyle="1" w:styleId="StdsFigureCaption">
    <w:name w:val="Stds FigureCaption"/>
    <w:qFormat/>
    <w:rsid w:val="00EE56F3"/>
    <w:pPr>
      <w:numPr>
        <w:numId w:val="2"/>
      </w:numPr>
      <w:tabs>
        <w:tab w:val="left" w:pos="0"/>
      </w:tabs>
      <w:spacing w:before="60" w:after="60"/>
      <w:jc w:val="center"/>
    </w:pPr>
    <w:rPr>
      <w:b/>
      <w:szCs w:val="24"/>
      <w:lang w:eastAsia="ja-JP"/>
    </w:rPr>
  </w:style>
  <w:style w:type="paragraph" w:customStyle="1" w:styleId="StdsTableTitle">
    <w:name w:val="Stds Table Title"/>
    <w:qFormat/>
    <w:rsid w:val="00EE56F3"/>
    <w:pPr>
      <w:keepNext/>
      <w:numPr>
        <w:ilvl w:val="7"/>
        <w:numId w:val="16"/>
      </w:numPr>
      <w:tabs>
        <w:tab w:val="left" w:pos="0"/>
      </w:tabs>
      <w:spacing w:before="60" w:after="60"/>
    </w:pPr>
    <w:rPr>
      <w:rFonts w:ascii="Arial" w:eastAsia="Arial Unicode MS" w:hAnsi="Arial"/>
      <w:b/>
      <w:sz w:val="18"/>
      <w:szCs w:val="18"/>
      <w:lang w:eastAsia="ja-JP"/>
    </w:rPr>
  </w:style>
  <w:style w:type="paragraph" w:customStyle="1" w:styleId="StdsTableFoot">
    <w:name w:val="Stds TableFoot"/>
    <w:qFormat/>
    <w:rsid w:val="00EE56F3"/>
    <w:pPr>
      <w:spacing w:before="60" w:after="60"/>
      <w:jc w:val="both"/>
    </w:pPr>
    <w:rPr>
      <w:sz w:val="16"/>
      <w:szCs w:val="16"/>
      <w:lang w:eastAsia="ja-JP"/>
    </w:rPr>
  </w:style>
  <w:style w:type="paragraph" w:customStyle="1" w:styleId="StdsAppH1">
    <w:name w:val="StdsApp H1"/>
    <w:basedOn w:val="StdsH1"/>
    <w:qFormat/>
    <w:rsid w:val="00EE56F3"/>
    <w:pPr>
      <w:numPr>
        <w:ilvl w:val="1"/>
        <w:numId w:val="7"/>
      </w:numPr>
      <w:spacing w:after="120"/>
    </w:pPr>
  </w:style>
  <w:style w:type="paragraph" w:customStyle="1" w:styleId="StdsAppH2">
    <w:name w:val="StdsApp H2"/>
    <w:basedOn w:val="StdsH2"/>
    <w:qFormat/>
    <w:rsid w:val="00EE56F3"/>
    <w:pPr>
      <w:numPr>
        <w:ilvl w:val="2"/>
        <w:numId w:val="7"/>
      </w:numPr>
    </w:pPr>
  </w:style>
  <w:style w:type="paragraph" w:customStyle="1" w:styleId="StdsAppH3">
    <w:name w:val="StdsApp H3"/>
    <w:basedOn w:val="StdsH3"/>
    <w:qFormat/>
    <w:rsid w:val="00EE56F3"/>
    <w:pPr>
      <w:numPr>
        <w:ilvl w:val="3"/>
        <w:numId w:val="7"/>
      </w:numPr>
    </w:pPr>
  </w:style>
  <w:style w:type="paragraph" w:customStyle="1" w:styleId="StdsAppH4">
    <w:name w:val="StdsApp H4"/>
    <w:basedOn w:val="StdsH4"/>
    <w:qFormat/>
    <w:rsid w:val="00EE56F3"/>
    <w:pPr>
      <w:numPr>
        <w:ilvl w:val="4"/>
        <w:numId w:val="7"/>
      </w:numPr>
    </w:pPr>
  </w:style>
  <w:style w:type="paragraph" w:customStyle="1" w:styleId="StdsAppH5">
    <w:name w:val="StdsApp H5"/>
    <w:basedOn w:val="StdsH5"/>
    <w:qFormat/>
    <w:rsid w:val="00EE56F3"/>
    <w:pPr>
      <w:numPr>
        <w:ilvl w:val="5"/>
        <w:numId w:val="7"/>
      </w:numPr>
    </w:pPr>
  </w:style>
  <w:style w:type="paragraph" w:customStyle="1" w:styleId="StdsRIH1">
    <w:name w:val="StdsRI H1"/>
    <w:basedOn w:val="StdsH1"/>
    <w:qFormat/>
    <w:rsid w:val="00EE56F3"/>
    <w:pPr>
      <w:numPr>
        <w:ilvl w:val="1"/>
        <w:numId w:val="9"/>
      </w:numPr>
    </w:pPr>
  </w:style>
  <w:style w:type="paragraph" w:customStyle="1" w:styleId="StdsRIH2">
    <w:name w:val="StdsRI H2"/>
    <w:basedOn w:val="StdsH2"/>
    <w:qFormat/>
    <w:rsid w:val="00EE56F3"/>
    <w:pPr>
      <w:numPr>
        <w:ilvl w:val="2"/>
        <w:numId w:val="9"/>
      </w:numPr>
    </w:pPr>
  </w:style>
  <w:style w:type="paragraph" w:customStyle="1" w:styleId="StdsRIH3">
    <w:name w:val="StdsRI H3"/>
    <w:basedOn w:val="StdsH3"/>
    <w:qFormat/>
    <w:rsid w:val="00EE56F3"/>
    <w:pPr>
      <w:numPr>
        <w:ilvl w:val="3"/>
        <w:numId w:val="9"/>
      </w:numPr>
    </w:pPr>
  </w:style>
  <w:style w:type="paragraph" w:customStyle="1" w:styleId="StdsRIH4">
    <w:name w:val="StdsRI H4"/>
    <w:basedOn w:val="StdsH4"/>
    <w:qFormat/>
    <w:rsid w:val="00EE56F3"/>
    <w:pPr>
      <w:numPr>
        <w:ilvl w:val="4"/>
        <w:numId w:val="9"/>
      </w:numPr>
    </w:pPr>
  </w:style>
  <w:style w:type="paragraph" w:customStyle="1" w:styleId="StdsRIH5">
    <w:name w:val="StdsRI H5"/>
    <w:basedOn w:val="StdsH5"/>
    <w:qFormat/>
    <w:rsid w:val="00EE56F3"/>
    <w:pPr>
      <w:numPr>
        <w:ilvl w:val="5"/>
        <w:numId w:val="9"/>
      </w:numPr>
    </w:pPr>
  </w:style>
  <w:style w:type="paragraph" w:customStyle="1" w:styleId="StdsFigureNote">
    <w:name w:val="Stds FigureNote"/>
    <w:qFormat/>
    <w:rsid w:val="00EE56F3"/>
    <w:pPr>
      <w:numPr>
        <w:numId w:val="18"/>
      </w:numPr>
      <w:spacing w:before="60" w:after="60"/>
      <w:jc w:val="center"/>
    </w:pPr>
    <w:rPr>
      <w:sz w:val="18"/>
      <w:szCs w:val="18"/>
      <w:lang w:eastAsia="ja-JP"/>
    </w:rPr>
  </w:style>
  <w:style w:type="paragraph" w:customStyle="1" w:styleId="StdsListBulleted">
    <w:name w:val="Stds List Bulleted"/>
    <w:qFormat/>
    <w:rsid w:val="00EE56F3"/>
    <w:pPr>
      <w:numPr>
        <w:numId w:val="3"/>
      </w:numPr>
      <w:spacing w:before="120" w:after="120"/>
      <w:ind w:hanging="216"/>
      <w:jc w:val="both"/>
    </w:pPr>
    <w:rPr>
      <w:szCs w:val="24"/>
      <w:lang w:eastAsia="ja-JP"/>
    </w:rPr>
  </w:style>
  <w:style w:type="paragraph" w:customStyle="1" w:styleId="StdsAppTableTitle">
    <w:name w:val="StdsAppTableTitle"/>
    <w:basedOn w:val="StdsTableTitle"/>
    <w:qFormat/>
    <w:rsid w:val="00EE56F3"/>
    <w:pPr>
      <w:numPr>
        <w:ilvl w:val="6"/>
        <w:numId w:val="7"/>
      </w:numPr>
    </w:pPr>
  </w:style>
  <w:style w:type="paragraph" w:customStyle="1" w:styleId="StdsRITableTitle">
    <w:name w:val="StdsRITableTitle"/>
    <w:qFormat/>
    <w:rsid w:val="00EE56F3"/>
    <w:pPr>
      <w:keepNext/>
      <w:numPr>
        <w:ilvl w:val="7"/>
        <w:numId w:val="9"/>
      </w:numPr>
      <w:spacing w:before="60" w:after="60"/>
    </w:pPr>
    <w:rPr>
      <w:rFonts w:ascii="Arial" w:eastAsia="Arial Unicode MS" w:hAnsi="Arial"/>
      <w:b/>
      <w:sz w:val="18"/>
      <w:szCs w:val="18"/>
      <w:lang w:eastAsia="ja-JP"/>
    </w:rPr>
  </w:style>
  <w:style w:type="paragraph" w:customStyle="1" w:styleId="StdsAppFigureCaption">
    <w:name w:val="StdsAppFigureCaption"/>
    <w:basedOn w:val="StdsFigureCaption"/>
    <w:qFormat/>
    <w:rsid w:val="00EE56F3"/>
    <w:pPr>
      <w:numPr>
        <w:ilvl w:val="7"/>
        <w:numId w:val="7"/>
      </w:numPr>
    </w:pPr>
  </w:style>
  <w:style w:type="paragraph" w:customStyle="1" w:styleId="StdsRIFigureCaption">
    <w:name w:val="StdsRIFigureCaption"/>
    <w:basedOn w:val="StdsFigureCaption"/>
    <w:qFormat/>
    <w:rsid w:val="00EE56F3"/>
    <w:pPr>
      <w:numPr>
        <w:ilvl w:val="6"/>
        <w:numId w:val="4"/>
      </w:numPr>
    </w:pPr>
  </w:style>
  <w:style w:type="paragraph" w:customStyle="1" w:styleId="StdsApp">
    <w:name w:val="StdsApp #"/>
    <w:next w:val="StdsDesignationTitle"/>
    <w:qFormat/>
    <w:rsid w:val="00EE56F3"/>
    <w:pPr>
      <w:keepNext/>
      <w:pageBreakBefore/>
      <w:numPr>
        <w:numId w:val="7"/>
      </w:numPr>
    </w:pPr>
    <w:rPr>
      <w:rFonts w:ascii="Arial" w:eastAsia="Arial Unicode MS" w:hAnsi="Arial"/>
      <w:b/>
      <w:sz w:val="28"/>
      <w:szCs w:val="28"/>
      <w:lang w:eastAsia="ja-JP"/>
    </w:rPr>
  </w:style>
  <w:style w:type="paragraph" w:customStyle="1" w:styleId="StdsRI">
    <w:name w:val="StdsRI #"/>
    <w:next w:val="StdsDesignationTitle"/>
    <w:qFormat/>
    <w:rsid w:val="00EE56F3"/>
    <w:pPr>
      <w:keepNext/>
      <w:pageBreakBefore/>
      <w:numPr>
        <w:numId w:val="9"/>
      </w:numPr>
    </w:pPr>
    <w:rPr>
      <w:rFonts w:ascii="Arial" w:eastAsia="Arial Unicode MS" w:hAnsi="Arial"/>
      <w:b/>
      <w:sz w:val="28"/>
      <w:szCs w:val="28"/>
      <w:lang w:eastAsia="ja-JP"/>
    </w:rPr>
  </w:style>
  <w:style w:type="paragraph" w:customStyle="1" w:styleId="StdsDR">
    <w:name w:val="StdsDR #"/>
    <w:next w:val="StdsDesignationTitle"/>
    <w:qFormat/>
    <w:rsid w:val="00EE56F3"/>
    <w:pPr>
      <w:keepNext/>
      <w:pageBreakBefore/>
      <w:numPr>
        <w:numId w:val="8"/>
      </w:numPr>
    </w:pPr>
    <w:rPr>
      <w:rFonts w:ascii="Arial" w:eastAsia="Arial Unicode MS" w:hAnsi="Arial"/>
      <w:b/>
      <w:sz w:val="28"/>
      <w:szCs w:val="28"/>
      <w:lang w:eastAsia="ja-JP"/>
    </w:rPr>
  </w:style>
  <w:style w:type="paragraph" w:customStyle="1" w:styleId="StdsDRH1">
    <w:name w:val="StdsDR H1"/>
    <w:basedOn w:val="StdsAppH1"/>
    <w:qFormat/>
    <w:rsid w:val="00EE56F3"/>
    <w:pPr>
      <w:numPr>
        <w:numId w:val="8"/>
      </w:numPr>
    </w:pPr>
  </w:style>
  <w:style w:type="paragraph" w:customStyle="1" w:styleId="StdsDRH2">
    <w:name w:val="StdsDR H2"/>
    <w:basedOn w:val="StdsAppH2"/>
    <w:qFormat/>
    <w:rsid w:val="00EE56F3"/>
    <w:pPr>
      <w:numPr>
        <w:numId w:val="8"/>
      </w:numPr>
    </w:pPr>
  </w:style>
  <w:style w:type="paragraph" w:customStyle="1" w:styleId="StdsDRH3">
    <w:name w:val="StdsDR H3"/>
    <w:basedOn w:val="StdsAppH3"/>
    <w:qFormat/>
    <w:rsid w:val="00EE56F3"/>
    <w:pPr>
      <w:numPr>
        <w:numId w:val="8"/>
      </w:numPr>
    </w:pPr>
  </w:style>
  <w:style w:type="paragraph" w:customStyle="1" w:styleId="StdsDRH4">
    <w:name w:val="StdsDR H4"/>
    <w:basedOn w:val="StdsAppH4"/>
    <w:qFormat/>
    <w:rsid w:val="00EE56F3"/>
    <w:pPr>
      <w:numPr>
        <w:numId w:val="8"/>
      </w:numPr>
    </w:pPr>
  </w:style>
  <w:style w:type="paragraph" w:customStyle="1" w:styleId="StdsDRH5">
    <w:name w:val="StdsDR H5"/>
    <w:basedOn w:val="StdsAppH5"/>
    <w:qFormat/>
    <w:rsid w:val="00EE56F3"/>
    <w:pPr>
      <w:numPr>
        <w:numId w:val="8"/>
      </w:numPr>
    </w:pPr>
  </w:style>
  <w:style w:type="paragraph" w:customStyle="1" w:styleId="StdsListNumbered">
    <w:name w:val="Stds List Numbered"/>
    <w:qFormat/>
    <w:rsid w:val="00EE56F3"/>
    <w:pPr>
      <w:numPr>
        <w:numId w:val="6"/>
      </w:numPr>
      <w:spacing w:before="120" w:after="120"/>
      <w:ind w:hanging="216"/>
    </w:pPr>
    <w:rPr>
      <w:lang w:eastAsia="ja-JP"/>
    </w:rPr>
  </w:style>
  <w:style w:type="paragraph" w:customStyle="1" w:styleId="StdsEquation">
    <w:name w:val="StdsEquation"/>
    <w:rsid w:val="00EE56F3"/>
    <w:pPr>
      <w:tabs>
        <w:tab w:val="center" w:pos="4680"/>
        <w:tab w:val="right" w:pos="9360"/>
      </w:tabs>
    </w:pPr>
    <w:rPr>
      <w:lang w:eastAsia="ja-JP"/>
    </w:rPr>
  </w:style>
  <w:style w:type="paragraph" w:styleId="Footer">
    <w:name w:val="footer"/>
    <w:rsid w:val="00EE56F3"/>
    <w:pPr>
      <w:tabs>
        <w:tab w:val="center" w:pos="4680"/>
        <w:tab w:val="right" w:pos="9360"/>
      </w:tabs>
    </w:pPr>
    <w:rPr>
      <w:rFonts w:ascii="Arial" w:eastAsia="Arial Unicode MS" w:hAnsi="Arial"/>
      <w:b/>
      <w:sz w:val="18"/>
      <w:szCs w:val="18"/>
      <w:lang w:eastAsia="ja-JP"/>
    </w:rPr>
  </w:style>
  <w:style w:type="paragraph" w:customStyle="1" w:styleId="StdsRIFigure">
    <w:name w:val="StdsRIFigure"/>
    <w:basedOn w:val="Normal"/>
    <w:rsid w:val="00EE56F3"/>
    <w:pPr>
      <w:numPr>
        <w:ilvl w:val="6"/>
        <w:numId w:val="9"/>
      </w:numPr>
    </w:pPr>
  </w:style>
  <w:style w:type="paragraph" w:styleId="Header">
    <w:name w:val="header"/>
    <w:rsid w:val="00EE56F3"/>
    <w:pPr>
      <w:jc w:val="center"/>
    </w:pPr>
    <w:rPr>
      <w:sz w:val="24"/>
      <w:szCs w:val="24"/>
      <w:lang w:eastAsia="ja-JP"/>
    </w:rPr>
  </w:style>
  <w:style w:type="character" w:styleId="PageNumber">
    <w:name w:val="page number"/>
    <w:basedOn w:val="DefaultParagraphFont"/>
    <w:rsid w:val="00EE56F3"/>
  </w:style>
  <w:style w:type="paragraph" w:styleId="FootnoteText">
    <w:name w:val="footnote text"/>
    <w:link w:val="FootnoteTextChar"/>
    <w:rsid w:val="00EE56F3"/>
    <w:pPr>
      <w:spacing w:after="40"/>
    </w:pPr>
    <w:rPr>
      <w:rFonts w:eastAsia="Times New Roman"/>
      <w:sz w:val="16"/>
    </w:rPr>
  </w:style>
  <w:style w:type="paragraph" w:customStyle="1" w:styleId="Tabletext">
    <w:name w:val="Table text"/>
    <w:rsid w:val="005A34A4"/>
    <w:pPr>
      <w:spacing w:before="40"/>
      <w:ind w:left="29"/>
      <w:jc w:val="center"/>
    </w:pPr>
    <w:rPr>
      <w:sz w:val="18"/>
    </w:rPr>
  </w:style>
  <w:style w:type="paragraph" w:customStyle="1" w:styleId="Text">
    <w:name w:val="Text"/>
    <w:rsid w:val="00EE56F3"/>
    <w:pPr>
      <w:spacing w:before="60" w:after="60"/>
      <w:jc w:val="both"/>
    </w:pPr>
  </w:style>
  <w:style w:type="paragraph" w:customStyle="1" w:styleId="TableTitle">
    <w:name w:val="Table Title"/>
    <w:rsid w:val="005A34A4"/>
    <w:pPr>
      <w:keepNext/>
      <w:numPr>
        <w:ilvl w:val="4"/>
        <w:numId w:val="12"/>
      </w:numPr>
      <w:spacing w:before="120" w:after="60"/>
    </w:pPr>
    <w:rPr>
      <w:rFonts w:ascii="Arial" w:hAnsi="Arial"/>
      <w:b/>
      <w:sz w:val="18"/>
    </w:rPr>
  </w:style>
  <w:style w:type="paragraph" w:customStyle="1" w:styleId="TableHeading">
    <w:name w:val="Table Heading"/>
    <w:rsid w:val="005A34A4"/>
    <w:pPr>
      <w:spacing w:before="120" w:after="60"/>
      <w:jc w:val="center"/>
    </w:pPr>
    <w:rPr>
      <w:i/>
      <w:sz w:val="18"/>
    </w:rPr>
  </w:style>
  <w:style w:type="paragraph" w:customStyle="1" w:styleId="TableFooter">
    <w:name w:val="Table Footer"/>
    <w:rsid w:val="005A34A4"/>
    <w:pPr>
      <w:spacing w:before="40"/>
      <w:jc w:val="both"/>
    </w:pPr>
    <w:rPr>
      <w:rFonts w:eastAsia="Times New Roman"/>
      <w:sz w:val="16"/>
    </w:rPr>
  </w:style>
  <w:style w:type="paragraph" w:customStyle="1" w:styleId="Note">
    <w:name w:val="Note"/>
    <w:rsid w:val="005A34A4"/>
    <w:pPr>
      <w:numPr>
        <w:ilvl w:val="1"/>
        <w:numId w:val="12"/>
      </w:numPr>
      <w:spacing w:before="60" w:after="60"/>
      <w:jc w:val="both"/>
    </w:pPr>
    <w:rPr>
      <w:rFonts w:eastAsia="Times New Roman"/>
      <w:sz w:val="18"/>
    </w:rPr>
  </w:style>
  <w:style w:type="paragraph" w:customStyle="1" w:styleId="Figure">
    <w:name w:val="Figure"/>
    <w:rsid w:val="005A34A4"/>
    <w:pPr>
      <w:numPr>
        <w:numId w:val="12"/>
      </w:numPr>
      <w:jc w:val="center"/>
    </w:pPr>
    <w:rPr>
      <w:rFonts w:eastAsia="MS Gothic"/>
      <w:b/>
    </w:rPr>
  </w:style>
  <w:style w:type="paragraph" w:customStyle="1" w:styleId="Bullet1">
    <w:name w:val="Bullet1"/>
    <w:rsid w:val="005A34A4"/>
    <w:pPr>
      <w:numPr>
        <w:numId w:val="10"/>
      </w:numPr>
      <w:tabs>
        <w:tab w:val="clear" w:pos="792"/>
        <w:tab w:val="left" w:pos="360"/>
      </w:tabs>
      <w:spacing w:before="60" w:after="60"/>
      <w:ind w:left="360" w:hanging="288"/>
      <w:jc w:val="both"/>
    </w:pPr>
    <w:rPr>
      <w:rFonts w:eastAsia="Times New Roman"/>
    </w:rPr>
  </w:style>
  <w:style w:type="paragraph" w:customStyle="1" w:styleId="DocumentTitle">
    <w:name w:val="Document Title"/>
    <w:next w:val="Normal"/>
    <w:rsid w:val="005A34A4"/>
    <w:pPr>
      <w:suppressAutoHyphens/>
      <w:spacing w:after="200"/>
    </w:pPr>
    <w:rPr>
      <w:rFonts w:ascii="Arial" w:eastAsia="MS Gothic" w:hAnsi="Arial"/>
      <w:b/>
      <w:sz w:val="28"/>
    </w:rPr>
  </w:style>
  <w:style w:type="paragraph" w:customStyle="1" w:styleId="DocumentNumber">
    <w:name w:val="Document Number"/>
    <w:next w:val="DocumentTitle"/>
    <w:rsid w:val="005A34A4"/>
    <w:rPr>
      <w:rFonts w:ascii="Arial" w:eastAsia="MS Gothic" w:hAnsi="Arial"/>
      <w:b/>
      <w:sz w:val="28"/>
    </w:rPr>
  </w:style>
  <w:style w:type="paragraph" w:customStyle="1" w:styleId="AppendixFigureTitle">
    <w:name w:val="Appendix Figure Title"/>
    <w:basedOn w:val="Figure"/>
    <w:next w:val="Normal"/>
    <w:rsid w:val="005A34A4"/>
    <w:pPr>
      <w:numPr>
        <w:ilvl w:val="8"/>
        <w:numId w:val="13"/>
      </w:numPr>
    </w:pPr>
    <w:rPr>
      <w:rFonts w:ascii="Times" w:hAnsi="Times"/>
    </w:rPr>
  </w:style>
  <w:style w:type="paragraph" w:customStyle="1" w:styleId="AppendixHeading1">
    <w:name w:val="Appendix Heading 1"/>
    <w:basedOn w:val="Heading1"/>
    <w:next w:val="Normal"/>
    <w:rsid w:val="005A34A4"/>
    <w:pPr>
      <w:numPr>
        <w:ilvl w:val="1"/>
        <w:numId w:val="13"/>
      </w:numPr>
      <w:spacing w:before="160" w:after="60"/>
    </w:pPr>
    <w:rPr>
      <w:rFonts w:eastAsia="Times New Roman" w:cs="Times New Roman"/>
      <w:b/>
      <w:bCs w:val="0"/>
      <w:kern w:val="28"/>
      <w:lang w:eastAsia="en-US"/>
    </w:rPr>
  </w:style>
  <w:style w:type="paragraph" w:customStyle="1" w:styleId="AppendixHeading2">
    <w:name w:val="Appendix Heading 2"/>
    <w:basedOn w:val="Heading2"/>
    <w:next w:val="Normal"/>
    <w:rsid w:val="005A34A4"/>
    <w:pPr>
      <w:numPr>
        <w:ilvl w:val="2"/>
        <w:numId w:val="13"/>
      </w:numPr>
      <w:spacing w:before="60" w:after="60"/>
      <w:jc w:val="both"/>
    </w:pPr>
    <w:rPr>
      <w:rFonts w:ascii="Times New Roman" w:eastAsia="Times New Roman" w:hAnsi="Times New Roman" w:cs="Times New Roman"/>
      <w:bCs w:val="0"/>
      <w:iCs w:val="0"/>
      <w:lang w:eastAsia="en-US"/>
    </w:rPr>
  </w:style>
  <w:style w:type="paragraph" w:customStyle="1" w:styleId="AppendixHeading3">
    <w:name w:val="Appendix Heading 3"/>
    <w:basedOn w:val="Heading3"/>
    <w:next w:val="Normal"/>
    <w:rsid w:val="005A34A4"/>
    <w:pPr>
      <w:numPr>
        <w:ilvl w:val="3"/>
        <w:numId w:val="13"/>
      </w:numPr>
      <w:spacing w:before="60" w:after="60"/>
      <w:jc w:val="both"/>
    </w:pPr>
    <w:rPr>
      <w:rFonts w:ascii="Times New Roman" w:eastAsia="Times New Roman" w:hAnsi="Times New Roman" w:cs="Times New Roman"/>
      <w:bCs w:val="0"/>
      <w:lang w:eastAsia="en-US"/>
    </w:rPr>
  </w:style>
  <w:style w:type="paragraph" w:customStyle="1" w:styleId="AppendixHeading4">
    <w:name w:val="Appendix Heading 4"/>
    <w:basedOn w:val="Heading4"/>
    <w:next w:val="Normal"/>
    <w:rsid w:val="005A34A4"/>
    <w:pPr>
      <w:numPr>
        <w:ilvl w:val="4"/>
        <w:numId w:val="13"/>
      </w:numPr>
      <w:spacing w:before="60" w:after="60"/>
      <w:jc w:val="both"/>
    </w:pPr>
    <w:rPr>
      <w:rFonts w:ascii="Times New Roman" w:eastAsia="Times New Roman" w:hAnsi="Times New Roman"/>
      <w:bCs w:val="0"/>
      <w:szCs w:val="20"/>
      <w:lang w:eastAsia="en-US"/>
    </w:rPr>
  </w:style>
  <w:style w:type="paragraph" w:customStyle="1" w:styleId="AppendixHeading5">
    <w:name w:val="Appendix Heading 5"/>
    <w:basedOn w:val="Heading5"/>
    <w:next w:val="Normal"/>
    <w:rsid w:val="005A34A4"/>
    <w:pPr>
      <w:numPr>
        <w:ilvl w:val="5"/>
        <w:numId w:val="13"/>
      </w:numPr>
      <w:spacing w:before="60" w:after="60"/>
      <w:jc w:val="both"/>
    </w:pPr>
    <w:rPr>
      <w:rFonts w:ascii="Times New Roman" w:eastAsia="Times New Roman" w:hAnsi="Times New Roman"/>
      <w:bCs w:val="0"/>
      <w:iCs w:val="0"/>
      <w:szCs w:val="20"/>
      <w:lang w:eastAsia="en-US"/>
    </w:rPr>
  </w:style>
  <w:style w:type="paragraph" w:customStyle="1" w:styleId="AppendixNumber">
    <w:name w:val="Appendix Number"/>
    <w:basedOn w:val="DocumentNumber"/>
    <w:next w:val="DocumentTitle"/>
    <w:rsid w:val="005A34A4"/>
    <w:pPr>
      <w:numPr>
        <w:numId w:val="13"/>
      </w:numPr>
    </w:pPr>
  </w:style>
  <w:style w:type="paragraph" w:customStyle="1" w:styleId="AppendixTableTitle">
    <w:name w:val="Appendix Table Title"/>
    <w:basedOn w:val="TableTitle"/>
    <w:next w:val="Normal"/>
    <w:rsid w:val="005A34A4"/>
    <w:pPr>
      <w:numPr>
        <w:ilvl w:val="6"/>
        <w:numId w:val="13"/>
      </w:numPr>
    </w:pPr>
  </w:style>
  <w:style w:type="paragraph" w:customStyle="1" w:styleId="RelatedInfoFigureTitle">
    <w:name w:val="Related Info Figure Title"/>
    <w:basedOn w:val="Figure"/>
    <w:next w:val="Normal"/>
    <w:rsid w:val="005A34A4"/>
    <w:pPr>
      <w:numPr>
        <w:ilvl w:val="7"/>
        <w:numId w:val="11"/>
      </w:numPr>
    </w:pPr>
  </w:style>
  <w:style w:type="paragraph" w:customStyle="1" w:styleId="RelatedInfoHeading1">
    <w:name w:val="Related Info Heading 1"/>
    <w:basedOn w:val="Heading1"/>
    <w:next w:val="Normal"/>
    <w:rsid w:val="005A34A4"/>
    <w:pPr>
      <w:numPr>
        <w:ilvl w:val="1"/>
        <w:numId w:val="11"/>
      </w:numPr>
      <w:spacing w:before="160" w:after="60"/>
      <w:outlineLvl w:val="9"/>
    </w:pPr>
    <w:rPr>
      <w:rFonts w:eastAsia="Times New Roman" w:cs="Times New Roman"/>
      <w:b/>
      <w:bCs w:val="0"/>
      <w:lang w:eastAsia="en-US"/>
    </w:rPr>
  </w:style>
  <w:style w:type="paragraph" w:customStyle="1" w:styleId="RelatedInfoHeading2">
    <w:name w:val="Related Info Heading 2"/>
    <w:basedOn w:val="Heading2"/>
    <w:next w:val="Normal"/>
    <w:rsid w:val="005A34A4"/>
    <w:pPr>
      <w:numPr>
        <w:ilvl w:val="2"/>
        <w:numId w:val="11"/>
      </w:numPr>
      <w:spacing w:before="60" w:after="60"/>
      <w:jc w:val="both"/>
      <w:outlineLvl w:val="9"/>
    </w:pPr>
    <w:rPr>
      <w:rFonts w:ascii="Times New Roman" w:hAnsi="Times New Roman" w:cs="Times New Roman"/>
      <w:bCs w:val="0"/>
      <w:iCs w:val="0"/>
      <w:lang w:eastAsia="en-US"/>
    </w:rPr>
  </w:style>
  <w:style w:type="paragraph" w:customStyle="1" w:styleId="RelatedInfoHeading3">
    <w:name w:val="Related Info Heading 3"/>
    <w:basedOn w:val="Heading3"/>
    <w:next w:val="Normal"/>
    <w:rsid w:val="005A34A4"/>
    <w:pPr>
      <w:numPr>
        <w:ilvl w:val="3"/>
        <w:numId w:val="11"/>
      </w:numPr>
      <w:spacing w:before="60" w:after="60"/>
      <w:jc w:val="both"/>
      <w:outlineLvl w:val="9"/>
    </w:pPr>
    <w:rPr>
      <w:rFonts w:ascii="Times New Roman" w:hAnsi="Times New Roman" w:cs="Times New Roman"/>
      <w:bCs w:val="0"/>
      <w:lang w:eastAsia="en-US"/>
    </w:rPr>
  </w:style>
  <w:style w:type="paragraph" w:customStyle="1" w:styleId="RelatedInfoHeading4">
    <w:name w:val="Related Info Heading 4"/>
    <w:basedOn w:val="Heading4"/>
    <w:next w:val="Normal"/>
    <w:rsid w:val="005A34A4"/>
    <w:pPr>
      <w:numPr>
        <w:ilvl w:val="4"/>
        <w:numId w:val="11"/>
      </w:numPr>
      <w:spacing w:before="60" w:after="60"/>
      <w:jc w:val="both"/>
      <w:outlineLvl w:val="9"/>
    </w:pPr>
    <w:rPr>
      <w:rFonts w:ascii="Times New Roman" w:hAnsi="Times New Roman"/>
      <w:bCs w:val="0"/>
      <w:szCs w:val="20"/>
      <w:lang w:eastAsia="en-US"/>
    </w:rPr>
  </w:style>
  <w:style w:type="paragraph" w:customStyle="1" w:styleId="RelatedInfoHeading5">
    <w:name w:val="Related Info Heading 5"/>
    <w:basedOn w:val="Heading5"/>
    <w:next w:val="Normal"/>
    <w:rsid w:val="005A34A4"/>
    <w:pPr>
      <w:numPr>
        <w:ilvl w:val="5"/>
        <w:numId w:val="11"/>
      </w:numPr>
      <w:spacing w:before="60" w:after="60"/>
      <w:jc w:val="both"/>
      <w:outlineLvl w:val="9"/>
    </w:pPr>
    <w:rPr>
      <w:rFonts w:ascii="Times New Roman" w:hAnsi="Times New Roman"/>
      <w:bCs w:val="0"/>
      <w:iCs w:val="0"/>
      <w:szCs w:val="20"/>
      <w:lang w:eastAsia="en-US"/>
    </w:rPr>
  </w:style>
  <w:style w:type="paragraph" w:customStyle="1" w:styleId="RelatedInfoNote">
    <w:name w:val="Related Info Note"/>
    <w:basedOn w:val="Note"/>
    <w:next w:val="Normal"/>
    <w:rsid w:val="005A34A4"/>
    <w:pPr>
      <w:numPr>
        <w:ilvl w:val="6"/>
        <w:numId w:val="11"/>
      </w:numPr>
    </w:pPr>
  </w:style>
  <w:style w:type="paragraph" w:customStyle="1" w:styleId="RelatedInfoNumber">
    <w:name w:val="Related Info Number"/>
    <w:basedOn w:val="DocumentNumber"/>
    <w:next w:val="DocumentTitle"/>
    <w:rsid w:val="005A34A4"/>
    <w:pPr>
      <w:numPr>
        <w:numId w:val="11"/>
      </w:numPr>
    </w:pPr>
  </w:style>
  <w:style w:type="paragraph" w:customStyle="1" w:styleId="RelatedInfoTableTitle">
    <w:name w:val="Related Info Table Title"/>
    <w:basedOn w:val="TableTitle"/>
    <w:next w:val="Normal"/>
    <w:rsid w:val="005A34A4"/>
    <w:pPr>
      <w:numPr>
        <w:ilvl w:val="8"/>
        <w:numId w:val="11"/>
      </w:numPr>
    </w:pPr>
  </w:style>
  <w:style w:type="paragraph" w:customStyle="1" w:styleId="AppendixTableNote">
    <w:name w:val="Appendix Table Note"/>
    <w:basedOn w:val="TableFooter"/>
    <w:next w:val="Normal"/>
    <w:rsid w:val="005A34A4"/>
    <w:pPr>
      <w:numPr>
        <w:numId w:val="14"/>
      </w:numPr>
    </w:pPr>
  </w:style>
  <w:style w:type="paragraph" w:styleId="BalloonText">
    <w:name w:val="Balloon Text"/>
    <w:basedOn w:val="Normal"/>
    <w:semiHidden/>
    <w:rsid w:val="005909BA"/>
    <w:rPr>
      <w:rFonts w:ascii="Tahoma" w:hAnsi="Tahoma" w:cs="Tahoma"/>
      <w:sz w:val="16"/>
      <w:szCs w:val="16"/>
    </w:rPr>
  </w:style>
  <w:style w:type="character" w:styleId="Hyperlink">
    <w:name w:val="Hyperlink"/>
    <w:basedOn w:val="DefaultParagraphFont"/>
    <w:rsid w:val="00EE56F3"/>
    <w:rPr>
      <w:color w:val="0000FF"/>
      <w:u w:val="single"/>
    </w:rPr>
  </w:style>
  <w:style w:type="paragraph" w:customStyle="1" w:styleId="StdsFigureNote-Multiple">
    <w:name w:val="Stds FigureNote - Multiple"/>
    <w:rsid w:val="00EE56F3"/>
    <w:pPr>
      <w:numPr>
        <w:ilvl w:val="1"/>
        <w:numId w:val="15"/>
      </w:numPr>
      <w:jc w:val="center"/>
    </w:pPr>
    <w:rPr>
      <w:sz w:val="18"/>
      <w:szCs w:val="24"/>
      <w:lang w:eastAsia="ja-JP"/>
    </w:rPr>
  </w:style>
  <w:style w:type="paragraph" w:customStyle="1" w:styleId="Copyrighttext">
    <w:name w:val="Copyright text"/>
    <w:basedOn w:val="Normal"/>
    <w:rsid w:val="00EE56F3"/>
    <w:pPr>
      <w:spacing w:before="60" w:after="60"/>
      <w:jc w:val="both"/>
    </w:pPr>
    <w:rPr>
      <w:b/>
      <w:noProof/>
      <w:sz w:val="14"/>
      <w:szCs w:val="20"/>
      <w:lang w:eastAsia="zh-CN"/>
    </w:rPr>
  </w:style>
  <w:style w:type="paragraph" w:customStyle="1" w:styleId="Heading-Appendix">
    <w:name w:val="Heading - Appendix"/>
    <w:basedOn w:val="Heading1"/>
    <w:rsid w:val="00EE56F3"/>
    <w:pPr>
      <w:suppressAutoHyphens/>
      <w:spacing w:before="160" w:after="60"/>
      <w:outlineLvl w:val="9"/>
    </w:pPr>
    <w:rPr>
      <w:rFonts w:eastAsia="MS Gothic" w:cs="Times New Roman"/>
      <w:b/>
      <w:bCs w:val="0"/>
      <w:kern w:val="28"/>
      <w:lang w:eastAsia="zh-CN"/>
    </w:rPr>
  </w:style>
  <w:style w:type="paragraph" w:customStyle="1" w:styleId="PARA">
    <w:name w:val="PARA"/>
    <w:rsid w:val="00EE56F3"/>
    <w:pPr>
      <w:widowControl w:val="0"/>
      <w:spacing w:after="120" w:line="260" w:lineRule="exact"/>
      <w:jc w:val="both"/>
    </w:pPr>
    <w:rPr>
      <w:rFonts w:ascii="Times" w:eastAsia="Times New Roman" w:hAnsi="Times"/>
      <w:snapToGrid w:val="0"/>
    </w:rPr>
  </w:style>
  <w:style w:type="table" w:styleId="TableGrid">
    <w:name w:val="Table Grid"/>
    <w:basedOn w:val="TableNormal"/>
    <w:rsid w:val="00EE5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dsFigureTableSpace">
    <w:name w:val="Stds Figure/TableSpace"/>
    <w:basedOn w:val="StdsTableFoot"/>
    <w:qFormat/>
    <w:rsid w:val="00EE56F3"/>
  </w:style>
  <w:style w:type="paragraph" w:customStyle="1" w:styleId="StdsTableNote">
    <w:name w:val="Stds TableNote"/>
    <w:basedOn w:val="StdsText"/>
    <w:qFormat/>
    <w:rsid w:val="00EE56F3"/>
    <w:pPr>
      <w:numPr>
        <w:numId w:val="17"/>
      </w:numPr>
      <w:spacing w:before="60" w:after="60"/>
    </w:pPr>
    <w:rPr>
      <w:sz w:val="16"/>
    </w:rPr>
  </w:style>
  <w:style w:type="character" w:customStyle="1" w:styleId="StdsTextChar">
    <w:name w:val="Stds Text Char"/>
    <w:basedOn w:val="DefaultParagraphFont"/>
    <w:link w:val="StdsText"/>
    <w:rsid w:val="005909BA"/>
    <w:rPr>
      <w:rFonts w:eastAsia="MS Mincho"/>
      <w:lang w:val="en-US" w:eastAsia="ja-JP" w:bidi="ar-SA"/>
    </w:rPr>
  </w:style>
  <w:style w:type="character" w:styleId="FootnoteReference">
    <w:name w:val="footnote reference"/>
    <w:basedOn w:val="DefaultParagraphFont"/>
    <w:semiHidden/>
    <w:rsid w:val="008E2E44"/>
    <w:rPr>
      <w:vertAlign w:val="superscript"/>
    </w:rPr>
  </w:style>
  <w:style w:type="paragraph" w:customStyle="1" w:styleId="StdsText0">
    <w:name w:val="StdsText"/>
    <w:link w:val="StdsTextChar0"/>
    <w:rsid w:val="00052D8B"/>
    <w:pPr>
      <w:spacing w:before="120" w:after="120"/>
      <w:jc w:val="both"/>
    </w:pPr>
    <w:rPr>
      <w:lang w:eastAsia="ja-JP"/>
    </w:rPr>
  </w:style>
  <w:style w:type="character" w:customStyle="1" w:styleId="StdsTextChar0">
    <w:name w:val="StdsText Char"/>
    <w:basedOn w:val="DefaultParagraphFont"/>
    <w:link w:val="StdsText0"/>
    <w:rsid w:val="00052D8B"/>
    <w:rPr>
      <w:lang w:eastAsia="ja-JP"/>
    </w:rPr>
  </w:style>
  <w:style w:type="character" w:customStyle="1" w:styleId="FootnoteTextChar">
    <w:name w:val="Footnote Text Char"/>
    <w:basedOn w:val="DefaultParagraphFont"/>
    <w:link w:val="FootnoteText"/>
    <w:rsid w:val="001406D5"/>
    <w:rPr>
      <w:rFonts w:eastAsia="Times New Roman"/>
      <w:sz w:val="16"/>
    </w:rPr>
  </w:style>
  <w:style w:type="paragraph" w:customStyle="1" w:styleId="StdsHead1">
    <w:name w:val="StdsHead1"/>
    <w:rsid w:val="0089601A"/>
    <w:pPr>
      <w:keepNext/>
      <w:spacing w:before="180" w:after="60"/>
    </w:pPr>
    <w:rPr>
      <w:rFonts w:ascii="Arial" w:eastAsia="Arial Unicode MS" w:hAnsi="Arial"/>
      <w:b/>
      <w:lang w:eastAsia="ja-JP"/>
    </w:rPr>
  </w:style>
  <w:style w:type="paragraph" w:customStyle="1" w:styleId="StdsHead2">
    <w:name w:val="StdsHead2"/>
    <w:rsid w:val="0089601A"/>
    <w:pPr>
      <w:spacing w:before="120" w:after="120"/>
      <w:jc w:val="both"/>
    </w:pPr>
    <w:rPr>
      <w:lang w:eastAsia="ja-JP"/>
    </w:rPr>
  </w:style>
  <w:style w:type="paragraph" w:customStyle="1" w:styleId="StdsHead3">
    <w:name w:val="StdsHead3"/>
    <w:rsid w:val="0089601A"/>
    <w:pPr>
      <w:spacing w:before="120" w:after="120"/>
      <w:jc w:val="both"/>
    </w:pPr>
    <w:rPr>
      <w:lang w:eastAsia="ja-JP"/>
    </w:rPr>
  </w:style>
  <w:style w:type="paragraph" w:customStyle="1" w:styleId="StdsHead4">
    <w:name w:val="StdsHead4"/>
    <w:rsid w:val="0089601A"/>
    <w:pPr>
      <w:spacing w:before="120" w:after="120"/>
      <w:jc w:val="both"/>
    </w:pPr>
    <w:rPr>
      <w:lang w:eastAsia="ja-JP"/>
    </w:rPr>
  </w:style>
  <w:style w:type="paragraph" w:customStyle="1" w:styleId="StdsHead5">
    <w:name w:val="StdsHead5"/>
    <w:rsid w:val="0089601A"/>
    <w:pPr>
      <w:spacing w:before="120" w:after="120"/>
      <w:jc w:val="both"/>
    </w:pPr>
    <w:rPr>
      <w:lang w:eastAsia="ja-JP"/>
    </w:rPr>
  </w:style>
  <w:style w:type="paragraph" w:customStyle="1" w:styleId="StdsHead6">
    <w:name w:val="StdsHead6"/>
    <w:rsid w:val="0089601A"/>
    <w:pPr>
      <w:spacing w:before="120" w:after="120"/>
      <w:jc w:val="both"/>
    </w:pPr>
    <w:rPr>
      <w:lang w:eastAsia="ja-JP"/>
    </w:rPr>
  </w:style>
  <w:style w:type="paragraph" w:customStyle="1" w:styleId="StdsHead7">
    <w:name w:val="StdsHead7"/>
    <w:rsid w:val="0089601A"/>
    <w:pPr>
      <w:spacing w:before="120" w:after="120"/>
      <w:jc w:val="both"/>
    </w:pPr>
    <w:rPr>
      <w:lang w:eastAsia="ja-JP"/>
    </w:rPr>
  </w:style>
  <w:style w:type="paragraph" w:customStyle="1" w:styleId="StdsHead8">
    <w:name w:val="StdsHead8"/>
    <w:rsid w:val="0089601A"/>
    <w:pPr>
      <w:spacing w:before="120" w:after="120"/>
      <w:jc w:val="both"/>
    </w:pPr>
    <w:rPr>
      <w:lang w:eastAsia="ja-JP"/>
    </w:rPr>
  </w:style>
  <w:style w:type="paragraph" w:customStyle="1" w:styleId="StdsNote0">
    <w:name w:val="StdsNote"/>
    <w:rsid w:val="0089601A"/>
    <w:pPr>
      <w:spacing w:before="120" w:after="120"/>
      <w:jc w:val="both"/>
    </w:pPr>
    <w:rPr>
      <w:sz w:val="18"/>
      <w:szCs w:val="18"/>
      <w:lang w:eastAsia="ja-JP"/>
    </w:rPr>
  </w:style>
  <w:style w:type="paragraph" w:customStyle="1" w:styleId="StdsFigCaption">
    <w:name w:val="StdsFigCaption"/>
    <w:rsid w:val="0089601A"/>
    <w:pPr>
      <w:tabs>
        <w:tab w:val="left" w:pos="0"/>
      </w:tabs>
      <w:spacing w:before="60" w:after="60"/>
      <w:jc w:val="center"/>
    </w:pPr>
    <w:rPr>
      <w:b/>
      <w:szCs w:val="24"/>
      <w:lang w:eastAsia="ja-JP"/>
    </w:rPr>
  </w:style>
  <w:style w:type="paragraph" w:customStyle="1" w:styleId="StdsBullet1">
    <w:name w:val="StdsBullet1"/>
    <w:rsid w:val="0089601A"/>
    <w:pPr>
      <w:tabs>
        <w:tab w:val="num" w:pos="360"/>
      </w:tabs>
      <w:spacing w:before="120" w:after="120"/>
      <w:ind w:left="360" w:hanging="216"/>
      <w:jc w:val="both"/>
    </w:pPr>
    <w:rPr>
      <w:szCs w:val="24"/>
      <w:lang w:eastAsia="ja-JP"/>
    </w:rPr>
  </w:style>
  <w:style w:type="paragraph" w:customStyle="1" w:styleId="StdsTableFigureSpace">
    <w:name w:val="StdsTable/Figure Space"/>
    <w:basedOn w:val="Normal"/>
    <w:rsid w:val="0089601A"/>
    <w:pPr>
      <w:spacing w:before="60" w:after="60"/>
      <w:jc w:val="both"/>
    </w:pPr>
    <w:rPr>
      <w:sz w:val="16"/>
      <w:szCs w:val="16"/>
    </w:rPr>
  </w:style>
  <w:style w:type="paragraph" w:customStyle="1" w:styleId="StdsNumber">
    <w:name w:val="StdsNumber"/>
    <w:next w:val="Normal"/>
    <w:rsid w:val="00CD0915"/>
    <w:pPr>
      <w:spacing w:before="120"/>
    </w:pPr>
    <w:rPr>
      <w:rFonts w:ascii="Arial" w:eastAsia="Arial Unicode MS" w:hAnsi="Arial"/>
      <w:b/>
      <w:sz w:val="28"/>
      <w:szCs w:val="28"/>
      <w:lang w:eastAsia="ja-JP"/>
    </w:rPr>
  </w:style>
  <w:style w:type="paragraph" w:styleId="Revision">
    <w:name w:val="Revision"/>
    <w:hidden/>
    <w:uiPriority w:val="99"/>
    <w:semiHidden/>
    <w:rsid w:val="003B30D7"/>
    <w:rPr>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andards@semi.org" TargetMode="External"/><Relationship Id="rId13" Type="http://schemas.openxmlformats.org/officeDocument/2006/relationships/oleObject" Target="embeddings/oleObject2.bin"/><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yperlink" Target="https://www.semi.org/en/products-services/standards/staff-contact" TargetMode="External"/><Relationship Id="rId12" Type="http://schemas.openxmlformats.org/officeDocument/2006/relationships/oleObject" Target="embeddings/oleObject1.bin"/><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semi.org/standards" TargetMode="External"/><Relationship Id="rId14" Type="http://schemas.openxmlformats.org/officeDocument/2006/relationships/oleObject" Target="embeddings/oleObject3.bin"/><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13" Type="http://schemas.openxmlformats.org/officeDocument/2006/relationships/hyperlink" Target="https://www.cta.tech" TargetMode="External"/><Relationship Id="rId18" Type="http://schemas.openxmlformats.org/officeDocument/2006/relationships/hyperlink" Target="https://ec.europa.eu/info/index_en" TargetMode="External"/><Relationship Id="rId26" Type="http://schemas.openxmlformats.org/officeDocument/2006/relationships/hyperlink" Target="http://www.ipc.org" TargetMode="External"/><Relationship Id="rId39" Type="http://schemas.openxmlformats.org/officeDocument/2006/relationships/hyperlink" Target="http://www.seaj.or.jp" TargetMode="External"/><Relationship Id="rId21" Type="http://schemas.openxmlformats.org/officeDocument/2006/relationships/hyperlink" Target="http://www.fmglobal.com" TargetMode="External"/><Relationship Id="rId34" Type="http://schemas.openxmlformats.org/officeDocument/2006/relationships/hyperlink" Target="http://www.nfpa.org" TargetMode="External"/><Relationship Id="rId42" Type="http://schemas.openxmlformats.org/officeDocument/2006/relationships/hyperlink" Target="http://www.vesa.org" TargetMode="External"/><Relationship Id="rId7" Type="http://schemas.openxmlformats.org/officeDocument/2006/relationships/hyperlink" Target="http://www.astm.org" TargetMode="External"/><Relationship Id="rId2" Type="http://schemas.openxmlformats.org/officeDocument/2006/relationships/settings" Target="settings.xml"/><Relationship Id="rId16" Type="http://schemas.openxmlformats.org/officeDocument/2006/relationships/hyperlink" Target="http://www.epa.gov" TargetMode="External"/><Relationship Id="rId20" Type="http://schemas.openxmlformats.org/officeDocument/2006/relationships/hyperlink" Target="http://www.first.org" TargetMode="External"/><Relationship Id="rId29" Type="http://schemas.openxmlformats.org/officeDocument/2006/relationships/hyperlink" Target="http://www.itu.int" TargetMode="External"/><Relationship Id="rId41" Type="http://schemas.openxmlformats.org/officeDocument/2006/relationships/hyperlink" Target="http://www.ul.com" TargetMode="External"/><Relationship Id="rId1" Type="http://schemas.openxmlformats.org/officeDocument/2006/relationships/styles" Target="styles.xml"/><Relationship Id="rId6" Type="http://schemas.openxmlformats.org/officeDocument/2006/relationships/hyperlink" Target="http://www.asq.org" TargetMode="External"/><Relationship Id="rId11" Type="http://schemas.openxmlformats.org/officeDocument/2006/relationships/hyperlink" Target="http://www.cganet.com" TargetMode="External"/><Relationship Id="rId24" Type="http://schemas.openxmlformats.org/officeDocument/2006/relationships/hyperlink" Target="http://www.ieee.org" TargetMode="External"/><Relationship Id="rId32" Type="http://schemas.openxmlformats.org/officeDocument/2006/relationships/hyperlink" Target="http://www.jsa.or.jp" TargetMode="External"/><Relationship Id="rId37" Type="http://schemas.openxmlformats.org/officeDocument/2006/relationships/hyperlink" Target="http://www.osha.gov" TargetMode="External"/><Relationship Id="rId40" Type="http://schemas.openxmlformats.org/officeDocument/2006/relationships/hyperlink" Target="http://www.sematech.org" TargetMode="External"/><Relationship Id="rId5" Type="http://schemas.openxmlformats.org/officeDocument/2006/relationships/hyperlink" Target="https://www.asme.org" TargetMode="External"/><Relationship Id="rId15" Type="http://schemas.openxmlformats.org/officeDocument/2006/relationships/hyperlink" Target="https://www.ecianow.org/" TargetMode="External"/><Relationship Id="rId23" Type="http://schemas.openxmlformats.org/officeDocument/2006/relationships/hyperlink" Target="http://www.iec.ch" TargetMode="External"/><Relationship Id="rId28" Type="http://schemas.openxmlformats.org/officeDocument/2006/relationships/hyperlink" Target="http://www.iso.org" TargetMode="External"/><Relationship Id="rId36" Type="http://schemas.openxmlformats.org/officeDocument/2006/relationships/hyperlink" Target="http://www.omg.org" TargetMode="External"/><Relationship Id="rId10" Type="http://schemas.openxmlformats.org/officeDocument/2006/relationships/hyperlink" Target="http://www.cen.eu" TargetMode="External"/><Relationship Id="rId19" Type="http://schemas.openxmlformats.org/officeDocument/2006/relationships/hyperlink" Target="http://quicksearch.dla.mil" TargetMode="External"/><Relationship Id="rId31" Type="http://schemas.openxmlformats.org/officeDocument/2006/relationships/hyperlink" Target="http://www.jeita.or.jp" TargetMode="External"/><Relationship Id="rId4" Type="http://schemas.openxmlformats.org/officeDocument/2006/relationships/hyperlink" Target="https://www.ansi.org" TargetMode="External"/><Relationship Id="rId9" Type="http://schemas.openxmlformats.org/officeDocument/2006/relationships/hyperlink" Target="https://www.bsigroup.com" TargetMode="External"/><Relationship Id="rId14" Type="http://schemas.openxmlformats.org/officeDocument/2006/relationships/hyperlink" Target="http://www.din.de" TargetMode="External"/><Relationship Id="rId22" Type="http://schemas.openxmlformats.org/officeDocument/2006/relationships/hyperlink" Target="http://www.idema.org" TargetMode="External"/><Relationship Id="rId27" Type="http://schemas.openxmlformats.org/officeDocument/2006/relationships/hyperlink" Target="https://www.isa.org" TargetMode="External"/><Relationship Id="rId30" Type="http://schemas.openxmlformats.org/officeDocument/2006/relationships/hyperlink" Target="http://www.jedec.org" TargetMode="External"/><Relationship Id="rId35" Type="http://schemas.openxmlformats.org/officeDocument/2006/relationships/hyperlink" Target="http://www.nist.gov" TargetMode="External"/><Relationship Id="rId43" Type="http://schemas.openxmlformats.org/officeDocument/2006/relationships/fontTable" Target="fontTable.xml"/><Relationship Id="rId8" Type="http://schemas.openxmlformats.org/officeDocument/2006/relationships/hyperlink" Target="http://www.aws.org" TargetMode="External"/><Relationship Id="rId3" Type="http://schemas.openxmlformats.org/officeDocument/2006/relationships/webSettings" Target="webSettings.xml"/><Relationship Id="rId12" Type="http://schemas.openxmlformats.org/officeDocument/2006/relationships/hyperlink" Target="https://www.cncf.io" TargetMode="External"/><Relationship Id="rId17" Type="http://schemas.openxmlformats.org/officeDocument/2006/relationships/hyperlink" Target="http://www.esda.org" TargetMode="External"/><Relationship Id="rId25" Type="http://schemas.openxmlformats.org/officeDocument/2006/relationships/hyperlink" Target="http://www.ietf.org" TargetMode="External"/><Relationship Id="rId33" Type="http://schemas.openxmlformats.org/officeDocument/2006/relationships/hyperlink" Target="http://quicksearch.dla.mil" TargetMode="External"/><Relationship Id="rId38" Type="http://schemas.openxmlformats.org/officeDocument/2006/relationships/hyperlink" Target="http://www.sae.org"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NSI®"/>
        <w:style w:val="Normal"/>
        <w:category>
          <w:name w:val="SDO/Entity Name"/>
          <w:gallery w:val="autoTxt"/>
        </w:category>
        <w:behaviors>
          <w:behavior w:val="content"/>
        </w:behaviors>
        <w:guid w:val="{2CB61A93-E9F5-43AB-A4BB-2D54C34CD974}"/>
      </w:docPartPr>
      <w:docPartBody>
        <w:p w:rsidR="00D03572" w:rsidRPr="00B2065B" w:rsidRDefault="00D03572" w:rsidP="00903A17">
          <w:pPr>
            <w:spacing w:after="40"/>
            <w:rPr>
              <w:sz w:val="16"/>
              <w:szCs w:val="16"/>
            </w:rPr>
          </w:pPr>
          <w:r w:rsidRPr="00B2065B">
            <w:rPr>
              <w:sz w:val="16"/>
              <w:szCs w:val="16"/>
            </w:rPr>
            <w:t>American National Standards Institute, 25 West 43</w:t>
          </w:r>
          <w:r w:rsidRPr="00B2065B">
            <w:rPr>
              <w:sz w:val="16"/>
              <w:szCs w:val="16"/>
              <w:vertAlign w:val="superscript"/>
            </w:rPr>
            <w:t>rd</w:t>
          </w:r>
          <w:r w:rsidRPr="00B2065B">
            <w:rPr>
              <w:sz w:val="16"/>
              <w:szCs w:val="16"/>
            </w:rPr>
            <w:t xml:space="preserve"> Street, New York, NY 10036, USA; Telephone: +1.212.642.4900, Fax: +1.212.398.0023, </w:t>
          </w:r>
          <w:hyperlink r:id="rId4" w:history="1">
            <w:r w:rsidRPr="00B2065B">
              <w:rPr>
                <w:rStyle w:val="Hyperlink"/>
                <w:sz w:val="16"/>
                <w:szCs w:val="16"/>
              </w:rPr>
              <w:t>http://www.ansi.org</w:t>
            </w:r>
          </w:hyperlink>
          <w:r w:rsidRPr="00B2065B">
            <w:rPr>
              <w:sz w:val="16"/>
              <w:szCs w:val="16"/>
            </w:rPr>
            <w:t>. ANSI trademark is owned by American National Standards Institute.</w:t>
          </w:r>
        </w:p>
        <w:p w:rsidR="00000000" w:rsidRDefault="00000000"/>
      </w:docPartBody>
    </w:docPart>
    <w:docPart>
      <w:docPartPr>
        <w:name w:val="ASME™"/>
        <w:style w:val="Normal"/>
        <w:category>
          <w:name w:val="SDO/Entity Name"/>
          <w:gallery w:val="autoTxt"/>
        </w:category>
        <w:behaviors>
          <w:behavior w:val="content"/>
        </w:behaviors>
        <w:guid w:val="{DC317B0D-C0BA-4C1F-BD54-F83A9070A909}"/>
      </w:docPartPr>
      <w:docPartBody>
        <w:p w:rsidR="00D03572" w:rsidRPr="00B2065B" w:rsidRDefault="00D03572" w:rsidP="00903A17">
          <w:pPr>
            <w:spacing w:after="40"/>
            <w:rPr>
              <w:sz w:val="16"/>
              <w:szCs w:val="16"/>
            </w:rPr>
          </w:pPr>
          <w:r w:rsidRPr="00B2065B">
            <w:rPr>
              <w:sz w:val="16"/>
              <w:szCs w:val="16"/>
            </w:rPr>
            <w:t xml:space="preserve">The American Society of Mechanical Engineers, Three Park Avenue, New York, NY 10016-5990, USA; Telephone: +1.973.882.1170, Fax: +1.973.882.1717, </w:t>
          </w:r>
          <w:hyperlink r:id="rId5" w:history="1">
            <w:r w:rsidRPr="00B2065B">
              <w:rPr>
                <w:rStyle w:val="Hyperlink"/>
                <w:bCs/>
                <w:sz w:val="16"/>
                <w:szCs w:val="16"/>
              </w:rPr>
              <w:t>https://www.asme.org</w:t>
            </w:r>
          </w:hyperlink>
          <w:r w:rsidRPr="00B2065B">
            <w:rPr>
              <w:bCs/>
              <w:sz w:val="16"/>
              <w:szCs w:val="16"/>
            </w:rPr>
            <w:t xml:space="preserve">. </w:t>
          </w:r>
          <w:r w:rsidRPr="00B2065B">
            <w:rPr>
              <w:sz w:val="16"/>
              <w:szCs w:val="16"/>
            </w:rPr>
            <w:t>ASME trademark is owned by The American Society of Mechanical Engineers.</w:t>
          </w:r>
        </w:p>
        <w:p w:rsidR="00000000" w:rsidRDefault="00000000"/>
      </w:docPartBody>
    </w:docPart>
    <w:docPart>
      <w:docPartPr>
        <w:name w:val="ASQ®"/>
        <w:style w:val="Normal"/>
        <w:category>
          <w:name w:val="SDO/Entity Name"/>
          <w:gallery w:val="autoTxt"/>
        </w:category>
        <w:behaviors>
          <w:behavior w:val="content"/>
        </w:behaviors>
        <w:guid w:val="{45632286-2065-49A7-8E53-B169910616F3}"/>
      </w:docPartPr>
      <w:docPartBody>
        <w:p w:rsidR="00D03572" w:rsidRPr="00B2065B" w:rsidRDefault="00D03572" w:rsidP="00903A17">
          <w:pPr>
            <w:spacing w:after="40"/>
            <w:rPr>
              <w:sz w:val="16"/>
              <w:szCs w:val="16"/>
            </w:rPr>
          </w:pPr>
          <w:r w:rsidRPr="00B2065B">
            <w:rPr>
              <w:sz w:val="16"/>
              <w:szCs w:val="16"/>
            </w:rPr>
            <w:t xml:space="preserve">The American Society for Quality, 600 North Plankinton Avenue, Milwaukee, WI 53203, USA; Telephone: +1.800.248.1946, Fax: +1.414.272.1734, </w:t>
          </w:r>
          <w:hyperlink r:id="rId6" w:history="1">
            <w:r w:rsidRPr="00B2065B">
              <w:rPr>
                <w:rStyle w:val="Hyperlink"/>
                <w:sz w:val="16"/>
                <w:szCs w:val="16"/>
              </w:rPr>
              <w:t>http://www.asq.org</w:t>
            </w:r>
          </w:hyperlink>
          <w:r w:rsidRPr="00B2065B">
            <w:rPr>
              <w:sz w:val="16"/>
              <w:szCs w:val="16"/>
            </w:rPr>
            <w:t>. AS</w:t>
          </w:r>
          <w:r>
            <w:rPr>
              <w:sz w:val="16"/>
              <w:szCs w:val="16"/>
            </w:rPr>
            <w:t>Q</w:t>
          </w:r>
          <w:r w:rsidRPr="00B2065B">
            <w:rPr>
              <w:sz w:val="16"/>
              <w:szCs w:val="16"/>
            </w:rPr>
            <w:t xml:space="preserve"> trademark is owned by The American Society for Quality.</w:t>
          </w:r>
        </w:p>
        <w:p w:rsidR="00000000" w:rsidRDefault="00000000"/>
      </w:docPartBody>
    </w:docPart>
    <w:docPart>
      <w:docPartPr>
        <w:name w:val="ASTM®"/>
        <w:style w:val="Normal"/>
        <w:category>
          <w:name w:val="SDO/Entity Name"/>
          <w:gallery w:val="autoTxt"/>
        </w:category>
        <w:behaviors>
          <w:behavior w:val="content"/>
        </w:behaviors>
        <w:guid w:val="{28E2A063-98D0-461E-B66E-089C57D5FCAB}"/>
      </w:docPartPr>
      <w:docPartBody>
        <w:p w:rsidR="00D03572" w:rsidRPr="00B2065B" w:rsidRDefault="00D03572" w:rsidP="00903A17">
          <w:pPr>
            <w:spacing w:after="40"/>
            <w:rPr>
              <w:sz w:val="16"/>
              <w:szCs w:val="16"/>
            </w:rPr>
          </w:pPr>
          <w:r w:rsidRPr="00B2065B">
            <w:rPr>
              <w:sz w:val="16"/>
              <w:szCs w:val="16"/>
            </w:rPr>
            <w:t xml:space="preserve">ASTM International, 100 Barr Harbor Drive, West Conshohocken, PA 19428-2959, USA; Telephone: +1.610.832.9585, Fax: +1.610.832.9555, </w:t>
          </w:r>
          <w:hyperlink r:id="rId7" w:history="1">
            <w:r w:rsidRPr="00B2065B">
              <w:rPr>
                <w:rStyle w:val="Hyperlink"/>
                <w:sz w:val="16"/>
                <w:szCs w:val="16"/>
              </w:rPr>
              <w:t>http://www.astm.org</w:t>
            </w:r>
          </w:hyperlink>
          <w:r w:rsidRPr="00B2065B">
            <w:rPr>
              <w:sz w:val="16"/>
              <w:szCs w:val="16"/>
            </w:rPr>
            <w:t>. ASTM trademark is owned by ASTM International.</w:t>
          </w:r>
        </w:p>
        <w:p w:rsidR="00000000" w:rsidRDefault="00000000"/>
      </w:docPartBody>
    </w:docPart>
    <w:docPart>
      <w:docPartPr>
        <w:name w:val="AWS"/>
        <w:style w:val="Normal"/>
        <w:category>
          <w:name w:val="SDO/Entity Name"/>
          <w:gallery w:val="autoTxt"/>
        </w:category>
        <w:behaviors>
          <w:behavior w:val="content"/>
        </w:behaviors>
        <w:guid w:val="{5FB53F5D-7554-4ED5-B5D9-90823EE9A5EB}"/>
      </w:docPartPr>
      <w:docPartBody>
        <w:p w:rsidR="00D03572" w:rsidRPr="00C5276A" w:rsidRDefault="00D03572" w:rsidP="00903A17">
          <w:pPr>
            <w:spacing w:after="40"/>
            <w:rPr>
              <w:sz w:val="16"/>
              <w:szCs w:val="16"/>
            </w:rPr>
          </w:pPr>
          <w:r w:rsidRPr="00C5276A">
            <w:rPr>
              <w:sz w:val="16"/>
              <w:szCs w:val="16"/>
            </w:rPr>
            <w:t xml:space="preserve">American Welding Society, 8669 NW 36 Street, # 130, Miami FL 33166, USA; Telephone: +1.800.443.9353, </w:t>
          </w:r>
          <w:hyperlink r:id="rId8" w:history="1">
            <w:r w:rsidRPr="00C5276A">
              <w:rPr>
                <w:rStyle w:val="Hyperlink"/>
                <w:sz w:val="16"/>
                <w:szCs w:val="16"/>
              </w:rPr>
              <w:t>http://www.aws.org</w:t>
            </w:r>
          </w:hyperlink>
          <w:r w:rsidRPr="00C5276A">
            <w:rPr>
              <w:sz w:val="16"/>
              <w:szCs w:val="16"/>
            </w:rPr>
            <w:t>.</w:t>
          </w:r>
        </w:p>
        <w:p w:rsidR="00000000" w:rsidRDefault="00000000"/>
      </w:docPartBody>
    </w:docPart>
    <w:docPart>
      <w:docPartPr>
        <w:name w:val="BSI"/>
        <w:style w:val="Normal"/>
        <w:category>
          <w:name w:val="SDO/Entity Name"/>
          <w:gallery w:val="autoTxt"/>
        </w:category>
        <w:behaviors>
          <w:behavior w:val="content"/>
        </w:behaviors>
        <w:guid w:val="{A1E67181-B5D2-48DA-B14F-73352151AD10}"/>
      </w:docPartPr>
      <w:docPartBody>
        <w:p w:rsidR="00D03572" w:rsidRPr="00B2065B" w:rsidRDefault="00D03572" w:rsidP="00903A17">
          <w:pPr>
            <w:spacing w:after="40"/>
            <w:rPr>
              <w:sz w:val="16"/>
              <w:szCs w:val="16"/>
            </w:rPr>
          </w:pPr>
          <w:r w:rsidRPr="00B2065B">
            <w:rPr>
              <w:sz w:val="16"/>
              <w:szCs w:val="16"/>
            </w:rPr>
            <w:t>British Standards Institution, 389 Chiswick High Road, London, W4 4AL, UK; Telephone: +44.345.080.9000, Fax: +44.</w:t>
          </w:r>
          <w:r w:rsidRPr="00B2065B" w:rsidDel="00CE284B">
            <w:rPr>
              <w:sz w:val="16"/>
              <w:szCs w:val="16"/>
            </w:rPr>
            <w:t xml:space="preserve"> </w:t>
          </w:r>
          <w:r w:rsidRPr="00B2065B">
            <w:rPr>
              <w:sz w:val="16"/>
              <w:szCs w:val="16"/>
            </w:rPr>
            <w:t xml:space="preserve">20.8996.7001, </w:t>
          </w:r>
          <w:hyperlink r:id="rId9" w:history="1">
            <w:r w:rsidRPr="00B2065B">
              <w:rPr>
                <w:rStyle w:val="Hyperlink"/>
                <w:sz w:val="16"/>
                <w:szCs w:val="16"/>
              </w:rPr>
              <w:t>http://www.bsigroup.com</w:t>
            </w:r>
          </w:hyperlink>
          <w:r w:rsidRPr="00B2065B">
            <w:rPr>
              <w:sz w:val="16"/>
              <w:szCs w:val="16"/>
            </w:rPr>
            <w:t>.</w:t>
          </w:r>
        </w:p>
        <w:p w:rsidR="00000000" w:rsidRDefault="00000000"/>
      </w:docPartBody>
    </w:docPart>
    <w:docPart>
      <w:docPartPr>
        <w:name w:val="CEN®"/>
        <w:style w:val="Normal"/>
        <w:category>
          <w:name w:val="SDO/Entity Name"/>
          <w:gallery w:val="autoTxt"/>
        </w:category>
        <w:behaviors>
          <w:behavior w:val="content"/>
        </w:behaviors>
        <w:guid w:val="{597C4145-C898-450E-B840-78E7841AA599}"/>
      </w:docPartPr>
      <w:docPartBody>
        <w:p w:rsidR="00D03572" w:rsidRPr="00B2065B" w:rsidRDefault="00D03572" w:rsidP="00903A17">
          <w:pPr>
            <w:spacing w:after="40"/>
            <w:rPr>
              <w:sz w:val="16"/>
              <w:szCs w:val="16"/>
            </w:rPr>
          </w:pPr>
          <w:r w:rsidRPr="00B2065B">
            <w:rPr>
              <w:sz w:val="16"/>
              <w:szCs w:val="16"/>
            </w:rPr>
            <w:t xml:space="preserve">European Committee for Standardization, Rue de la Science 23, B-1040 Brussels; Telephone: +32.2.550.08.11, Fax: +32.2.550.08.19, </w:t>
          </w:r>
          <w:hyperlink r:id="rId10" w:history="1">
            <w:r w:rsidRPr="00B2065B">
              <w:rPr>
                <w:rStyle w:val="Hyperlink"/>
                <w:sz w:val="16"/>
                <w:szCs w:val="16"/>
              </w:rPr>
              <w:t>http://www.cen.eu</w:t>
            </w:r>
          </w:hyperlink>
          <w:r w:rsidRPr="00B2065B">
            <w:rPr>
              <w:sz w:val="16"/>
              <w:szCs w:val="16"/>
            </w:rPr>
            <w:t>. CEN and CENELEC trademarks are owned by European Committee for Standardization.</w:t>
          </w:r>
        </w:p>
        <w:p w:rsidR="00000000" w:rsidRDefault="00000000"/>
      </w:docPartBody>
    </w:docPart>
    <w:docPart>
      <w:docPartPr>
        <w:name w:val="CGA®"/>
        <w:style w:val="Normal"/>
        <w:category>
          <w:name w:val="SDO/Entity Name"/>
          <w:gallery w:val="autoTxt"/>
        </w:category>
        <w:behaviors>
          <w:behavior w:val="content"/>
        </w:behaviors>
        <w:guid w:val="{236E155F-4322-47BD-A552-954A06C7A28C}"/>
      </w:docPartPr>
      <w:docPartBody>
        <w:p w:rsidR="00D03572" w:rsidRPr="00B2065B" w:rsidRDefault="00D03572" w:rsidP="00903A17">
          <w:pPr>
            <w:spacing w:after="40"/>
            <w:rPr>
              <w:sz w:val="16"/>
              <w:szCs w:val="16"/>
            </w:rPr>
          </w:pPr>
          <w:r w:rsidRPr="00B2065B">
            <w:rPr>
              <w:sz w:val="16"/>
              <w:szCs w:val="16"/>
            </w:rPr>
            <w:t xml:space="preserve">Compressed Gas Association, 8484 Westpark Drive, Suite 220, McLean, Chantilly, VA 22102, USA; Telephone: +1.703.788.2700, Fax: +1.703.961.1831, </w:t>
          </w:r>
          <w:hyperlink r:id="rId11" w:history="1">
            <w:r w:rsidRPr="00B2065B">
              <w:rPr>
                <w:rStyle w:val="Hyperlink"/>
                <w:sz w:val="16"/>
                <w:szCs w:val="16"/>
              </w:rPr>
              <w:t>http://www.cganet.com</w:t>
            </w:r>
          </w:hyperlink>
          <w:r w:rsidRPr="00B2065B">
            <w:rPr>
              <w:sz w:val="16"/>
              <w:szCs w:val="16"/>
            </w:rPr>
            <w:t>. CGA trademark is owned by Compressed Gas Association.</w:t>
          </w:r>
        </w:p>
        <w:p w:rsidR="00000000" w:rsidRDefault="00000000"/>
      </w:docPartBody>
    </w:docPart>
    <w:docPart>
      <w:docPartPr>
        <w:name w:val="CNCF®"/>
        <w:style w:val="Normal"/>
        <w:category>
          <w:name w:val="SDO/Entity Name"/>
          <w:gallery w:val="autoTxt"/>
        </w:category>
        <w:behaviors>
          <w:behavior w:val="content"/>
        </w:behaviors>
        <w:guid w:val="{C9E6504E-78B4-4FB4-9E7C-F9701D3A4B6B}"/>
      </w:docPartPr>
      <w:docPartBody>
        <w:p w:rsidR="00D03572" w:rsidRPr="00B2065B" w:rsidRDefault="00D03572" w:rsidP="00903A17">
          <w:pPr>
            <w:spacing w:after="40"/>
            <w:rPr>
              <w:sz w:val="16"/>
              <w:szCs w:val="16"/>
            </w:rPr>
          </w:pPr>
          <w:r w:rsidRPr="00B2065B">
            <w:rPr>
              <w:sz w:val="16"/>
              <w:szCs w:val="16"/>
            </w:rPr>
            <w:t>Cloud Native Computing Foundation c/o The Linux Foundation</w:t>
          </w:r>
          <w:r w:rsidRPr="00B2065B">
            <w:rPr>
              <w:sz w:val="16"/>
              <w:szCs w:val="16"/>
              <w:vertAlign w:val="superscript"/>
            </w:rPr>
            <w:t>®</w:t>
          </w:r>
          <w:r w:rsidRPr="00B2065B">
            <w:rPr>
              <w:sz w:val="16"/>
              <w:szCs w:val="16"/>
            </w:rPr>
            <w:t xml:space="preserve">, 548 Market St, PMB 57274, San Francisco, CA 94104-5401, USA; Telephone: +1.415.723.9709, </w:t>
          </w:r>
          <w:hyperlink r:id="rId12" w:history="1">
            <w:r w:rsidRPr="00B2065B">
              <w:rPr>
                <w:rStyle w:val="Hyperlink"/>
                <w:sz w:val="16"/>
                <w:szCs w:val="16"/>
              </w:rPr>
              <w:t>https://www.cncf.io</w:t>
            </w:r>
          </w:hyperlink>
          <w:r w:rsidRPr="00B2065B">
            <w:rPr>
              <w:sz w:val="16"/>
              <w:szCs w:val="16"/>
            </w:rPr>
            <w:t>. CNCF trademark is owned by The Linux Foundation.</w:t>
          </w:r>
        </w:p>
        <w:p w:rsidR="00000000" w:rsidRDefault="00000000"/>
      </w:docPartBody>
    </w:docPart>
    <w:docPart>
      <w:docPartPr>
        <w:name w:val="CTA®"/>
        <w:style w:val="Stds Text"/>
        <w:category>
          <w:name w:val="SDO/Entity Name"/>
          <w:gallery w:val="autoTxt"/>
        </w:category>
        <w:behaviors>
          <w:behavior w:val="content"/>
        </w:behaviors>
        <w:guid w:val="{9830A226-B479-409B-B999-33BD745E4224}"/>
      </w:docPartPr>
      <w:docPartBody>
        <w:p w:rsidR="00D03572" w:rsidRPr="00B2065B" w:rsidRDefault="00D03572" w:rsidP="00903A17">
          <w:pPr>
            <w:pStyle w:val="StdsText"/>
            <w:spacing w:before="0" w:after="40"/>
            <w:rPr>
              <w:sz w:val="16"/>
              <w:szCs w:val="16"/>
            </w:rPr>
          </w:pPr>
          <w:r w:rsidRPr="00B2065B">
            <w:rPr>
              <w:sz w:val="16"/>
              <w:szCs w:val="16"/>
            </w:rPr>
            <w:t xml:space="preserve">Consumer Technology Association, 1919 S. Eads Street, Arlington, VA 22202, USA; Telephone: +1.703.907.7600, Fax: +1.703.907.7675, </w:t>
          </w:r>
          <w:hyperlink r:id="rId13" w:history="1">
            <w:r w:rsidRPr="00B2065B">
              <w:rPr>
                <w:rStyle w:val="Hyperlink"/>
                <w:sz w:val="16"/>
                <w:szCs w:val="16"/>
              </w:rPr>
              <w:t>https://www.cta.tech</w:t>
            </w:r>
          </w:hyperlink>
          <w:r w:rsidRPr="00B2065B">
            <w:rPr>
              <w:sz w:val="16"/>
              <w:szCs w:val="16"/>
            </w:rPr>
            <w:t>. CTA trademark is owned by Consumer Technology Association.</w:t>
          </w:r>
        </w:p>
        <w:p w:rsidR="00000000" w:rsidRDefault="00000000"/>
      </w:docPartBody>
    </w:docPart>
    <w:docPart>
      <w:docPartPr>
        <w:name w:val="DIN"/>
        <w:style w:val="Normal"/>
        <w:category>
          <w:name w:val="SDO/Entity Name"/>
          <w:gallery w:val="autoTxt"/>
        </w:category>
        <w:behaviors>
          <w:behavior w:val="content"/>
        </w:behaviors>
        <w:guid w:val="{03057665-4B34-4AD1-A749-2507C84E15CC}"/>
      </w:docPartPr>
      <w:docPartBody>
        <w:p w:rsidR="00D03572" w:rsidRPr="00B2065B" w:rsidRDefault="00D03572" w:rsidP="00903A17">
          <w:pPr>
            <w:spacing w:after="40"/>
            <w:rPr>
              <w:sz w:val="16"/>
              <w:szCs w:val="16"/>
            </w:rPr>
          </w:pPr>
          <w:r w:rsidRPr="00B2065B">
            <w:rPr>
              <w:sz w:val="16"/>
              <w:szCs w:val="16"/>
            </w:rPr>
            <w:t xml:space="preserve">Deutsches Institut für Normung e.V., Am DIN-Platz, Burggrafenstrasse, D-10787 Berlin, Germany; Telephone: +49.30.2601.0, Fax: +49.30.2601.1231, </w:t>
          </w:r>
          <w:hyperlink r:id="rId14" w:history="1">
            <w:r w:rsidRPr="00B2065B">
              <w:rPr>
                <w:rStyle w:val="Hyperlink"/>
                <w:sz w:val="16"/>
                <w:szCs w:val="16"/>
              </w:rPr>
              <w:t>http://www.din.de</w:t>
            </w:r>
          </w:hyperlink>
          <w:r w:rsidRPr="00B2065B">
            <w:rPr>
              <w:sz w:val="16"/>
              <w:szCs w:val="16"/>
            </w:rPr>
            <w:t>. DIN trademark is owned by Deutsches Institut für Normung e.V.</w:t>
          </w:r>
        </w:p>
        <w:p w:rsidR="00000000" w:rsidRDefault="00000000"/>
      </w:docPartBody>
    </w:docPart>
    <w:docPart>
      <w:docPartPr>
        <w:name w:val="EIA"/>
        <w:style w:val="Normal"/>
        <w:category>
          <w:name w:val="SDO/Entity Name"/>
          <w:gallery w:val="autoTxt"/>
        </w:category>
        <w:behaviors>
          <w:behavior w:val="content"/>
        </w:behaviors>
        <w:guid w:val="{504E6469-5520-49A1-A276-ADCA36F9CCD2}"/>
      </w:docPartPr>
      <w:docPartBody>
        <w:p w:rsidR="00000000" w:rsidRDefault="00D03572" w:rsidP="00D03572">
          <w:pPr>
            <w:pStyle w:val="EIA"/>
          </w:pPr>
          <w:r w:rsidRPr="00B2065B">
            <w:rPr>
              <w:sz w:val="16"/>
              <w:szCs w:val="16"/>
            </w:rPr>
            <w:t xml:space="preserve">Electronic Component Industry Association, 310 Maxwell Road, Suite 200, Alpharetta, GA 30009, USA; Telephone: +1.678.393.9990, Fax: +1.678.393.9998, </w:t>
          </w:r>
          <w:hyperlink r:id="rId15" w:history="1">
            <w:r w:rsidRPr="00B2065B">
              <w:rPr>
                <w:rStyle w:val="Hyperlink"/>
                <w:sz w:val="16"/>
                <w:szCs w:val="16"/>
              </w:rPr>
              <w:t>https://www.ecianow.org/</w:t>
            </w:r>
          </w:hyperlink>
          <w:r w:rsidRPr="00B2065B">
            <w:rPr>
              <w:sz w:val="16"/>
              <w:szCs w:val="16"/>
            </w:rPr>
            <w:t>.</w:t>
          </w:r>
        </w:p>
      </w:docPartBody>
    </w:docPart>
    <w:docPart>
      <w:docPartPr>
        <w:name w:val="EPA"/>
        <w:style w:val="Normal"/>
        <w:category>
          <w:name w:val="SDO/Entity Name"/>
          <w:gallery w:val="autoTxt"/>
        </w:category>
        <w:behaviors>
          <w:behavior w:val="content"/>
        </w:behaviors>
        <w:guid w:val="{7426FC74-B313-4E65-9EA9-91ED4091BF81}"/>
      </w:docPartPr>
      <w:docPartBody>
        <w:p w:rsidR="00D03572" w:rsidRPr="002A0748" w:rsidRDefault="00D03572" w:rsidP="00903A17">
          <w:pPr>
            <w:spacing w:after="40"/>
            <w:rPr>
              <w:sz w:val="16"/>
              <w:szCs w:val="16"/>
            </w:rPr>
          </w:pPr>
          <w:r w:rsidRPr="002A0748">
            <w:rPr>
              <w:sz w:val="16"/>
              <w:szCs w:val="16"/>
            </w:rPr>
            <w:t xml:space="preserve">Environmental Protection Agency, 1200 Pennsylvania Avenue, N.W., Washington, DC 20460, USA; Telephone: +1.202.272.0167, </w:t>
          </w:r>
          <w:hyperlink r:id="rId16" w:history="1">
            <w:r w:rsidRPr="002A0748">
              <w:rPr>
                <w:rStyle w:val="Hyperlink"/>
                <w:sz w:val="16"/>
                <w:szCs w:val="16"/>
              </w:rPr>
              <w:t>http://www.epa.gov</w:t>
            </w:r>
          </w:hyperlink>
          <w:r w:rsidRPr="002A0748">
            <w:rPr>
              <w:sz w:val="16"/>
              <w:szCs w:val="16"/>
            </w:rPr>
            <w:t>.</w:t>
          </w:r>
        </w:p>
        <w:p w:rsidR="00000000" w:rsidRDefault="00000000"/>
      </w:docPartBody>
    </w:docPart>
    <w:docPart>
      <w:docPartPr>
        <w:name w:val="ESDA"/>
        <w:style w:val="Normal"/>
        <w:category>
          <w:name w:val="SDO/Entity Name"/>
          <w:gallery w:val="autoTxt"/>
        </w:category>
        <w:behaviors>
          <w:behavior w:val="content"/>
        </w:behaviors>
        <w:guid w:val="{DFDAE0B7-DEE6-4155-AE6F-F98CF7C2107F}"/>
      </w:docPartPr>
      <w:docPartBody>
        <w:p w:rsidR="00D03572" w:rsidRPr="002A0748" w:rsidRDefault="00D03572" w:rsidP="00903A17">
          <w:pPr>
            <w:spacing w:after="40"/>
            <w:rPr>
              <w:sz w:val="16"/>
              <w:szCs w:val="16"/>
            </w:rPr>
          </w:pPr>
          <w:r w:rsidRPr="002A0748">
            <w:rPr>
              <w:sz w:val="16"/>
              <w:szCs w:val="16"/>
            </w:rPr>
            <w:t xml:space="preserve">EOS/ESD Association, 218 W. Court St., Rome, NY 13440-2069, USA; Telephone: +1.315.339.6937, </w:t>
          </w:r>
          <w:hyperlink r:id="rId17" w:history="1">
            <w:r w:rsidRPr="002A0748">
              <w:rPr>
                <w:rStyle w:val="Hyperlink"/>
                <w:sz w:val="16"/>
                <w:szCs w:val="16"/>
              </w:rPr>
              <w:t>http://www.esda.org</w:t>
            </w:r>
          </w:hyperlink>
          <w:r w:rsidRPr="002A0748">
            <w:rPr>
              <w:sz w:val="16"/>
              <w:szCs w:val="16"/>
            </w:rPr>
            <w:t>.</w:t>
          </w:r>
        </w:p>
        <w:p w:rsidR="00000000" w:rsidRDefault="00000000"/>
      </w:docPartBody>
    </w:docPart>
    <w:docPart>
      <w:docPartPr>
        <w:name w:val="EU"/>
        <w:style w:val="Normal"/>
        <w:category>
          <w:name w:val="SDO/Entity Name"/>
          <w:gallery w:val="autoTxt"/>
        </w:category>
        <w:behaviors>
          <w:behavior w:val="content"/>
        </w:behaviors>
        <w:guid w:val="{5EE8CBA6-0E15-4B1A-9D7D-5F20E0104891}"/>
      </w:docPartPr>
      <w:docPartBody>
        <w:p w:rsidR="00D03572" w:rsidRPr="002A0748" w:rsidRDefault="00D03572" w:rsidP="00903A17">
          <w:pPr>
            <w:spacing w:after="40"/>
            <w:rPr>
              <w:sz w:val="16"/>
              <w:szCs w:val="16"/>
            </w:rPr>
          </w:pPr>
          <w:r w:rsidRPr="002A0748">
            <w:rPr>
              <w:sz w:val="16"/>
              <w:szCs w:val="16"/>
            </w:rPr>
            <w:t xml:space="preserve">European Commission, Rue de la Loi/Wetstraat 200, B-1049 Bruxelles/Brussels, Belgium; Telephone: +32.22.91111, Fax: +32.2.296.17.49, </w:t>
          </w:r>
          <w:hyperlink r:id="rId18" w:history="1">
            <w:r w:rsidRPr="002A0748">
              <w:rPr>
                <w:rStyle w:val="Hyperlink"/>
                <w:sz w:val="16"/>
                <w:szCs w:val="16"/>
              </w:rPr>
              <w:t>https://ec.europa.eu</w:t>
            </w:r>
          </w:hyperlink>
          <w:r w:rsidRPr="002A0748">
            <w:rPr>
              <w:sz w:val="16"/>
              <w:szCs w:val="16"/>
            </w:rPr>
            <w:t>.</w:t>
          </w:r>
        </w:p>
        <w:p w:rsidR="00000000" w:rsidRDefault="00000000"/>
      </w:docPartBody>
    </w:docPart>
    <w:docPart>
      <w:docPartPr>
        <w:name w:val="FED STD"/>
        <w:style w:val="Normal"/>
        <w:category>
          <w:name w:val="SDO/Entity Name"/>
          <w:gallery w:val="autoTxt"/>
        </w:category>
        <w:behaviors>
          <w:behavior w:val="content"/>
        </w:behaviors>
        <w:guid w:val="{26C3DC93-D983-4B7B-B301-7617B93B4BB1}"/>
      </w:docPartPr>
      <w:docPartBody>
        <w:p w:rsidR="00D03572" w:rsidRPr="002A0748" w:rsidRDefault="00D03572" w:rsidP="00903A17">
          <w:pPr>
            <w:spacing w:after="40"/>
            <w:rPr>
              <w:sz w:val="16"/>
              <w:szCs w:val="16"/>
            </w:rPr>
          </w:pPr>
          <w:r w:rsidRPr="002A0748">
            <w:rPr>
              <w:sz w:val="16"/>
              <w:szCs w:val="16"/>
            </w:rPr>
            <w:t xml:space="preserve">United States Federal Standards, available as freely downloadable PDF files from the ASSIST Quick Search website at </w:t>
          </w:r>
          <w:hyperlink r:id="rId19" w:history="1">
            <w:r w:rsidRPr="002A0748">
              <w:rPr>
                <w:rStyle w:val="Hyperlink"/>
                <w:sz w:val="16"/>
                <w:szCs w:val="16"/>
              </w:rPr>
              <w:t>http://quicksearch.dla.mil</w:t>
            </w:r>
          </w:hyperlink>
          <w:r w:rsidRPr="002A0748">
            <w:rPr>
              <w:sz w:val="16"/>
              <w:szCs w:val="16"/>
            </w:rPr>
            <w:t>.</w:t>
          </w:r>
        </w:p>
        <w:p w:rsidR="00000000" w:rsidRDefault="00000000"/>
      </w:docPartBody>
    </w:docPart>
    <w:docPart>
      <w:docPartPr>
        <w:name w:val="FIRST"/>
        <w:style w:val="Normal"/>
        <w:category>
          <w:name w:val="SDO/Entity Name"/>
          <w:gallery w:val="autoTxt"/>
        </w:category>
        <w:behaviors>
          <w:behavior w:val="content"/>
        </w:behaviors>
        <w:guid w:val="{391EA68A-84E4-42E9-9A10-59C6FE37DB3F}"/>
      </w:docPartPr>
      <w:docPartBody>
        <w:p w:rsidR="00D03572" w:rsidRPr="002A0748" w:rsidRDefault="00D03572" w:rsidP="00903A17">
          <w:pPr>
            <w:spacing w:after="40"/>
            <w:rPr>
              <w:sz w:val="16"/>
              <w:szCs w:val="16"/>
            </w:rPr>
          </w:pPr>
          <w:r w:rsidRPr="002A0748">
            <w:rPr>
              <w:sz w:val="16"/>
              <w:szCs w:val="16"/>
            </w:rPr>
            <w:t xml:space="preserve">FIRST.Org, 2500 Regency Parkway, Cary, NC 27518, USA; </w:t>
          </w:r>
          <w:hyperlink r:id="rId20" w:history="1">
            <w:r w:rsidRPr="002A0748">
              <w:rPr>
                <w:rStyle w:val="Hyperlink"/>
                <w:sz w:val="16"/>
                <w:szCs w:val="16"/>
              </w:rPr>
              <w:t>http://www.first.org</w:t>
            </w:r>
          </w:hyperlink>
          <w:r w:rsidRPr="002A0748">
            <w:rPr>
              <w:sz w:val="16"/>
              <w:szCs w:val="16"/>
            </w:rPr>
            <w:t>. FIRST trademark is owned by International Electrotechnical Commission.</w:t>
          </w:r>
        </w:p>
        <w:p w:rsidR="00000000" w:rsidRDefault="00000000"/>
      </w:docPartBody>
    </w:docPart>
    <w:docPart>
      <w:docPartPr>
        <w:name w:val="FM"/>
        <w:style w:val="Normal"/>
        <w:category>
          <w:name w:val="SDO/Entity Name"/>
          <w:gallery w:val="autoTxt"/>
        </w:category>
        <w:behaviors>
          <w:behavior w:val="content"/>
        </w:behaviors>
        <w:guid w:val="{7867859B-8F33-41D3-AB66-31ECB1983C2B}"/>
      </w:docPartPr>
      <w:docPartBody>
        <w:p w:rsidR="00D03572" w:rsidRPr="002A0748" w:rsidRDefault="00D03572" w:rsidP="00903A17">
          <w:pPr>
            <w:spacing w:after="40"/>
            <w:rPr>
              <w:sz w:val="16"/>
              <w:szCs w:val="16"/>
            </w:rPr>
          </w:pPr>
          <w:r w:rsidRPr="002A0748">
            <w:rPr>
              <w:sz w:val="16"/>
              <w:szCs w:val="16"/>
            </w:rPr>
            <w:t xml:space="preserve">FM Global, 270 Central Ave, Johnson, RI 02919, USA; Telephone: +1.401.275.3000; Fax: +1.401.275.3029, </w:t>
          </w:r>
          <w:hyperlink r:id="rId21" w:history="1">
            <w:r w:rsidRPr="002A0748">
              <w:rPr>
                <w:rStyle w:val="Hyperlink"/>
                <w:sz w:val="16"/>
                <w:szCs w:val="16"/>
              </w:rPr>
              <w:t>http://www.fmglobal.com</w:t>
            </w:r>
          </w:hyperlink>
          <w:r w:rsidRPr="002A0748">
            <w:rPr>
              <w:sz w:val="16"/>
              <w:szCs w:val="16"/>
            </w:rPr>
            <w:t>.</w:t>
          </w:r>
        </w:p>
        <w:p w:rsidR="00000000" w:rsidRDefault="00000000"/>
      </w:docPartBody>
    </w:docPart>
    <w:docPart>
      <w:docPartPr>
        <w:name w:val="IDEMA"/>
        <w:style w:val="Normal"/>
        <w:category>
          <w:name w:val="SDO/Entity Name"/>
          <w:gallery w:val="autoTxt"/>
        </w:category>
        <w:behaviors>
          <w:behavior w:val="content"/>
        </w:behaviors>
        <w:guid w:val="{EE6CFDEB-FC98-4851-A881-D3843A228E2A}"/>
      </w:docPartPr>
      <w:docPartBody>
        <w:p w:rsidR="00D03572" w:rsidRPr="002A0748" w:rsidRDefault="00D03572" w:rsidP="00903A17">
          <w:pPr>
            <w:spacing w:after="40"/>
            <w:rPr>
              <w:sz w:val="16"/>
              <w:szCs w:val="16"/>
            </w:rPr>
          </w:pPr>
          <w:r w:rsidRPr="002A0748">
            <w:rPr>
              <w:sz w:val="16"/>
              <w:szCs w:val="16"/>
            </w:rPr>
            <w:t xml:space="preserve">The International Disk Drive Equipment and Materials Association, PO Box 8196, San Jose, CA 95155-8196, USA; Telephone: +1.530434.6933, </w:t>
          </w:r>
          <w:hyperlink r:id="rId22" w:history="1">
            <w:r w:rsidRPr="002A0748">
              <w:rPr>
                <w:rStyle w:val="Hyperlink"/>
                <w:sz w:val="16"/>
                <w:szCs w:val="16"/>
              </w:rPr>
              <w:t>http://www.idema.org</w:t>
            </w:r>
          </w:hyperlink>
          <w:r w:rsidRPr="002A0748">
            <w:rPr>
              <w:sz w:val="16"/>
              <w:szCs w:val="16"/>
            </w:rPr>
            <w:t>.</w:t>
          </w:r>
        </w:p>
        <w:p w:rsidR="00000000" w:rsidRDefault="00000000"/>
      </w:docPartBody>
    </w:docPart>
    <w:docPart>
      <w:docPartPr>
        <w:name w:val="IEC®"/>
        <w:style w:val="Normal"/>
        <w:category>
          <w:name w:val="SDO/Entity Name"/>
          <w:gallery w:val="autoTxt"/>
        </w:category>
        <w:behaviors>
          <w:behavior w:val="content"/>
        </w:behaviors>
        <w:guid w:val="{1FCDE6F9-B0E7-4DE1-B3FD-A6E3997A25F0}"/>
      </w:docPartPr>
      <w:docPartBody>
        <w:p w:rsidR="00D03572" w:rsidRPr="002A0748" w:rsidRDefault="00D03572" w:rsidP="00903A17">
          <w:pPr>
            <w:spacing w:after="40"/>
            <w:rPr>
              <w:sz w:val="16"/>
              <w:szCs w:val="16"/>
            </w:rPr>
          </w:pPr>
          <w:bookmarkStart w:id="0" w:name="_Hlk96447857"/>
          <w:r w:rsidRPr="002A0748">
            <w:rPr>
              <w:sz w:val="16"/>
              <w:szCs w:val="16"/>
            </w:rPr>
            <w:t>International Electrotechnical Commission</w:t>
          </w:r>
          <w:bookmarkEnd w:id="0"/>
          <w:r w:rsidRPr="002A0748">
            <w:rPr>
              <w:sz w:val="16"/>
              <w:szCs w:val="16"/>
            </w:rPr>
            <w:t xml:space="preserve">, 3 rue de Varembé, Case Postale 131, CH-1211 Geneva 20, Switzerland; Telephone: +41.22.919.02.11, </w:t>
          </w:r>
          <w:hyperlink r:id="rId23" w:history="1">
            <w:r w:rsidRPr="002A0748">
              <w:rPr>
                <w:rStyle w:val="Hyperlink"/>
                <w:sz w:val="16"/>
                <w:szCs w:val="16"/>
              </w:rPr>
              <w:t>http://www.iec.ch</w:t>
            </w:r>
          </w:hyperlink>
          <w:r w:rsidRPr="002A0748">
            <w:rPr>
              <w:sz w:val="16"/>
              <w:szCs w:val="16"/>
            </w:rPr>
            <w:t>. IEC trademark is owned by International Electrotechnical Commission.</w:t>
          </w:r>
        </w:p>
        <w:p w:rsidR="00000000" w:rsidRDefault="00000000"/>
      </w:docPartBody>
    </w:docPart>
    <w:docPart>
      <w:docPartPr>
        <w:name w:val="IEEE®"/>
        <w:style w:val="Normal"/>
        <w:category>
          <w:name w:val="SDO/Entity Name"/>
          <w:gallery w:val="autoTxt"/>
        </w:category>
        <w:behaviors>
          <w:behavior w:val="content"/>
        </w:behaviors>
        <w:guid w:val="{78B36A2D-0ACF-437A-BF23-8C0AC3E97E98}"/>
      </w:docPartPr>
      <w:docPartBody>
        <w:p w:rsidR="00D03572" w:rsidRPr="002A0748" w:rsidRDefault="00D03572" w:rsidP="00903A17">
          <w:pPr>
            <w:spacing w:after="40"/>
            <w:rPr>
              <w:sz w:val="16"/>
              <w:szCs w:val="16"/>
            </w:rPr>
          </w:pPr>
          <w:r w:rsidRPr="002A0748">
            <w:rPr>
              <w:sz w:val="16"/>
              <w:szCs w:val="16"/>
            </w:rPr>
            <w:t>Institute of Electrical and Electronics Engineers, 3 Park Avenue, 17</w:t>
          </w:r>
          <w:r w:rsidRPr="002A0748">
            <w:rPr>
              <w:sz w:val="16"/>
              <w:szCs w:val="16"/>
              <w:vertAlign w:val="superscript"/>
            </w:rPr>
            <w:t>th</w:t>
          </w:r>
          <w:r w:rsidRPr="002A0748">
            <w:rPr>
              <w:sz w:val="16"/>
              <w:szCs w:val="16"/>
            </w:rPr>
            <w:t xml:space="preserve"> Floor, New York, NY 10016-5997, USA; Telephone: +1.212.419.7900, Fax: +1.212.752.4929, </w:t>
          </w:r>
          <w:hyperlink r:id="rId24" w:history="1">
            <w:r w:rsidRPr="002A0748">
              <w:rPr>
                <w:rStyle w:val="Hyperlink"/>
                <w:sz w:val="16"/>
                <w:szCs w:val="16"/>
              </w:rPr>
              <w:t>http://www.ieee.org</w:t>
            </w:r>
          </w:hyperlink>
          <w:r w:rsidRPr="002A0748">
            <w:rPr>
              <w:sz w:val="16"/>
              <w:szCs w:val="16"/>
            </w:rPr>
            <w:t>. IEEE trademark is owned by The Institute of Electrical and Electronics Engineers, Inc.</w:t>
          </w:r>
        </w:p>
        <w:p w:rsidR="00000000" w:rsidRDefault="00000000"/>
      </w:docPartBody>
    </w:docPart>
    <w:docPart>
      <w:docPartPr>
        <w:name w:val="IETF®"/>
        <w:style w:val="Normal"/>
        <w:category>
          <w:name w:val="SDO/Entity Name"/>
          <w:gallery w:val="autoTxt"/>
        </w:category>
        <w:behaviors>
          <w:behavior w:val="content"/>
        </w:behaviors>
        <w:guid w:val="{AE3D998A-A661-48A4-BA3A-6D636D285779}"/>
      </w:docPartPr>
      <w:docPartBody>
        <w:p w:rsidR="00D03572" w:rsidRPr="002A0748" w:rsidRDefault="00D03572" w:rsidP="00903A17">
          <w:pPr>
            <w:spacing w:after="40"/>
            <w:rPr>
              <w:sz w:val="16"/>
              <w:szCs w:val="16"/>
            </w:rPr>
          </w:pPr>
          <w:r w:rsidRPr="002A0748">
            <w:rPr>
              <w:sz w:val="16"/>
              <w:szCs w:val="16"/>
            </w:rPr>
            <w:t xml:space="preserve">Internet Engineering Task Force, IETF Administration LLC, 1000 N West Street, Suite 1200, Wilmington, DE 19801, USA; Telephone: +1.510.492.4080, Fax: +1.510.492.4001, </w:t>
          </w:r>
          <w:hyperlink r:id="rId25" w:history="1">
            <w:r w:rsidRPr="002A0748">
              <w:rPr>
                <w:rStyle w:val="Hyperlink"/>
                <w:sz w:val="16"/>
                <w:szCs w:val="16"/>
              </w:rPr>
              <w:t>http://www.ietf.org</w:t>
            </w:r>
          </w:hyperlink>
          <w:r w:rsidRPr="002A0748">
            <w:rPr>
              <w:sz w:val="16"/>
              <w:szCs w:val="16"/>
            </w:rPr>
            <w:t>. IETF trademark is owned by the IETF Trust.</w:t>
          </w:r>
        </w:p>
        <w:p w:rsidR="00000000" w:rsidRDefault="00000000"/>
      </w:docPartBody>
    </w:docPart>
    <w:docPart>
      <w:docPartPr>
        <w:name w:val="IPC®"/>
        <w:style w:val="Normal"/>
        <w:category>
          <w:name w:val="SDO/Entity Name"/>
          <w:gallery w:val="autoTxt"/>
        </w:category>
        <w:behaviors>
          <w:behavior w:val="content"/>
        </w:behaviors>
        <w:guid w:val="{437E4FB4-1FEC-4D71-ABD9-2D63758AE9C3}"/>
      </w:docPartPr>
      <w:docPartBody>
        <w:p w:rsidR="00D03572" w:rsidRPr="002A0748" w:rsidRDefault="00D03572" w:rsidP="00903A17">
          <w:pPr>
            <w:spacing w:after="40"/>
            <w:rPr>
              <w:sz w:val="16"/>
              <w:szCs w:val="16"/>
            </w:rPr>
          </w:pPr>
          <w:r w:rsidRPr="002A0748">
            <w:rPr>
              <w:sz w:val="16"/>
              <w:szCs w:val="16"/>
            </w:rPr>
            <w:t xml:space="preserve">IPC International, 3000 Lakeside Drive, 105 N, Bannockburn, IL 60015, USA; Telephone: +1.847.615.7100, </w:t>
          </w:r>
          <w:hyperlink r:id="rId26" w:history="1">
            <w:r w:rsidRPr="002A0748">
              <w:rPr>
                <w:rStyle w:val="Hyperlink"/>
                <w:sz w:val="16"/>
                <w:szCs w:val="16"/>
              </w:rPr>
              <w:t>http://www.ipc.org</w:t>
            </w:r>
          </w:hyperlink>
          <w:r w:rsidRPr="002A0748">
            <w:rPr>
              <w:sz w:val="16"/>
              <w:szCs w:val="16"/>
            </w:rPr>
            <w:t>. IPC trademark is owned by IPC International.</w:t>
          </w:r>
        </w:p>
        <w:p w:rsidR="00000000" w:rsidRDefault="00000000"/>
      </w:docPartBody>
    </w:docPart>
    <w:docPart>
      <w:docPartPr>
        <w:name w:val="ISA®"/>
        <w:style w:val="Normal"/>
        <w:category>
          <w:name w:val="SDO/Entity Name"/>
          <w:gallery w:val="autoTxt"/>
        </w:category>
        <w:behaviors>
          <w:behavior w:val="content"/>
        </w:behaviors>
        <w:guid w:val="{7766ABB0-D8A6-45D9-B30B-F434ED0D92A6}"/>
      </w:docPartPr>
      <w:docPartBody>
        <w:p w:rsidR="00D03572" w:rsidRPr="002D6069" w:rsidRDefault="00D03572" w:rsidP="00903A17">
          <w:pPr>
            <w:spacing w:after="40"/>
            <w:rPr>
              <w:sz w:val="16"/>
              <w:szCs w:val="16"/>
            </w:rPr>
          </w:pPr>
          <w:r w:rsidRPr="002D6069">
            <w:rPr>
              <w:sz w:val="16"/>
              <w:szCs w:val="16"/>
            </w:rPr>
            <w:t xml:space="preserve">Instrument Society of Automation, 3252 S. Miami Blvd. #102, Durham, NC 27703, USA; Telephone: +1.919.549.8411, Fax: +1.919.549.8288, </w:t>
          </w:r>
          <w:hyperlink r:id="rId27" w:history="1">
            <w:r w:rsidRPr="002D6069">
              <w:rPr>
                <w:rStyle w:val="Hyperlink"/>
                <w:sz w:val="16"/>
                <w:szCs w:val="16"/>
              </w:rPr>
              <w:t>https://www.isa.org</w:t>
            </w:r>
          </w:hyperlink>
          <w:r w:rsidRPr="002D6069">
            <w:rPr>
              <w:sz w:val="16"/>
              <w:szCs w:val="16"/>
            </w:rPr>
            <w:t>. ISA trademark is owned by Instrument Society of Automation.</w:t>
          </w:r>
        </w:p>
        <w:p w:rsidR="00000000" w:rsidRDefault="00000000"/>
      </w:docPartBody>
    </w:docPart>
    <w:docPart>
      <w:docPartPr>
        <w:name w:val="ISO®"/>
        <w:style w:val="Normal"/>
        <w:category>
          <w:name w:val="SDO/Entity Name"/>
          <w:gallery w:val="autoTxt"/>
        </w:category>
        <w:behaviors>
          <w:behavior w:val="content"/>
        </w:behaviors>
        <w:guid w:val="{E103D78C-284D-485B-B981-B98C28338847}"/>
      </w:docPartPr>
      <w:docPartBody>
        <w:p w:rsidR="00D03572" w:rsidRPr="002D6069" w:rsidRDefault="00D03572" w:rsidP="00903A17">
          <w:pPr>
            <w:spacing w:after="40"/>
            <w:rPr>
              <w:sz w:val="16"/>
              <w:szCs w:val="16"/>
            </w:rPr>
          </w:pPr>
          <w:r w:rsidRPr="002D6069">
            <w:rPr>
              <w:sz w:val="16"/>
              <w:szCs w:val="16"/>
            </w:rPr>
            <w:t xml:space="preserve">International Organization for Standardization, ISO Central Secretariat, Chemin de Blandonnet 8, CP 401-1214 Vernier, Geneva, Switzerland; Telephone: +41.22.749.01.11, Fax: +41.22.733.34.30, </w:t>
          </w:r>
          <w:hyperlink r:id="rId28" w:history="1">
            <w:r w:rsidRPr="002D6069">
              <w:rPr>
                <w:rStyle w:val="Hyperlink"/>
                <w:sz w:val="16"/>
                <w:szCs w:val="16"/>
              </w:rPr>
              <w:t>http://www.iso.org</w:t>
            </w:r>
          </w:hyperlink>
          <w:r w:rsidRPr="002D6069">
            <w:rPr>
              <w:sz w:val="16"/>
              <w:szCs w:val="16"/>
            </w:rPr>
            <w:t>. ISO trademark is owned by International Organization for Standardization.</w:t>
          </w:r>
        </w:p>
        <w:p w:rsidR="00000000" w:rsidRDefault="00000000"/>
      </w:docPartBody>
    </w:docPart>
    <w:docPart>
      <w:docPartPr>
        <w:name w:val="ITU®"/>
        <w:style w:val="Normal"/>
        <w:category>
          <w:name w:val="SDO/Entity Name"/>
          <w:gallery w:val="autoTxt"/>
        </w:category>
        <w:behaviors>
          <w:behavior w:val="content"/>
        </w:behaviors>
        <w:guid w:val="{5367AC67-B2D5-47A0-8387-052D5C55599E}"/>
      </w:docPartPr>
      <w:docPartBody>
        <w:p w:rsidR="00D03572" w:rsidRPr="002D6069" w:rsidRDefault="00D03572" w:rsidP="00903A17">
          <w:pPr>
            <w:spacing w:after="40"/>
            <w:rPr>
              <w:sz w:val="16"/>
              <w:szCs w:val="16"/>
            </w:rPr>
          </w:pPr>
          <w:r w:rsidRPr="002D6069">
            <w:rPr>
              <w:sz w:val="16"/>
              <w:szCs w:val="16"/>
            </w:rPr>
            <w:t xml:space="preserve">International Telecommunication Union, Place des Nations 1211 Geneva 20 Switzerland, Telephone: +41.22.730.5111, Fax: +41.22.733.7256, </w:t>
          </w:r>
          <w:hyperlink r:id="rId29" w:history="1">
            <w:r w:rsidRPr="002D6069">
              <w:rPr>
                <w:rStyle w:val="Hyperlink"/>
                <w:sz w:val="16"/>
                <w:szCs w:val="16"/>
              </w:rPr>
              <w:t>http://www.itu.int</w:t>
            </w:r>
          </w:hyperlink>
          <w:r w:rsidRPr="002D6069">
            <w:rPr>
              <w:sz w:val="16"/>
              <w:szCs w:val="16"/>
            </w:rPr>
            <w:t>. ITU trademark is owned by International Telecommunication Union.</w:t>
          </w:r>
        </w:p>
        <w:p w:rsidR="00000000" w:rsidRDefault="00000000"/>
      </w:docPartBody>
    </w:docPart>
    <w:docPart>
      <w:docPartPr>
        <w:name w:val="JEDEC®"/>
        <w:style w:val="Normal"/>
        <w:category>
          <w:name w:val="SDO/Entity Name"/>
          <w:gallery w:val="autoTxt"/>
        </w:category>
        <w:behaviors>
          <w:behavior w:val="content"/>
        </w:behaviors>
        <w:guid w:val="{B7BE7974-8E23-4703-88BF-C33E83486676}"/>
      </w:docPartPr>
      <w:docPartBody>
        <w:p w:rsidR="00D03572" w:rsidRPr="002D6069" w:rsidRDefault="00D03572" w:rsidP="00903A17">
          <w:pPr>
            <w:spacing w:after="40"/>
            <w:rPr>
              <w:sz w:val="16"/>
              <w:szCs w:val="16"/>
            </w:rPr>
          </w:pPr>
          <w:r w:rsidRPr="002D6069">
            <w:rPr>
              <w:sz w:val="16"/>
              <w:szCs w:val="16"/>
            </w:rPr>
            <w:t>JEDEC Solid State Technology Association, 3103 North 10</w:t>
          </w:r>
          <w:r w:rsidRPr="002D6069">
            <w:rPr>
              <w:sz w:val="16"/>
              <w:szCs w:val="16"/>
              <w:vertAlign w:val="superscript"/>
            </w:rPr>
            <w:t>th</w:t>
          </w:r>
          <w:r w:rsidRPr="002D6069">
            <w:rPr>
              <w:sz w:val="16"/>
              <w:szCs w:val="16"/>
            </w:rPr>
            <w:t xml:space="preserve"> Street, Suite 240-S, Arlington, VA 22201-2107, USA; Telephone: +1.703.907.7559 </w:t>
          </w:r>
          <w:hyperlink r:id="rId30" w:history="1">
            <w:r w:rsidRPr="002D6069">
              <w:rPr>
                <w:rStyle w:val="Hyperlink"/>
                <w:sz w:val="16"/>
                <w:szCs w:val="16"/>
              </w:rPr>
              <w:t>http://www.jedec.org</w:t>
            </w:r>
          </w:hyperlink>
          <w:r w:rsidRPr="002D6069">
            <w:rPr>
              <w:sz w:val="16"/>
              <w:szCs w:val="16"/>
            </w:rPr>
            <w:t>. JEDEC trademark is owned by JEDEC Solid State Technology Association.</w:t>
          </w:r>
        </w:p>
        <w:p w:rsidR="00000000" w:rsidRDefault="00000000"/>
      </w:docPartBody>
    </w:docPart>
    <w:docPart>
      <w:docPartPr>
        <w:name w:val="JEITA"/>
        <w:style w:val="Normal"/>
        <w:category>
          <w:name w:val="SDO/Entity Name"/>
          <w:gallery w:val="autoTxt"/>
        </w:category>
        <w:behaviors>
          <w:behavior w:val="content"/>
        </w:behaviors>
        <w:guid w:val="{968419DD-407B-4E0E-BE93-2A4F964FC6E9}"/>
      </w:docPartPr>
      <w:docPartBody>
        <w:p w:rsidR="00D03572" w:rsidRPr="002D6069" w:rsidRDefault="00D03572" w:rsidP="00903A17">
          <w:pPr>
            <w:spacing w:after="40"/>
            <w:rPr>
              <w:sz w:val="16"/>
              <w:szCs w:val="16"/>
            </w:rPr>
          </w:pPr>
          <w:r w:rsidRPr="002D6069">
            <w:rPr>
              <w:sz w:val="16"/>
              <w:szCs w:val="16"/>
            </w:rPr>
            <w:t xml:space="preserve">Japan Electronics and Information Technology Industries Association, Ote Center Building, 1-1-3, Otemachi, Chiyoda-ku, Tokyo 100-0004, Japan; Telephone: +81.03.5218.1050, Fax: +81.03.5218.1070, </w:t>
          </w:r>
          <w:hyperlink r:id="rId31" w:history="1">
            <w:r w:rsidRPr="002D6069">
              <w:rPr>
                <w:rStyle w:val="Hyperlink"/>
                <w:sz w:val="16"/>
                <w:szCs w:val="16"/>
              </w:rPr>
              <w:t>http://www.jeita.or.jp</w:t>
            </w:r>
          </w:hyperlink>
          <w:r w:rsidRPr="002D6069">
            <w:rPr>
              <w:sz w:val="16"/>
              <w:szCs w:val="16"/>
            </w:rPr>
            <w:t>.</w:t>
          </w:r>
        </w:p>
        <w:p w:rsidR="00000000" w:rsidRDefault="00000000"/>
      </w:docPartBody>
    </w:docPart>
    <w:docPart>
      <w:docPartPr>
        <w:name w:val="JSA"/>
        <w:style w:val="Normal"/>
        <w:category>
          <w:name w:val="SDO/Entity Name"/>
          <w:gallery w:val="autoTxt"/>
        </w:category>
        <w:behaviors>
          <w:behavior w:val="content"/>
        </w:behaviors>
        <w:guid w:val="{828129B1-EF88-4B55-A2F8-7604E0049110}"/>
      </w:docPartPr>
      <w:docPartBody>
        <w:p w:rsidR="00D03572" w:rsidRPr="007D535A" w:rsidRDefault="00D03572" w:rsidP="00903A17">
          <w:pPr>
            <w:spacing w:before="40" w:after="20"/>
            <w:rPr>
              <w:sz w:val="16"/>
              <w:szCs w:val="16"/>
            </w:rPr>
          </w:pPr>
          <w:r w:rsidRPr="007D535A">
            <w:rPr>
              <w:sz w:val="16"/>
              <w:szCs w:val="16"/>
            </w:rPr>
            <w:t xml:space="preserve">JSA Group, Mita MT Bldg., 3-13-12 Mita, Minato-ku, Tokyo, 108-0073, Japan; Telephone: +81.50.1741.7520, Fax: +81.3.4231.8650, </w:t>
          </w:r>
          <w:hyperlink r:id="rId32" w:history="1">
            <w:r w:rsidRPr="007D535A">
              <w:rPr>
                <w:rStyle w:val="Hyperlink"/>
                <w:sz w:val="16"/>
                <w:szCs w:val="16"/>
              </w:rPr>
              <w:t>http://www.jsa.or.jp</w:t>
            </w:r>
          </w:hyperlink>
          <w:r w:rsidRPr="007D535A">
            <w:rPr>
              <w:sz w:val="16"/>
              <w:szCs w:val="16"/>
            </w:rPr>
            <w:t>.</w:t>
          </w:r>
        </w:p>
        <w:p w:rsidR="00000000" w:rsidRDefault="00000000"/>
      </w:docPartBody>
    </w:docPart>
    <w:docPart>
      <w:docPartPr>
        <w:name w:val="MIL"/>
        <w:style w:val="Normal"/>
        <w:category>
          <w:name w:val="SDO/Entity Name"/>
          <w:gallery w:val="autoTxt"/>
        </w:category>
        <w:behaviors>
          <w:behavior w:val="content"/>
        </w:behaviors>
        <w:guid w:val="{EC35B423-954E-4F43-9A6A-11787EF335C7}"/>
      </w:docPartPr>
      <w:docPartBody>
        <w:p w:rsidR="00D03572" w:rsidRPr="002D6069" w:rsidRDefault="00D03572" w:rsidP="00903A17">
          <w:pPr>
            <w:spacing w:after="40"/>
            <w:rPr>
              <w:sz w:val="16"/>
              <w:szCs w:val="16"/>
            </w:rPr>
          </w:pPr>
          <w:r w:rsidRPr="002D6069">
            <w:rPr>
              <w:sz w:val="16"/>
              <w:szCs w:val="16"/>
            </w:rPr>
            <w:t xml:space="preserve">United States Military Standards, available as freely downloadable PDF files from the ASSIST Quick Search website at </w:t>
          </w:r>
          <w:hyperlink r:id="rId33" w:history="1">
            <w:r w:rsidRPr="002D6069">
              <w:rPr>
                <w:rStyle w:val="Hyperlink"/>
                <w:sz w:val="16"/>
                <w:szCs w:val="16"/>
              </w:rPr>
              <w:t>http://quicksearch.dla.mil</w:t>
            </w:r>
          </w:hyperlink>
          <w:r w:rsidRPr="002D6069">
            <w:rPr>
              <w:sz w:val="16"/>
              <w:szCs w:val="16"/>
            </w:rPr>
            <w:t>.</w:t>
          </w:r>
        </w:p>
        <w:p w:rsidR="00000000" w:rsidRDefault="00000000"/>
      </w:docPartBody>
    </w:docPart>
    <w:docPart>
      <w:docPartPr>
        <w:name w:val="NFPA®"/>
        <w:style w:val="Stds Text"/>
        <w:category>
          <w:name w:val="SDO/Entity Name"/>
          <w:gallery w:val="autoTxt"/>
        </w:category>
        <w:behaviors>
          <w:behavior w:val="content"/>
        </w:behaviors>
        <w:guid w:val="{8ADDED6F-0BC9-435E-B824-CBA7634C402B}"/>
      </w:docPartPr>
      <w:docPartBody>
        <w:p w:rsidR="00D03572" w:rsidRPr="00CF4998" w:rsidRDefault="00D03572" w:rsidP="00903A17">
          <w:pPr>
            <w:pStyle w:val="StdsText"/>
            <w:spacing w:before="0" w:after="40"/>
            <w:rPr>
              <w:sz w:val="16"/>
              <w:szCs w:val="16"/>
            </w:rPr>
          </w:pPr>
          <w:r>
            <w:rPr>
              <w:sz w:val="16"/>
              <w:szCs w:val="16"/>
            </w:rPr>
            <w:t xml:space="preserve">National Fire Protection Association, 1 Batterymarch Park, Quincy, MA 02169-7471, USA; Telephone: +1.617.770.3000, Fax: +1.508.895.8301, </w:t>
          </w:r>
          <w:hyperlink r:id="rId34" w:history="1">
            <w:r w:rsidRPr="00FE43C0">
              <w:rPr>
                <w:rStyle w:val="Hyperlink"/>
                <w:sz w:val="16"/>
                <w:szCs w:val="16"/>
              </w:rPr>
              <w:t>http://www.nfpa.org</w:t>
            </w:r>
          </w:hyperlink>
          <w:r>
            <w:rPr>
              <w:sz w:val="16"/>
              <w:szCs w:val="16"/>
            </w:rPr>
            <w:t>. NFPA trademark is owned by National Fire Protection Association.</w:t>
          </w:r>
        </w:p>
        <w:p w:rsidR="00000000" w:rsidRDefault="00000000"/>
      </w:docPartBody>
    </w:docPart>
    <w:docPart>
      <w:docPartPr>
        <w:name w:val="NIST®"/>
        <w:style w:val="Stds Text"/>
        <w:category>
          <w:name w:val="SDO/Entity Name"/>
          <w:gallery w:val="autoTxt"/>
        </w:category>
        <w:behaviors>
          <w:behavior w:val="content"/>
        </w:behaviors>
        <w:guid w:val="{20C28AE6-64CA-4EA2-BFA6-56FCCF4AE1B8}"/>
      </w:docPartPr>
      <w:docPartBody>
        <w:p w:rsidR="00D03572" w:rsidRDefault="00D03572" w:rsidP="00903A17">
          <w:pPr>
            <w:pStyle w:val="StdsText"/>
            <w:spacing w:before="0" w:after="40"/>
            <w:rPr>
              <w:sz w:val="16"/>
              <w:szCs w:val="16"/>
            </w:rPr>
          </w:pPr>
          <w:r>
            <w:rPr>
              <w:sz w:val="16"/>
              <w:szCs w:val="16"/>
            </w:rPr>
            <w:t xml:space="preserve">National Institute of Standards and Technology, 100 Bureau Drive, Stop 3460, Gaithersburg, MD 20899-3460, USA; Telephone: +1.301.975.2000, </w:t>
          </w:r>
          <w:hyperlink r:id="rId35" w:history="1">
            <w:r w:rsidRPr="00FE43C0">
              <w:rPr>
                <w:rStyle w:val="Hyperlink"/>
                <w:sz w:val="16"/>
                <w:szCs w:val="16"/>
              </w:rPr>
              <w:t>http://www.nist.gov</w:t>
            </w:r>
          </w:hyperlink>
          <w:r>
            <w:rPr>
              <w:sz w:val="16"/>
              <w:szCs w:val="16"/>
            </w:rPr>
            <w:t>. NIST trademark is owned by National Institute of Standards and Technology.</w:t>
          </w:r>
        </w:p>
        <w:p w:rsidR="00000000" w:rsidRDefault="00000000"/>
      </w:docPartBody>
    </w:docPart>
    <w:docPart>
      <w:docPartPr>
        <w:name w:val="OMG®"/>
        <w:style w:val="Stds Text"/>
        <w:category>
          <w:name w:val="SDO/Entity Name"/>
          <w:gallery w:val="autoTxt"/>
        </w:category>
        <w:behaviors>
          <w:behavior w:val="content"/>
        </w:behaviors>
        <w:guid w:val="{3F069705-ED91-4714-A828-02292DD01271}"/>
      </w:docPartPr>
      <w:docPartBody>
        <w:p w:rsidR="00D03572" w:rsidRDefault="00D03572" w:rsidP="00852706">
          <w:pPr>
            <w:pStyle w:val="StdsText"/>
            <w:spacing w:before="0" w:after="40"/>
            <w:rPr>
              <w:sz w:val="16"/>
              <w:szCs w:val="16"/>
            </w:rPr>
          </w:pPr>
          <w:r>
            <w:rPr>
              <w:sz w:val="16"/>
              <w:szCs w:val="16"/>
            </w:rPr>
            <w:t xml:space="preserve">Object Management Group, Inc., 250 First Ave., Suite 100, Needham, MA 02494, USA; Telephone: +1.781.444.0404, Fax: +1.781.444.0320, </w:t>
          </w:r>
          <w:hyperlink r:id="rId36" w:history="1">
            <w:r w:rsidRPr="00FE43C0">
              <w:rPr>
                <w:rStyle w:val="Hyperlink"/>
                <w:sz w:val="16"/>
                <w:szCs w:val="16"/>
              </w:rPr>
              <w:t>http://www.omg.org</w:t>
            </w:r>
          </w:hyperlink>
          <w:r>
            <w:rPr>
              <w:sz w:val="16"/>
              <w:szCs w:val="16"/>
            </w:rPr>
            <w:t>. OMG trademark is owned by Object Management Group.</w:t>
          </w:r>
        </w:p>
        <w:p w:rsidR="00000000" w:rsidRDefault="00000000"/>
      </w:docPartBody>
    </w:docPart>
    <w:docPart>
      <w:docPartPr>
        <w:name w:val="OSHA®"/>
        <w:style w:val="Stds Text"/>
        <w:category>
          <w:name w:val="SDO/Entity Name"/>
          <w:gallery w:val="autoTxt"/>
        </w:category>
        <w:behaviors>
          <w:behavior w:val="content"/>
        </w:behaviors>
        <w:guid w:val="{1AE79560-E0AC-4E8A-9C70-5A634D9E5B0B}"/>
      </w:docPartPr>
      <w:docPartBody>
        <w:p w:rsidR="00D03572" w:rsidRPr="000F166A" w:rsidRDefault="00D03572" w:rsidP="00852706">
          <w:pPr>
            <w:pStyle w:val="StdsText"/>
            <w:spacing w:before="0" w:after="40"/>
            <w:rPr>
              <w:sz w:val="16"/>
              <w:szCs w:val="16"/>
            </w:rPr>
          </w:pPr>
          <w:r>
            <w:rPr>
              <w:sz w:val="16"/>
              <w:szCs w:val="16"/>
            </w:rPr>
            <w:t xml:space="preserve">Occupational Safety and Health Administration, 200 Constitution Ave. NW, Washington, DC 20210, USA; Telephone: +1.800.321.6742, </w:t>
          </w:r>
          <w:hyperlink r:id="rId37" w:history="1">
            <w:r w:rsidRPr="00FE43C0">
              <w:rPr>
                <w:rStyle w:val="Hyperlink"/>
                <w:sz w:val="16"/>
                <w:szCs w:val="16"/>
              </w:rPr>
              <w:t>http://www.osha.gov</w:t>
            </w:r>
          </w:hyperlink>
          <w:r>
            <w:rPr>
              <w:sz w:val="16"/>
              <w:szCs w:val="16"/>
            </w:rPr>
            <w:t>. OSHA trademark is owned by Occupational Safety and Health Administration.</w:t>
          </w:r>
        </w:p>
        <w:p w:rsidR="00000000" w:rsidRDefault="00000000"/>
      </w:docPartBody>
    </w:docPart>
    <w:docPart>
      <w:docPartPr>
        <w:name w:val="SAE®"/>
        <w:style w:val="Stds Text"/>
        <w:category>
          <w:name w:val="SDO/Entity Name"/>
          <w:gallery w:val="autoTxt"/>
        </w:category>
        <w:behaviors>
          <w:behavior w:val="content"/>
        </w:behaviors>
        <w:guid w:val="{B102DBF1-67D4-4173-B061-A04D31AA63CA}"/>
      </w:docPartPr>
      <w:docPartBody>
        <w:p w:rsidR="00D03572" w:rsidRPr="000F166A" w:rsidRDefault="00D03572" w:rsidP="00852706">
          <w:pPr>
            <w:pStyle w:val="StdsText"/>
            <w:spacing w:before="0" w:after="40"/>
            <w:rPr>
              <w:sz w:val="16"/>
              <w:szCs w:val="16"/>
            </w:rPr>
          </w:pPr>
          <w:r>
            <w:rPr>
              <w:sz w:val="16"/>
              <w:szCs w:val="16"/>
            </w:rPr>
            <w:t xml:space="preserve">SAE International, 400 Commonwealth Drive, Warrendale, PA 15096-0001, USA; Telephone: +1.724.776.4841, </w:t>
          </w:r>
          <w:hyperlink r:id="rId38" w:history="1">
            <w:r w:rsidRPr="00FE43C0">
              <w:rPr>
                <w:rStyle w:val="Hyperlink"/>
                <w:sz w:val="16"/>
                <w:szCs w:val="16"/>
              </w:rPr>
              <w:t>http://www.sae.org</w:t>
            </w:r>
          </w:hyperlink>
          <w:r>
            <w:rPr>
              <w:sz w:val="16"/>
              <w:szCs w:val="16"/>
            </w:rPr>
            <w:t>. SAE trademark is owned by SAE International.</w:t>
          </w:r>
        </w:p>
        <w:p w:rsidR="00000000" w:rsidRDefault="00000000"/>
      </w:docPartBody>
    </w:docPart>
    <w:docPart>
      <w:docPartPr>
        <w:name w:val="SEAJ"/>
        <w:style w:val="Normal"/>
        <w:category>
          <w:name w:val="SDO/Entity Name"/>
          <w:gallery w:val="autoTxt"/>
        </w:category>
        <w:behaviors>
          <w:behavior w:val="content"/>
        </w:behaviors>
        <w:guid w:val="{FA621768-B428-4436-BCFF-0A357ECCD433}"/>
      </w:docPartPr>
      <w:docPartBody>
        <w:p w:rsidR="00D03572" w:rsidRPr="004F6083" w:rsidRDefault="00D03572" w:rsidP="00852706">
          <w:pPr>
            <w:spacing w:after="40"/>
            <w:rPr>
              <w:snapToGrid w:val="0"/>
              <w:sz w:val="16"/>
              <w:szCs w:val="16"/>
            </w:rPr>
          </w:pPr>
          <w:r w:rsidRPr="004F6083">
            <w:rPr>
              <w:snapToGrid w:val="0"/>
              <w:sz w:val="16"/>
              <w:szCs w:val="16"/>
            </w:rPr>
            <w:t xml:space="preserve">Semiconductor Equipment Association of Japan, 6F Rokubancho SK Building, 3 Rokubancho, Chiyoda-ku, Toyko 102-0085, Japan; Telephone: +81.3.3261.8260, Fax: +81.3.3261.8263, </w:t>
          </w:r>
          <w:hyperlink r:id="rId39" w:history="1">
            <w:r w:rsidRPr="004F6083">
              <w:rPr>
                <w:rStyle w:val="Hyperlink"/>
                <w:snapToGrid w:val="0"/>
                <w:sz w:val="16"/>
                <w:szCs w:val="16"/>
              </w:rPr>
              <w:t>http://www.seaj.or.jp</w:t>
            </w:r>
          </w:hyperlink>
          <w:r w:rsidRPr="004F6083">
            <w:rPr>
              <w:snapToGrid w:val="0"/>
              <w:sz w:val="16"/>
              <w:szCs w:val="16"/>
            </w:rPr>
            <w:t>.</w:t>
          </w:r>
        </w:p>
        <w:p w:rsidR="00000000" w:rsidRDefault="00000000"/>
      </w:docPartBody>
    </w:docPart>
    <w:docPart>
      <w:docPartPr>
        <w:name w:val="SEMATECH"/>
        <w:style w:val="Normal"/>
        <w:category>
          <w:name w:val="SDO/Entity Name"/>
          <w:gallery w:val="autoTxt"/>
        </w:category>
        <w:behaviors>
          <w:behavior w:val="content"/>
        </w:behaviors>
        <w:guid w:val="{9C2C6ACA-4C4E-4073-9C65-FE8A851C1279}"/>
      </w:docPartPr>
      <w:docPartBody>
        <w:p w:rsidR="00D03572" w:rsidRPr="004F6083" w:rsidRDefault="00D03572" w:rsidP="00852706">
          <w:pPr>
            <w:spacing w:after="40"/>
            <w:rPr>
              <w:sz w:val="16"/>
              <w:szCs w:val="16"/>
            </w:rPr>
          </w:pPr>
          <w:r w:rsidRPr="004F6083">
            <w:rPr>
              <w:sz w:val="16"/>
              <w:szCs w:val="16"/>
            </w:rPr>
            <w:t xml:space="preserve">SEMATECH, 257 Fuller Road, Suite 2200, Albany, NY 12203, USA; Telephone: +1.518.649.1000, </w:t>
          </w:r>
          <w:hyperlink r:id="rId40" w:history="1">
            <w:r w:rsidRPr="004F6083">
              <w:rPr>
                <w:rStyle w:val="Hyperlink"/>
                <w:sz w:val="16"/>
                <w:szCs w:val="16"/>
              </w:rPr>
              <w:t>http://www.sematech.org</w:t>
            </w:r>
          </w:hyperlink>
          <w:r w:rsidRPr="004F6083">
            <w:rPr>
              <w:sz w:val="16"/>
              <w:szCs w:val="16"/>
            </w:rPr>
            <w:t>.</w:t>
          </w:r>
        </w:p>
        <w:p w:rsidR="00000000" w:rsidRDefault="00000000"/>
      </w:docPartBody>
    </w:docPart>
    <w:docPart>
      <w:docPartPr>
        <w:name w:val="UL®"/>
        <w:style w:val="Stds Text"/>
        <w:category>
          <w:name w:val="SDO/Entity Name"/>
          <w:gallery w:val="autoTxt"/>
        </w:category>
        <w:behaviors>
          <w:behavior w:val="content"/>
        </w:behaviors>
        <w:guid w:val="{CD5B1586-CB90-42E0-BEA7-33A3DC382CCA}"/>
      </w:docPartPr>
      <w:docPartBody>
        <w:p w:rsidR="00D03572" w:rsidRPr="000F166A" w:rsidRDefault="00D03572" w:rsidP="00852706">
          <w:pPr>
            <w:pStyle w:val="StdsText"/>
            <w:spacing w:before="0" w:after="40"/>
            <w:rPr>
              <w:sz w:val="16"/>
              <w:szCs w:val="16"/>
            </w:rPr>
          </w:pPr>
          <w:r>
            <w:rPr>
              <w:sz w:val="16"/>
              <w:szCs w:val="16"/>
            </w:rPr>
            <w:t xml:space="preserve">Underwriters Laboratory, 333 Pfingsten Road, Northbrook, IL, 60062, USA; Telephone: +1.847.272.8800, </w:t>
          </w:r>
          <w:hyperlink r:id="rId41" w:history="1">
            <w:r w:rsidRPr="00FE43C0">
              <w:rPr>
                <w:rStyle w:val="Hyperlink"/>
                <w:sz w:val="16"/>
                <w:szCs w:val="16"/>
              </w:rPr>
              <w:t>http://www.ul.com</w:t>
            </w:r>
          </w:hyperlink>
          <w:r>
            <w:rPr>
              <w:sz w:val="16"/>
              <w:szCs w:val="16"/>
            </w:rPr>
            <w:t>. UL trademark is owned by Underwriters Laboratory.</w:t>
          </w:r>
        </w:p>
        <w:p w:rsidR="00000000" w:rsidRDefault="00000000"/>
      </w:docPartBody>
    </w:docPart>
    <w:docPart>
      <w:docPartPr>
        <w:name w:val="VESA®"/>
        <w:style w:val="Stds Text"/>
        <w:category>
          <w:name w:val="SDO/Entity Name"/>
          <w:gallery w:val="autoTxt"/>
        </w:category>
        <w:behaviors>
          <w:behavior w:val="content"/>
        </w:behaviors>
        <w:guid w:val="{98B4B16B-A602-433F-B817-560E49A5D4ED}"/>
      </w:docPartPr>
      <w:docPartBody>
        <w:p w:rsidR="00D03572" w:rsidRPr="000F166A" w:rsidRDefault="00D03572" w:rsidP="00852706">
          <w:pPr>
            <w:pStyle w:val="StdsText"/>
            <w:spacing w:before="0" w:after="40"/>
            <w:rPr>
              <w:sz w:val="16"/>
              <w:szCs w:val="16"/>
            </w:rPr>
          </w:pPr>
          <w:r>
            <w:rPr>
              <w:sz w:val="16"/>
              <w:szCs w:val="16"/>
            </w:rPr>
            <w:t>Video Electronics Standards Association, 3855 SW 153</w:t>
          </w:r>
          <w:r w:rsidRPr="000F166A">
            <w:rPr>
              <w:sz w:val="16"/>
              <w:szCs w:val="16"/>
              <w:vertAlign w:val="superscript"/>
            </w:rPr>
            <w:t>rd</w:t>
          </w:r>
          <w:r>
            <w:rPr>
              <w:sz w:val="16"/>
              <w:szCs w:val="16"/>
            </w:rPr>
            <w:t xml:space="preserve"> Drive, Beaverton, OR 97003, USA; Telephone: +1.503.619.0279, </w:t>
          </w:r>
          <w:hyperlink r:id="rId42" w:history="1">
            <w:r w:rsidRPr="00FE43C0">
              <w:rPr>
                <w:rStyle w:val="Hyperlink"/>
                <w:sz w:val="16"/>
                <w:szCs w:val="16"/>
              </w:rPr>
              <w:t>http://www.vesa.org</w:t>
            </w:r>
          </w:hyperlink>
          <w:r>
            <w:rPr>
              <w:sz w:val="16"/>
              <w:szCs w:val="16"/>
            </w:rPr>
            <w:t>. VESA trademark is owned by Video Electronics Standards Association.</w:t>
          </w:r>
        </w:p>
        <w:p w:rsidR="00000000" w:rsidRDefault="00000000"/>
      </w:docPartBody>
    </w:docPart>
    <w:docPart>
      <w:docPartPr>
        <w:name w:val="Complete Rewrite Notice"/>
        <w:style w:val="StdsText"/>
        <w:category>
          <w:name w:val="General"/>
          <w:gallery w:val="docParts"/>
        </w:category>
        <w:behaviors>
          <w:behavior w:val="content"/>
        </w:behaviors>
        <w:guid w:val="{8554B8F1-8351-4FB2-B33B-3D1B0FEF1BE5}"/>
      </w:docPartPr>
      <w:docPartBody>
        <w:p w:rsidR="00D03572" w:rsidRDefault="00D03572" w:rsidP="001564AD">
          <w:pPr>
            <w:pStyle w:val="StdsText0"/>
          </w:pPr>
          <w:r w:rsidRPr="0056163D">
            <w:rPr>
              <w:b/>
            </w:rPr>
            <w:t>NOTICE:</w:t>
          </w:r>
          <w:r>
            <w:t xml:space="preserve"> This Document was completely rewritten in </w:t>
          </w:r>
          <w:r w:rsidRPr="00451C60">
            <w:t>[year].</w:t>
          </w:r>
        </w:p>
        <w:p w:rsidR="00000000" w:rsidRDefault="00000000"/>
      </w:docPartBody>
    </w:docPart>
    <w:docPart>
      <w:docPartPr>
        <w:name w:val="Withdrawn Notice"/>
        <w:style w:val="Text"/>
        <w:category>
          <w:name w:val="General"/>
          <w:gallery w:val="docParts"/>
        </w:category>
        <w:behaviors>
          <w:behavior w:val="content"/>
        </w:behaviors>
        <w:guid w:val="{07A4CD53-B46C-4631-ABCC-AC3A8DFAE680}"/>
      </w:docPartPr>
      <w:docPartBody>
        <w:p w:rsidR="00D03572" w:rsidRPr="00852706" w:rsidRDefault="00D03572" w:rsidP="00561DC5">
          <w:pPr>
            <w:pStyle w:val="Text"/>
            <w:rPr>
              <w:bCs/>
            </w:rPr>
          </w:pPr>
          <w:r>
            <w:rPr>
              <w:b/>
              <w:bCs/>
            </w:rPr>
            <w:t>NOTICE:</w:t>
          </w:r>
          <w:r>
            <w:t xml:space="preserve"> This Document was balloted and approved for withdrawal in [approval </w:t>
          </w:r>
          <w:r w:rsidRPr="00852706">
            <w:rPr>
              <w:bCs/>
            </w:rPr>
            <w:t>year].</w:t>
          </w:r>
        </w:p>
        <w:p w:rsidR="00000000" w:rsidRDefault="00000000"/>
      </w:docPartBody>
    </w:docPart>
    <w:docPart>
      <w:docPartPr>
        <w:name w:val="01 Safety Conformance Notice"/>
        <w:style w:val="Text"/>
        <w:category>
          <w:name w:val="Notices"/>
          <w:gallery w:val="docParts"/>
        </w:category>
        <w:behaviors>
          <w:behavior w:val="content"/>
        </w:behaviors>
        <w:guid w:val="{14787A45-76AD-4AAA-B64E-B98C21275846}"/>
      </w:docPartPr>
      <w:docPartBody>
        <w:p w:rsidR="00D03572" w:rsidRDefault="00D03572" w:rsidP="00516CCC">
          <w:pPr>
            <w:pStyle w:val="Text"/>
          </w:pPr>
          <w:r>
            <w:rPr>
              <w:b/>
              <w:bCs/>
            </w:rPr>
            <w:t xml:space="preserve">NOTICE: </w:t>
          </w:r>
          <w:r>
            <w:t>Conformance to the ‘should’ provisions of this Safety Guideline is necessary to declare conformance to this Document. Conformance to ‘may’, ‘suggested’, ‘preferred’, ‘recommended’, ‘NOTE’, or ‘Related Information’ provisions is not necessary to declare conformance.</w:t>
          </w:r>
        </w:p>
        <w:p w:rsidR="00000000" w:rsidRDefault="00000000"/>
      </w:docPartBody>
    </w:docPart>
    <w:docPart>
      <w:docPartPr>
        <w:name w:val="02 Disclaimer Notice"/>
        <w:style w:val="Stds Text"/>
        <w:category>
          <w:name w:val="Notices"/>
          <w:gallery w:val="docParts"/>
        </w:category>
        <w:behaviors>
          <w:behavior w:val="content"/>
        </w:behaviors>
        <w:guid w:val="{D88B1208-C945-421A-A467-15901792805F}"/>
      </w:docPartPr>
      <w:docPartBody>
        <w:p w:rsidR="00D03572" w:rsidRDefault="00D03572" w:rsidP="008D2338">
          <w:pPr>
            <w:pStyle w:val="StdsText"/>
          </w:pPr>
          <w:r w:rsidRPr="003432EB">
            <w:rPr>
              <w:b/>
              <w:bCs/>
            </w:rPr>
            <w:t>NOTICE:</w:t>
          </w:r>
          <w:r w:rsidRPr="00AC5B80">
            <w:t xml:space="preserve"> This </w:t>
          </w:r>
          <w:r>
            <w:t>Document</w:t>
          </w:r>
          <w:r w:rsidRPr="00AC5B80">
            <w:t xml:space="preserve"> contains one or more </w:t>
          </w:r>
          <w:r>
            <w:t xml:space="preserve">restricted </w:t>
          </w:r>
          <w:r w:rsidRPr="00AC5B80">
            <w:t xml:space="preserve">biased terms originating from an external source. While the biased term is necessary to use and/or comply with this Document, use of such biased term is </w:t>
          </w:r>
          <w:r>
            <w:t>to be avoided whenever possible</w:t>
          </w:r>
          <w:r w:rsidRPr="00AC5B80">
            <w:t xml:space="preserve"> in the SEMI Standard</w:t>
          </w:r>
          <w:r>
            <w:t>s</w:t>
          </w:r>
          <w:r w:rsidRPr="00AC5B80">
            <w:t xml:space="preserve"> Program and SEMI is working to eliminate biased terms from its own Standards and Safety Guidelines.</w:t>
          </w:r>
        </w:p>
        <w:p w:rsidR="00000000" w:rsidRDefault="00000000"/>
      </w:docPartBody>
    </w:docPart>
    <w:docPart>
      <w:docPartPr>
        <w:name w:val="03 Section/Paragraph Notice"/>
        <w:style w:val="StdsText"/>
        <w:category>
          <w:name w:val="Notices"/>
          <w:gallery w:val="docParts"/>
        </w:category>
        <w:behaviors>
          <w:behavior w:val="content"/>
        </w:behaviors>
        <w:guid w:val="{5090C715-FBF5-451A-95CB-2EFACD2F68A5}"/>
      </w:docPartPr>
      <w:docPartBody>
        <w:p w:rsidR="00D03572" w:rsidRPr="003C7096" w:rsidRDefault="00D03572" w:rsidP="008D2338">
          <w:pPr>
            <w:pStyle w:val="StdsText0"/>
            <w:rPr>
              <w:sz w:val="21"/>
              <w:szCs w:val="21"/>
            </w:rPr>
          </w:pPr>
          <w:r w:rsidRPr="003C7096">
            <w:rPr>
              <w:b/>
            </w:rPr>
            <w:t>NOTICE:</w:t>
          </w:r>
          <w:r w:rsidRPr="003C7096">
            <w:t xml:space="preserve"> The section symbol (§) is used to reference a numbered section, paragraph, or header and all subordinate paragraphs, headers, and embedded material (i.e., EXCEPTIONs, lists) therein. The paragraph symbol (¶) is used to reference a particular numbered paragraph and embedded material therein. When duplicated (i.e., §§ and ¶¶) the symbols are used to reference more than one section or paragraph, respectively.</w:t>
          </w:r>
        </w:p>
        <w:p w:rsidR="00000000" w:rsidRDefault="00000000"/>
      </w:docPartBody>
    </w:docPart>
    <w:docPart>
      <w:docPartPr>
        <w:name w:val="04 Notes Notice"/>
        <w:style w:val="Normal"/>
        <w:category>
          <w:name w:val="Notices"/>
          <w:gallery w:val="docParts"/>
        </w:category>
        <w:behaviors>
          <w:behavior w:val="content"/>
        </w:behaviors>
        <w:guid w:val="{65236950-122B-4C61-899F-ED1376B44924}"/>
      </w:docPartPr>
      <w:docPartBody>
        <w:p w:rsidR="00D03572" w:rsidRPr="008D2338" w:rsidRDefault="00D03572" w:rsidP="008D2338">
          <w:pPr>
            <w:rPr>
              <w:sz w:val="20"/>
              <w:szCs w:val="20"/>
            </w:rPr>
          </w:pPr>
          <w:r w:rsidRPr="008D2338">
            <w:rPr>
              <w:b/>
              <w:sz w:val="20"/>
              <w:szCs w:val="20"/>
            </w:rPr>
            <w:t>NOTICE:</w:t>
          </w:r>
          <w:r w:rsidRPr="008D2338">
            <w:rPr>
              <w:sz w:val="20"/>
              <w:szCs w:val="20"/>
            </w:rPr>
            <w:t xml:space="preserve"> Paragraphs entitled ‘NOTE:’ are not an official part of this Standard or Safety Guideline and are not intended to modify or supersede the official Standard or Safety Guideline. These have been supplied by the global technical committee to enhance the usage of the Standard or Safety Guideline.</w:t>
          </w:r>
        </w:p>
        <w:p w:rsidR="00000000" w:rsidRDefault="00000000"/>
      </w:docPartBody>
    </w:docPart>
    <w:docPart>
      <w:docPartPr>
        <w:name w:val="05 Scope Notice"/>
        <w:style w:val="StdsText"/>
        <w:category>
          <w:name w:val="SDO/Entity Name"/>
          <w:gallery w:val="autoTxt"/>
        </w:category>
        <w:behaviors>
          <w:behavior w:val="content"/>
        </w:behaviors>
        <w:guid w:val="{B1B077BA-0280-473E-A16A-1E68EB10CFE3}"/>
      </w:docPartPr>
      <w:docPartBody>
        <w:p w:rsidR="00D03572" w:rsidRDefault="00D03572" w:rsidP="003922CF">
          <w:pPr>
            <w:pStyle w:val="StdsText0"/>
          </w:pPr>
          <w:bookmarkStart w:id="1" w:name="_Hlk109756629"/>
          <w:r>
            <w:rPr>
              <w:b/>
            </w:rPr>
            <w:t>NOTICE:</w:t>
          </w:r>
          <w:r w:rsidRPr="005A1F55">
            <w:t xml:space="preserve"> </w:t>
          </w:r>
          <w:r>
            <w:t>SEMI Standards and Safety Guidelines do not purport to address all safety issues associated with their use. It is the responsibility of the users of the Documents to establish appropriate safety and health practices, and determine the applicability of regulatory or other limitations prior to use.</w:t>
          </w:r>
        </w:p>
        <w:bookmarkEnd w:id="1"/>
        <w:p w:rsidR="00000000" w:rsidRDefault="00000000"/>
      </w:docPartBody>
    </w:docPart>
    <w:docPart>
      <w:docPartPr>
        <w:name w:val="06 Ref Stds and Docs Notice"/>
        <w:style w:val="StdsText"/>
        <w:category>
          <w:name w:val="Notices"/>
          <w:gallery w:val="docParts"/>
        </w:category>
        <w:behaviors>
          <w:behavior w:val="content"/>
        </w:behaviors>
        <w:guid w:val="{7B153FEA-B0BF-415A-B0D5-1684A88DEFF5}"/>
      </w:docPartPr>
      <w:docPartBody>
        <w:p w:rsidR="00D03572" w:rsidRDefault="00D03572" w:rsidP="005E04A7">
          <w:pPr>
            <w:pStyle w:val="StdsText0"/>
          </w:pPr>
          <w:r>
            <w:rPr>
              <w:b/>
            </w:rPr>
            <w:t>NOTICE:</w:t>
          </w:r>
          <w:r>
            <w:t xml:space="preserve"> Unless otherwise indicated, all documents cited shall be the latest published versions.</w:t>
          </w:r>
        </w:p>
        <w:p w:rsidR="00000000" w:rsidRDefault="00000000"/>
      </w:docPartBody>
    </w:docPart>
    <w:docPart>
      <w:docPartPr>
        <w:name w:val="07 Appendix Notice"/>
        <w:style w:val="StdsText"/>
        <w:category>
          <w:name w:val="Notices"/>
          <w:gallery w:val="docParts"/>
        </w:category>
        <w:behaviors>
          <w:behavior w:val="content"/>
        </w:behaviors>
        <w:guid w:val="{B619B14C-6275-46B4-BB14-8B2163C02DA0}"/>
      </w:docPartPr>
      <w:docPartBody>
        <w:p w:rsidR="00D03572" w:rsidRDefault="00D03572" w:rsidP="001564AD">
          <w:pPr>
            <w:pStyle w:val="StdsText0"/>
          </w:pPr>
          <w:r>
            <w:rPr>
              <w:b/>
            </w:rPr>
            <w:t>NOTICE</w:t>
          </w:r>
          <w:r w:rsidRPr="00D0566F">
            <w:rPr>
              <w:b/>
            </w:rPr>
            <w:t>:</w:t>
          </w:r>
          <w:r>
            <w:t xml:space="preserve"> The material in this Appendix is an official part of SEMI [designation number] and was approved by full letter ballot procedures on [A&amp;R approval date].</w:t>
          </w:r>
        </w:p>
        <w:p w:rsidR="00000000" w:rsidRDefault="00000000"/>
      </w:docPartBody>
    </w:docPart>
    <w:docPart>
      <w:docPartPr>
        <w:name w:val="08 Related Information Notice"/>
        <w:style w:val="StdsText"/>
        <w:category>
          <w:name w:val="Notices"/>
          <w:gallery w:val="docParts"/>
        </w:category>
        <w:behaviors>
          <w:behavior w:val="content"/>
        </w:behaviors>
        <w:guid w:val="{6413F721-C499-4B30-882A-40626E647A81}"/>
      </w:docPartPr>
      <w:docPartBody>
        <w:p w:rsidR="00D03572" w:rsidRDefault="00D03572" w:rsidP="005E04A7">
          <w:pPr>
            <w:pStyle w:val="StdsText0"/>
          </w:pPr>
          <w:r>
            <w:rPr>
              <w:b/>
            </w:rPr>
            <w:t>NOTICE</w:t>
          </w:r>
          <w:r w:rsidRPr="00D0566F">
            <w:rPr>
              <w:b/>
            </w:rPr>
            <w:t>:</w:t>
          </w:r>
          <w:r>
            <w:t xml:space="preserve"> This Related Information is not an official part of SEMI [designation number] and was derived from the work of the [committee name] Global Technical Committee. This Related Information was approved for publication by full letter ballot procedures on [A&amp;R approval date].</w:t>
          </w:r>
        </w:p>
        <w:p w:rsidR="00000000" w:rsidRDefault="00000000"/>
      </w:docPartBody>
    </w:docPart>
    <w:docPart>
      <w:docPartPr>
        <w:name w:val="09 Delayed Revision Notice"/>
        <w:style w:val="StdsText"/>
        <w:category>
          <w:name w:val="Notices"/>
          <w:gallery w:val="docParts"/>
        </w:category>
        <w:behaviors>
          <w:behavior w:val="content"/>
        </w:behaviors>
        <w:guid w:val="{1FB91C25-2311-409E-9BBC-571527581AC3}"/>
      </w:docPartPr>
      <w:docPartBody>
        <w:p w:rsidR="00D03572" w:rsidRPr="00157761" w:rsidRDefault="00D03572" w:rsidP="00DF239F">
          <w:pPr>
            <w:pStyle w:val="StdsText0"/>
            <w:rPr>
              <w:b/>
            </w:rPr>
          </w:pPr>
          <w:r w:rsidRPr="00157761">
            <w:rPr>
              <w:b/>
            </w:rPr>
            <w:t>NOTICE: This Delayed Revisions Section contains material that has been balloted and approved by the [insert committee</w:t>
          </w:r>
          <w:r>
            <w:rPr>
              <w:b/>
            </w:rPr>
            <w:t xml:space="preserve"> name</w:t>
          </w:r>
          <w:r w:rsidRPr="00157761">
            <w:rPr>
              <w:b/>
            </w:rPr>
            <w:t>]</w:t>
          </w:r>
          <w:r>
            <w:rPr>
              <w:b/>
            </w:rPr>
            <w:t xml:space="preserve"> Global Technical Committee</w:t>
          </w:r>
          <w:r w:rsidRPr="00157761">
            <w:rPr>
              <w:b/>
            </w:rPr>
            <w:t xml:space="preserve">, but is not immediately effective. The provisions of this material are not an authoritative part of the </w:t>
          </w:r>
          <w:r>
            <w:rPr>
              <w:b/>
            </w:rPr>
            <w:t>D</w:t>
          </w:r>
          <w:r w:rsidRPr="00157761">
            <w:rPr>
              <w:b/>
            </w:rPr>
            <w:t>ocument until their effective date. The main body of [insert designation]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revision, and are labeled accordingly.</w:t>
          </w:r>
        </w:p>
        <w:p w:rsidR="00D03572" w:rsidRDefault="00D03572" w:rsidP="00DF239F">
          <w:pPr>
            <w:pStyle w:val="StdsText0"/>
          </w:pPr>
          <w:r>
            <w:rPr>
              <w:b/>
            </w:rPr>
            <w:t>NOTICE:</w:t>
          </w:r>
          <w:r w:rsidRPr="00D0566F">
            <w:t xml:space="preserve"> </w:t>
          </w:r>
          <w:r>
            <w:t xml:space="preserve">Unless otherwise noted, all material to be added shall be </w:t>
          </w:r>
          <w:r>
            <w:rPr>
              <w:u w:val="single"/>
            </w:rPr>
            <w:t>underlined</w:t>
          </w:r>
          <w:r>
            <w:t xml:space="preserve">, and all material to be deleted shall be </w:t>
          </w:r>
          <w:r>
            <w:rPr>
              <w:strike/>
            </w:rPr>
            <w:t>struck through</w:t>
          </w:r>
          <w:r>
            <w:t>.</w:t>
          </w:r>
        </w:p>
        <w:p w:rsidR="00000000" w:rsidRDefault="00000000"/>
      </w:docPartBody>
    </w:docPart>
    <w:docPart>
      <w:docPartPr>
        <w:name w:val="10 DR (Main Body) Notice"/>
        <w:style w:val="StdsText"/>
        <w:category>
          <w:name w:val="Notices"/>
          <w:gallery w:val="docParts"/>
        </w:category>
        <w:behaviors>
          <w:behavior w:val="content"/>
        </w:behaviors>
        <w:guid w:val="{EC2CCC93-A436-4BA5-8528-7CFC366C6053}"/>
      </w:docPartPr>
      <w:docPartBody>
        <w:p w:rsidR="00D03572" w:rsidRDefault="00D03572" w:rsidP="00DF239F">
          <w:pPr>
            <w:pStyle w:val="StdsText0"/>
          </w:pPr>
          <w:r>
            <w:rPr>
              <w:b/>
            </w:rPr>
            <w:t>NOTICE: This Document contains material that has been balloted and approved by the [committee name] Global Technical Committee, but is not immediately effective. This material and the date on which it becomes effective are included in Delayed Revisions Section[s] #. The provisions of this information are not an authoritative part of the Document until their effective dates. The main body of SEMI [designation number] remains the authoritative version. Some or all of the provisions of revisions not yet in effect may optionally be applied prior to the effective date, providing they do not conflict with portions of the authoritative version other than those that are to be revised or replaced as part of the deferred change, and are labeled accordingly. Material that is to be replaced by revisions that are not yet in effect is preceded by a NOTICE indicating its status.</w:t>
          </w:r>
        </w:p>
        <w:p w:rsidR="00000000" w:rsidRDefault="00000000"/>
      </w:docPartBody>
    </w:docPart>
    <w:docPart>
      <w:docPartPr>
        <w:name w:val="11 DR (Section) Notice"/>
        <w:style w:val="StdsText"/>
        <w:category>
          <w:name w:val="Notices"/>
          <w:gallery w:val="docParts"/>
        </w:category>
        <w:behaviors>
          <w:behavior w:val="content"/>
        </w:behaviors>
        <w:guid w:val="{32C19736-CAA6-4242-B8A3-4291D38FC043}"/>
      </w:docPartPr>
      <w:docPartBody>
        <w:p w:rsidR="00D03572" w:rsidRDefault="00D03572" w:rsidP="00DF239F">
          <w:pPr>
            <w:pStyle w:val="StdsText0"/>
          </w:pPr>
          <w:r>
            <w:rPr>
              <w:b/>
            </w:rPr>
            <w:t>NOTICE: [Indicate the revision that will occur] upon [effective date of the revision] publication as shown in Delayed Revisions Section[s] #. The [committee name] Global Technical Committee has voted that [revision that will occur] is [OPTIONAL or NOT OPTIONAL] before the Effective Date.</w:t>
          </w:r>
        </w:p>
        <w:p w:rsidR="00000000" w:rsidRDefault="00000000"/>
      </w:docPartBody>
    </w:docPart>
    <w:docPart>
      <w:docPartPr>
        <w:name w:val="12 End Notice"/>
        <w:style w:val="Text"/>
        <w:category>
          <w:name w:val="Notices"/>
          <w:gallery w:val="docParts"/>
        </w:category>
        <w:behaviors>
          <w:behavior w:val="content"/>
        </w:behaviors>
        <w:guid w:val="{CAEE132D-25DA-4FB5-9DC8-F5F02E7F6CC7}"/>
      </w:docPartPr>
      <w:docPartBody>
        <w:p w:rsidR="00D03572" w:rsidRDefault="00D03572" w:rsidP="00DF239F">
          <w:pPr>
            <w:pStyle w:val="Text"/>
            <w:spacing w:before="120" w:after="120"/>
          </w:pPr>
          <w:r>
            <w:rPr>
              <w:b/>
            </w:rPr>
            <w:t>NOTICE:</w:t>
          </w:r>
          <w:r w:rsidRPr="005A1F55">
            <w:t xml:space="preserve"> </w:t>
          </w:r>
          <w:r>
            <w:t>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D03572" w:rsidRDefault="00D03572" w:rsidP="00DF239F">
          <w:pPr>
            <w:pStyle w:val="Text"/>
            <w:spacing w:before="120" w:after="120"/>
          </w:pPr>
          <w:r>
            <w:t>By publication of this Standard or Safety Guideline, SEMI takes no position respecting the validity of any patent rights or copyrights asserted in connection with any items mentioned in this Standard or Safety Guideline. Users of this Standard or Safety Guideline are expressly advised that determination of any such patent rights or copyrights and the risk of infringement of such rights are entirely their own responsibility.</w:t>
          </w:r>
        </w:p>
        <w:p w:rsidR="00000000" w:rsidRDefault="00000000"/>
      </w:docPartBody>
    </w:docPart>
    <w:docPart>
      <w:docPartPr>
        <w:name w:val="13 End Notice (IP)"/>
        <w:style w:val="Text"/>
        <w:category>
          <w:name w:val="Notices"/>
          <w:gallery w:val="docParts"/>
        </w:category>
        <w:behaviors>
          <w:behavior w:val="content"/>
        </w:behaviors>
        <w:guid w:val="{FA9B4CC8-D851-4DB3-8E58-5C5188B8E8D3}"/>
      </w:docPartPr>
      <w:docPartBody>
        <w:p w:rsidR="00D03572" w:rsidRDefault="00D03572" w:rsidP="00DF239F">
          <w:pPr>
            <w:pStyle w:val="Text"/>
            <w:spacing w:before="120" w:after="120"/>
          </w:pPr>
          <w:r w:rsidRPr="00BF385C">
            <w:rPr>
              <w:b/>
            </w:rPr>
            <w:t>NOTICE:</w:t>
          </w:r>
          <w:r>
            <w:t xml:space="preserve"> SEMI makes no warranties or representations as to the suitability of the Standards and Safety Guidelines set forth herein for any particular application. The determination of the suitability of the Standard or Safety Guideline is solely the responsibility of the user. Users are cautioned to refer to manufacturer’s instructions, product labels, product data sheets, and other relevant literature, respecting any materials or equipment mentioned herein. Standards and Safety Guidelines are subject to change without notice.</w:t>
          </w:r>
        </w:p>
        <w:p w:rsidR="00D03572" w:rsidRDefault="00D03572" w:rsidP="00DF239F">
          <w:pPr>
            <w:pStyle w:val="StdsText0"/>
          </w:pPr>
          <w:r>
            <w:t>The user’s attention is called to the possibility that compliance with this Standard or Safety Guideline may require use of copyrighted material or of an invention covered by patent rights. [</w:t>
          </w:r>
          <w:r>
            <w:rPr>
              <w:i/>
            </w:rPr>
            <w:t>Name of company</w:t>
          </w:r>
          <w:r>
            <w:t>] has filed a statement with SEMI asserting (CHOOSE ONE) (that the patented or copyrighted item can be used by the public for the purpose of implementing the Standard or Safety Guideline without specific license and without payment of royalty or other charge) (that licenses will be made available to applicants throughout the world for the purpose of implementing this Standard or Safety Guideline without unfair discrimination). Attention is also drawn to the possibility that some elements of this Standard or Safety Guideline may be subject to patented technology or copyrighted items other than those identified above. SEMI shall not be held responsible for identifying any or all such patented technology or copyrighted items. By publication of this Standard or Safety Guideline, SEMI takes no position respecting the validity of any patent rights or copyrights asserted in connection with any item mentioned in this Standard or Safety Guideline. Users of this Standard or Safety Guideline are expressly advised that determination of any such patent rights or copyrights and the risk of infringement of such rights are entirely their own responsibility.</w:t>
          </w:r>
        </w:p>
        <w:p w:rsidR="00000000" w:rsidRDefault="00000000"/>
      </w:docPartBody>
    </w:docPart>
    <w:docPart>
      <w:docPartPr>
        <w:name w:val="14 Preliminary Notice"/>
        <w:style w:val="Stds Text"/>
        <w:category>
          <w:name w:val="Notices"/>
          <w:gallery w:val="docParts"/>
        </w:category>
        <w:behaviors>
          <w:behavior w:val="content"/>
        </w:behaviors>
        <w:guid w:val="{61345A82-2206-4084-960D-B06B4C2CD9C2}"/>
      </w:docPartPr>
      <w:docPartBody>
        <w:p w:rsidR="00D03572" w:rsidRPr="00DC7526" w:rsidRDefault="00D03572" w:rsidP="00DC7526">
          <w:pPr>
            <w:pStyle w:val="StdsText"/>
          </w:pPr>
          <w:r w:rsidRPr="005528B9">
            <w:rPr>
              <w:b/>
            </w:rPr>
            <w:t>NOTICE:</w:t>
          </w:r>
          <w:r>
            <w:t xml:space="preserve"> This is a Preliminary Standard. Preliminary Standards are approved for publication by a single chapter of a technical global committee for information and comment prior to letter balloting for its adoption as a Full-consensus Standard. Preliminary Standards are published for a period of no more than two years, unless a publication extension is granted by the International Standards Committee. This Preliminary Standard will be removed from publication, and will no longer be available for purchase, during the [cycle date] publication cycle. Suggestions for improvements should be submitted to the [global committee name] Global Technical Committee or Standards staff by [deadline date].</w:t>
          </w:r>
        </w:p>
        <w:p w:rsidR="00000000" w:rsidRDefault="00000000"/>
      </w:docPartBody>
    </w:docPart>
    <w:docPart>
      <w:docPartPr>
        <w:name w:val="15 Revision Record"/>
        <w:style w:val="StdsText"/>
        <w:category>
          <w:name w:val="Notices"/>
          <w:gallery w:val="docParts"/>
        </w:category>
        <w:behaviors>
          <w:behavior w:val="content"/>
        </w:behaviors>
        <w:guid w:val="{967B5A27-846E-4E96-A6A8-DE97A1C598A6}"/>
      </w:docPartPr>
      <w:docPartBody>
        <w:p w:rsidR="00D03572" w:rsidRPr="00903501" w:rsidRDefault="00D03572" w:rsidP="00DF239F">
          <w:pPr>
            <w:pStyle w:val="StdsText0"/>
            <w:rPr>
              <w:rFonts w:eastAsia="Batang"/>
              <w:lang w:eastAsia="ko-KR"/>
            </w:rPr>
          </w:pPr>
          <w:r w:rsidRPr="00903501">
            <w:rPr>
              <w:b/>
            </w:rPr>
            <w:t>NOTICE:</w:t>
          </w:r>
          <w:r w:rsidRPr="00903501">
            <w:t xml:space="preserve"> The following information is provided to track revisions to this </w:t>
          </w:r>
          <w:r>
            <w:t>D</w:t>
          </w:r>
          <w:r w:rsidRPr="00903501">
            <w:t>ocument. Negative votes may not be cas</w:t>
          </w:r>
          <w:r>
            <w:rPr>
              <w:rFonts w:eastAsia="SimSun" w:hint="eastAsia"/>
              <w:lang w:eastAsia="zh-CN"/>
            </w:rPr>
            <w:t>t</w:t>
          </w:r>
          <w:r w:rsidRPr="00903501">
            <w:t xml:space="preserve"> against this information. Changes can be submitted to SEMI Staff via a Publication Improvement Proposal (PIP) form</w:t>
          </w:r>
          <w:r>
            <w:t xml:space="preserve"> available from the SEMI Standards Web site</w:t>
          </w:r>
          <w:r w:rsidRPr="00903501">
            <w:t>.</w:t>
          </w:r>
        </w:p>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572"/>
    <w:rsid w:val="00784B8F"/>
    <w:rsid w:val="00D035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572"/>
    <w:rPr>
      <w:rFonts w:cs="Times New Roman"/>
      <w:sz w:val="3276"/>
      <w:szCs w:val="3276"/>
    </w:rPr>
  </w:style>
  <w:style w:type="character" w:default="1" w:styleId="DefaultParagraphFont">
    <w:name w:val="Default Paragraph Font"/>
    <w:uiPriority w:val="1"/>
    <w:semiHidden/>
    <w:unhideWhenUsed/>
    <w:rsid w:val="00D0357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03572"/>
    <w:rPr>
      <w:color w:val="0000FF"/>
      <w:u w:val="single"/>
    </w:rPr>
  </w:style>
  <w:style w:type="paragraph" w:customStyle="1" w:styleId="StdsText">
    <w:name w:val="Stds Text"/>
    <w:link w:val="StdsTextChar"/>
    <w:qFormat/>
    <w:rsid w:val="00D03572"/>
    <w:pPr>
      <w:spacing w:before="120" w:after="120" w:line="240" w:lineRule="auto"/>
      <w:jc w:val="both"/>
    </w:pPr>
    <w:rPr>
      <w:rFonts w:ascii="Times New Roman" w:eastAsia="MS Mincho" w:hAnsi="Times New Roman" w:cs="Times New Roman"/>
      <w:sz w:val="20"/>
      <w:szCs w:val="20"/>
    </w:rPr>
  </w:style>
  <w:style w:type="character" w:customStyle="1" w:styleId="StdsTextChar">
    <w:name w:val="Stds Text Char"/>
    <w:basedOn w:val="DefaultParagraphFont"/>
    <w:link w:val="StdsText"/>
    <w:rsid w:val="00D03572"/>
    <w:rPr>
      <w:rFonts w:ascii="Times New Roman" w:eastAsia="MS Mincho" w:hAnsi="Times New Roman" w:cs="Times New Roman"/>
      <w:sz w:val="20"/>
      <w:szCs w:val="20"/>
    </w:rPr>
  </w:style>
  <w:style w:type="paragraph" w:customStyle="1" w:styleId="EIA">
    <w:name w:val="EIA"/>
    <w:rsid w:val="00D03572"/>
    <w:pPr>
      <w:spacing w:after="0" w:line="240" w:lineRule="auto"/>
    </w:pPr>
    <w:rPr>
      <w:rFonts w:ascii="Times New Roman" w:eastAsia="MS Mincho" w:hAnsi="Times New Roman" w:cs="Times New Roman"/>
      <w:sz w:val="24"/>
      <w:szCs w:val="24"/>
    </w:rPr>
  </w:style>
  <w:style w:type="paragraph" w:customStyle="1" w:styleId="StdsText0">
    <w:name w:val="StdsText"/>
    <w:link w:val="StdsTextChar0"/>
    <w:rsid w:val="00D03572"/>
    <w:pPr>
      <w:spacing w:before="120" w:after="120" w:line="240" w:lineRule="auto"/>
      <w:jc w:val="both"/>
    </w:pPr>
    <w:rPr>
      <w:rFonts w:ascii="Times New Roman" w:eastAsia="MS Mincho" w:hAnsi="Times New Roman" w:cs="Times New Roman"/>
      <w:sz w:val="20"/>
      <w:szCs w:val="20"/>
    </w:rPr>
  </w:style>
  <w:style w:type="character" w:customStyle="1" w:styleId="StdsTextChar0">
    <w:name w:val="StdsText Char"/>
    <w:basedOn w:val="DefaultParagraphFont"/>
    <w:link w:val="StdsText0"/>
    <w:rsid w:val="00D03572"/>
    <w:rPr>
      <w:rFonts w:ascii="Times New Roman" w:eastAsia="MS Mincho" w:hAnsi="Times New Roman" w:cs="Times New Roman"/>
      <w:sz w:val="20"/>
      <w:szCs w:val="20"/>
    </w:rPr>
  </w:style>
  <w:style w:type="paragraph" w:customStyle="1" w:styleId="Text">
    <w:name w:val="Text"/>
    <w:rsid w:val="00D03572"/>
    <w:pPr>
      <w:spacing w:before="60" w:after="60" w:line="240" w:lineRule="auto"/>
      <w:jc w:val="both"/>
    </w:pPr>
    <w:rPr>
      <w:rFonts w:ascii="Times New Roman" w:eastAsia="MS Mincho" w:hAnsi="Times New Roman" w:cs="Times New Roman"/>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SafetyGuideline_2023v1</Template>
  <TotalTime>48</TotalTime>
  <Pages>10</Pages>
  <Words>1236</Words>
  <Characters>7048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Background Statement for SEMI Draft Document XXXX</vt:lpstr>
    </vt:vector>
  </TitlesOfParts>
  <Company>SEMI</Company>
  <LinksUpToDate>false</LinksUpToDate>
  <CharactersWithSpaces>8268</CharactersWithSpaces>
  <SharedDoc>false</SharedDoc>
  <HLinks>
    <vt:vector size="6" baseType="variant">
      <vt:variant>
        <vt:i4>5701750</vt:i4>
      </vt:variant>
      <vt:variant>
        <vt:i4>0</vt:i4>
      </vt:variant>
      <vt:variant>
        <vt:i4>0</vt:i4>
      </vt:variant>
      <vt:variant>
        <vt:i4>5</vt:i4>
      </vt:variant>
      <vt:variant>
        <vt:lpwstr>mailto:standards@semi.org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Background Statement for SEMI Draft Document XXXX</dc:title>
  <dc:creator>Kevin Nguyen</dc:creator>
  <cp:lastModifiedBy>Shannon Austin</cp:lastModifiedBy>
  <cp:revision>4</cp:revision>
  <cp:lastPrinted>2011-07-22T19:35:00Z</cp:lastPrinted>
  <dcterms:created xsi:type="dcterms:W3CDTF">2023-01-31T00:56:00Z</dcterms:created>
  <dcterms:modified xsi:type="dcterms:W3CDTF">2023-01-31T01:45:00Z</dcterms:modified>
</cp:coreProperties>
</file>