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00841" w14:textId="2F35AEE9" w:rsidR="005B3AB8" w:rsidRDefault="005B3AB8" w:rsidP="005B3AB8">
      <w:pPr>
        <w:pStyle w:val="StdsNumber"/>
        <w:rPr>
          <w:sz w:val="22"/>
        </w:rPr>
      </w:pPr>
      <w:r>
        <w:t>CREATING AND FORMATTING</w:t>
      </w:r>
      <w:r w:rsidR="00A07373">
        <w:t xml:space="preserve"> A</w:t>
      </w:r>
      <w:r>
        <w:t xml:space="preserve"> TERMINOLOGY STANDARD</w:t>
      </w:r>
    </w:p>
    <w:p w14:paraId="793659EA" w14:textId="77777777" w:rsidR="005B3AB8" w:rsidRPr="00DD5FE9" w:rsidRDefault="005B3AB8" w:rsidP="00DD5FE9">
      <w:pPr>
        <w:pStyle w:val="StdsText"/>
      </w:pPr>
    </w:p>
    <w:p w14:paraId="352455BA" w14:textId="77777777" w:rsidR="005B3AB8" w:rsidRPr="009D3319" w:rsidRDefault="005B3AB8" w:rsidP="005B3AB8">
      <w:pPr>
        <w:rPr>
          <w:sz w:val="20"/>
          <w:szCs w:val="20"/>
        </w:rPr>
      </w:pPr>
      <w:r w:rsidRPr="009D3319">
        <w:rPr>
          <w:sz w:val="20"/>
          <w:szCs w:val="20"/>
        </w:rPr>
        <w:t>The following template was created by the SEMI Standards HQ staff to help with creating and formatting SEMI Standards and Safety Guidelines.</w:t>
      </w:r>
    </w:p>
    <w:p w14:paraId="5AC8B285" w14:textId="77777777" w:rsidR="00DD5FE9" w:rsidRPr="00DD5FE9" w:rsidRDefault="00DD5FE9" w:rsidP="00DD5FE9">
      <w:pPr>
        <w:pStyle w:val="StdsText"/>
      </w:pPr>
    </w:p>
    <w:p w14:paraId="7AA88B32" w14:textId="77777777" w:rsidR="005B3AB8" w:rsidRPr="009D3319" w:rsidRDefault="005B3AB8" w:rsidP="005B3AB8">
      <w:pPr>
        <w:rPr>
          <w:sz w:val="20"/>
          <w:szCs w:val="20"/>
        </w:rPr>
      </w:pPr>
      <w:r w:rsidRPr="009D3319">
        <w:rPr>
          <w:sz w:val="20"/>
          <w:szCs w:val="20"/>
        </w:rPr>
        <w:t xml:space="preserve">This template includes the mandatory and optional sections required when writing a </w:t>
      </w:r>
      <w:r>
        <w:rPr>
          <w:sz w:val="20"/>
          <w:szCs w:val="20"/>
        </w:rPr>
        <w:t>Terminology</w:t>
      </w:r>
      <w:r w:rsidRPr="009D3319">
        <w:rPr>
          <w:sz w:val="20"/>
          <w:szCs w:val="20"/>
        </w:rPr>
        <w:t xml:space="preserve"> Standard.</w:t>
      </w:r>
    </w:p>
    <w:p w14:paraId="607574C7" w14:textId="77777777" w:rsidR="00DD5FE9" w:rsidRPr="00DD5FE9" w:rsidRDefault="00DD5FE9" w:rsidP="00DD5FE9">
      <w:pPr>
        <w:pStyle w:val="StdsText"/>
      </w:pPr>
    </w:p>
    <w:p w14:paraId="6AFEB5E1" w14:textId="626E0AA4" w:rsidR="005B3AB8" w:rsidRPr="009D3319" w:rsidRDefault="005B3AB8" w:rsidP="005B3AB8">
      <w:pPr>
        <w:rPr>
          <w:sz w:val="20"/>
          <w:szCs w:val="20"/>
        </w:rPr>
      </w:pPr>
      <w:r w:rsidRPr="009D3319">
        <w:rPr>
          <w:sz w:val="20"/>
          <w:szCs w:val="20"/>
        </w:rPr>
        <w:t xml:space="preserve">Refer to the </w:t>
      </w:r>
      <w:r w:rsidRPr="009D3319">
        <w:rPr>
          <w:i/>
          <w:sz w:val="20"/>
          <w:szCs w:val="20"/>
        </w:rPr>
        <w:t xml:space="preserve">Procedure </w:t>
      </w:r>
      <w:r w:rsidR="001B06B8">
        <w:rPr>
          <w:i/>
          <w:sz w:val="20"/>
          <w:szCs w:val="20"/>
        </w:rPr>
        <w:t>Manual</w:t>
      </w:r>
      <w:r w:rsidRPr="009D3319">
        <w:rPr>
          <w:i/>
          <w:sz w:val="20"/>
          <w:szCs w:val="20"/>
        </w:rPr>
        <w:t>, Detailing SEMI Standards Processes and Practices</w:t>
      </w:r>
      <w:r w:rsidRPr="009D3319">
        <w:rPr>
          <w:sz w:val="20"/>
          <w:szCs w:val="20"/>
        </w:rPr>
        <w:t xml:space="preserve"> for </w:t>
      </w:r>
      <w:r w:rsidR="00791F8F">
        <w:rPr>
          <w:sz w:val="20"/>
          <w:szCs w:val="20"/>
        </w:rPr>
        <w:t>Requirements and Mandatory</w:t>
      </w:r>
      <w:r w:rsidRPr="009D3319">
        <w:rPr>
          <w:sz w:val="20"/>
          <w:szCs w:val="20"/>
        </w:rPr>
        <w:t xml:space="preserve"> section information.</w:t>
      </w:r>
      <w:r w:rsidR="00791F8F">
        <w:rPr>
          <w:sz w:val="20"/>
          <w:szCs w:val="20"/>
        </w:rPr>
        <w:t xml:space="preserve"> </w:t>
      </w:r>
      <w:r w:rsidR="00791F8F" w:rsidRPr="009D3319">
        <w:rPr>
          <w:i/>
          <w:sz w:val="20"/>
          <w:szCs w:val="20"/>
        </w:rPr>
        <w:t>SEMI Standards Style Manual</w:t>
      </w:r>
      <w:r w:rsidR="00791F8F" w:rsidRPr="009D3319">
        <w:rPr>
          <w:sz w:val="20"/>
          <w:szCs w:val="20"/>
        </w:rPr>
        <w:t xml:space="preserve"> for formatting and style information</w:t>
      </w:r>
      <w:r w:rsidR="00791F8F">
        <w:rPr>
          <w:sz w:val="20"/>
          <w:szCs w:val="20"/>
        </w:rPr>
        <w:t>.</w:t>
      </w:r>
    </w:p>
    <w:p w14:paraId="489474D2" w14:textId="77777777" w:rsidR="005B3AB8" w:rsidRPr="009D3319" w:rsidRDefault="005B3AB8" w:rsidP="00DD5FE9">
      <w:pPr>
        <w:pStyle w:val="StdsText"/>
      </w:pPr>
    </w:p>
    <w:p w14:paraId="02526E57" w14:textId="329B11F7" w:rsidR="005B3AB8" w:rsidRPr="009D3319" w:rsidRDefault="005B3AB8" w:rsidP="005B3AB8">
      <w:pPr>
        <w:rPr>
          <w:sz w:val="20"/>
          <w:szCs w:val="20"/>
        </w:rPr>
      </w:pPr>
      <w:r w:rsidRPr="009D3319">
        <w:rPr>
          <w:sz w:val="20"/>
          <w:szCs w:val="20"/>
        </w:rPr>
        <w:t xml:space="preserve">All Documents are required to have background statements when they are issued for </w:t>
      </w:r>
      <w:r w:rsidR="001B06B8">
        <w:rPr>
          <w:sz w:val="20"/>
          <w:szCs w:val="20"/>
        </w:rPr>
        <w:t>Letter Ballot</w:t>
      </w:r>
      <w:r w:rsidRPr="009D3319">
        <w:rPr>
          <w:sz w:val="20"/>
          <w:szCs w:val="20"/>
        </w:rPr>
        <w:t>. The background statement is where additional information, as well as the rationale of the Document can be presented. The background statement is not part of the actual Document, and any material within the background statement is treated as such.</w:t>
      </w:r>
    </w:p>
    <w:p w14:paraId="2F5FAF1D" w14:textId="77777777" w:rsidR="005B3AB8" w:rsidRPr="009D3319" w:rsidRDefault="005B3AB8" w:rsidP="005B3AB8">
      <w:pPr>
        <w:rPr>
          <w:sz w:val="20"/>
          <w:szCs w:val="20"/>
        </w:rPr>
      </w:pPr>
    </w:p>
    <w:p w14:paraId="04CDA529" w14:textId="77777777" w:rsidR="005B3AB8" w:rsidRPr="009D3319" w:rsidRDefault="005B3AB8" w:rsidP="005B3AB8">
      <w:pPr>
        <w:rPr>
          <w:sz w:val="20"/>
          <w:szCs w:val="20"/>
        </w:rPr>
      </w:pPr>
      <w:r w:rsidRPr="009D3319">
        <w:rPr>
          <w:sz w:val="20"/>
          <w:szCs w:val="20"/>
        </w:rPr>
        <w:t>Within the following template, additional information has been presented in</w:t>
      </w:r>
      <w:r w:rsidRPr="009D3319">
        <w:rPr>
          <w:i/>
          <w:iCs/>
          <w:sz w:val="20"/>
          <w:szCs w:val="20"/>
        </w:rPr>
        <w:t xml:space="preserve"> (parenthetical and italicized)</w:t>
      </w:r>
      <w:r w:rsidRPr="009D3319">
        <w:rPr>
          <w:sz w:val="20"/>
          <w:szCs w:val="20"/>
        </w:rPr>
        <w:t xml:space="preserve"> notation. This information is there </w:t>
      </w:r>
      <w:r w:rsidR="00CE16C3">
        <w:rPr>
          <w:sz w:val="20"/>
          <w:szCs w:val="20"/>
        </w:rPr>
        <w:t xml:space="preserve">to </w:t>
      </w:r>
      <w:r w:rsidRPr="009D3319">
        <w:rPr>
          <w:sz w:val="20"/>
          <w:szCs w:val="20"/>
        </w:rPr>
        <w:t>point out mandatory sections and items, as well as other useful information.</w:t>
      </w:r>
    </w:p>
    <w:p w14:paraId="6045D429" w14:textId="77777777" w:rsidR="005B3AB8" w:rsidRPr="009D3319" w:rsidRDefault="005B3AB8" w:rsidP="005B3AB8">
      <w:pPr>
        <w:rPr>
          <w:sz w:val="20"/>
          <w:szCs w:val="20"/>
        </w:rPr>
      </w:pPr>
    </w:p>
    <w:p w14:paraId="71E9008F" w14:textId="088A5B8C" w:rsidR="005B3AB8" w:rsidRDefault="00A07373" w:rsidP="005B3AB8">
      <w:pPr>
        <w:rPr>
          <w:sz w:val="20"/>
          <w:szCs w:val="20"/>
        </w:rPr>
      </w:pPr>
      <w:bookmarkStart w:id="0" w:name="_Hlk125986340"/>
      <w:r w:rsidRPr="009D3319">
        <w:rPr>
          <w:sz w:val="20"/>
          <w:szCs w:val="20"/>
        </w:rPr>
        <w:t xml:space="preserve">If you need further assistance, or have questions, please contact </w:t>
      </w:r>
      <w:r>
        <w:rPr>
          <w:sz w:val="20"/>
          <w:szCs w:val="20"/>
        </w:rPr>
        <w:t xml:space="preserve">your local </w:t>
      </w:r>
      <w:hyperlink r:id="rId7" w:history="1">
        <w:r w:rsidRPr="004F2F66">
          <w:rPr>
            <w:rStyle w:val="Hyperlink"/>
            <w:sz w:val="20"/>
            <w:szCs w:val="20"/>
          </w:rPr>
          <w:t>Standards staff</w:t>
        </w:r>
      </w:hyperlink>
      <w:r>
        <w:rPr>
          <w:sz w:val="20"/>
          <w:szCs w:val="20"/>
        </w:rPr>
        <w:t xml:space="preserve"> or email </w:t>
      </w:r>
      <w:hyperlink r:id="rId8" w:history="1">
        <w:r w:rsidRPr="00CF6830">
          <w:rPr>
            <w:rStyle w:val="Hyperlink"/>
            <w:sz w:val="20"/>
            <w:szCs w:val="20"/>
          </w:rPr>
          <w:t>standards@semi.org</w:t>
        </w:r>
      </w:hyperlink>
      <w:r w:rsidRPr="009D3319">
        <w:rPr>
          <w:sz w:val="20"/>
          <w:szCs w:val="20"/>
        </w:rPr>
        <w:t>.</w:t>
      </w:r>
      <w:bookmarkEnd w:id="0"/>
    </w:p>
    <w:p w14:paraId="60D9E534" w14:textId="77777777" w:rsidR="00DD5FE9" w:rsidRPr="009D3319" w:rsidRDefault="00DD5FE9" w:rsidP="00DD5FE9">
      <w:pPr>
        <w:pStyle w:val="StdsText"/>
      </w:pPr>
    </w:p>
    <w:p w14:paraId="12C75BB9" w14:textId="77777777" w:rsidR="005909BA" w:rsidRPr="0019329D" w:rsidRDefault="005909BA" w:rsidP="0019329D">
      <w:pPr>
        <w:pStyle w:val="StdsDesignation"/>
        <w:pageBreakBefore/>
      </w:pPr>
      <w:r w:rsidRPr="0019329D">
        <w:lastRenderedPageBreak/>
        <w:t>Background Statement for SEMI Draft Document XXXX</w:t>
      </w:r>
    </w:p>
    <w:p w14:paraId="05167FBC" w14:textId="77777777" w:rsidR="005909BA" w:rsidRPr="0019329D" w:rsidRDefault="005909BA" w:rsidP="0019329D">
      <w:pPr>
        <w:pStyle w:val="StdsDesignationTitle"/>
      </w:pPr>
      <w:r w:rsidRPr="0019329D">
        <w:t>New Standard: TITLE</w:t>
      </w:r>
    </w:p>
    <w:p w14:paraId="4B2EF343" w14:textId="77777777" w:rsidR="005909BA" w:rsidRDefault="005909BA" w:rsidP="00DD5FE9">
      <w:pPr>
        <w:pStyle w:val="StdsText"/>
      </w:pPr>
    </w:p>
    <w:p w14:paraId="0C39D8B7" w14:textId="77777777" w:rsidR="001B06B8" w:rsidRDefault="001B06B8" w:rsidP="001B06B8">
      <w:pPr>
        <w:pStyle w:val="StdsH6"/>
        <w:numPr>
          <w:ilvl w:val="0"/>
          <w:numId w:val="0"/>
        </w:numPr>
      </w:pPr>
      <w:r w:rsidRPr="002353D7">
        <w:rPr>
          <w:b/>
        </w:rPr>
        <w:t>NOTICE:</w:t>
      </w:r>
      <w:r>
        <w:t xml:space="preserve"> This Background Statement is not part of the balloted item. It is provided solely to assist the recipient in reaching an informed decision based on the rationale of the activity that preceded the creation of this ballot.</w:t>
      </w:r>
    </w:p>
    <w:p w14:paraId="223B951C" w14:textId="1A1935FA" w:rsidR="001B06B8" w:rsidRDefault="001B06B8" w:rsidP="001B06B8">
      <w:pPr>
        <w:pStyle w:val="StdsH6"/>
        <w:numPr>
          <w:ilvl w:val="0"/>
          <w:numId w:val="0"/>
        </w:numPr>
      </w:pPr>
      <w:r w:rsidRPr="002353D7">
        <w:rPr>
          <w:b/>
        </w:rPr>
        <w:t>NOTICE:</w:t>
      </w:r>
      <w:r>
        <w:t xml:space="preserve"> For each Reject Vote, the Voter shall provide text or other supportive material indicating the reason(s) for disapproval (i.e., Negative[s]), referenced to the applicable section(s) and/or paragraph(s), to accompany the vote.</w:t>
      </w:r>
    </w:p>
    <w:p w14:paraId="62D42897" w14:textId="77777777" w:rsidR="001B06B8" w:rsidRPr="007839F5" w:rsidRDefault="001B06B8" w:rsidP="001B06B8">
      <w:pPr>
        <w:pStyle w:val="StdsH6"/>
        <w:numPr>
          <w:ilvl w:val="0"/>
          <w:numId w:val="0"/>
        </w:numPr>
      </w:pPr>
      <w:r w:rsidRPr="002353D7">
        <w:rPr>
          <w:b/>
        </w:rPr>
        <w:t>NOTICE:</w:t>
      </w:r>
      <w:r>
        <w:t xml:space="preserve"> Recipients of this ballot are invited to submit, with their Comments, notification of any relevant patented technology, copyrighted items, or trademarks of which they are aware and to provide supporting documentation. In this context, ‘patented technology’ is defined as technology for which a patent has been issued or has been applied for. In the latter case, only publicly available information on the contents of the patent application is to be provided.</w:t>
      </w:r>
    </w:p>
    <w:p w14:paraId="1BCED4AE" w14:textId="0C2572C9" w:rsidR="005909BA" w:rsidRDefault="005909BA" w:rsidP="00DD5FE9">
      <w:pPr>
        <w:pStyle w:val="StdsText"/>
      </w:pPr>
    </w:p>
    <w:p w14:paraId="581D603E" w14:textId="07FDCC69" w:rsidR="001B06B8" w:rsidRDefault="001B06B8" w:rsidP="001B06B8">
      <w:pPr>
        <w:pStyle w:val="StdsText"/>
      </w:pPr>
      <w:r w:rsidRPr="00D72ACB">
        <w:t xml:space="preserve">The ballot results will be reviewed and adjudicated at the meetings indicated in the table below. Check </w:t>
      </w:r>
      <w:hyperlink r:id="rId9" w:history="1">
        <w:r w:rsidRPr="004A7047">
          <w:rPr>
            <w:rStyle w:val="Hyperlink"/>
          </w:rPr>
          <w:t>www.semi.org/standards</w:t>
        </w:r>
      </w:hyperlink>
      <w:r>
        <w:t xml:space="preserve"> </w:t>
      </w:r>
      <w:r w:rsidRPr="00D72ACB">
        <w:t xml:space="preserve">under </w:t>
      </w:r>
      <w:r>
        <w:t>Standards Calendar</w:t>
      </w:r>
      <w:r w:rsidRPr="00D72ACB">
        <w:t xml:space="preserve"> for the latest update.</w:t>
      </w:r>
    </w:p>
    <w:p w14:paraId="2E978C85" w14:textId="77777777" w:rsidR="00DD5FE9" w:rsidRDefault="00DD5FE9" w:rsidP="00DD5FE9">
      <w:pPr>
        <w:pStyle w:val="StdsFigureTableSpace"/>
      </w:pPr>
    </w:p>
    <w:p w14:paraId="7A021F69" w14:textId="77777777" w:rsidR="001B06B8" w:rsidRDefault="001B06B8" w:rsidP="001B06B8">
      <w:pPr>
        <w:pStyle w:val="StdsH1"/>
        <w:numPr>
          <w:ilvl w:val="0"/>
          <w:numId w:val="0"/>
        </w:numPr>
        <w:rPr>
          <w:lang w:eastAsia="ko-KR"/>
        </w:rPr>
      </w:pPr>
      <w:r w:rsidRPr="00E75D39">
        <w:rPr>
          <w:lang w:eastAsia="ko-KR"/>
        </w:rPr>
        <w:t>TF/TC Chapter Meeting Information</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9" w:type="dxa"/>
          <w:right w:w="29" w:type="dxa"/>
        </w:tblCellMar>
        <w:tblLook w:val="01E0" w:firstRow="1" w:lastRow="1" w:firstColumn="1" w:lastColumn="1" w:noHBand="0" w:noVBand="0"/>
      </w:tblPr>
      <w:tblGrid>
        <w:gridCol w:w="2064"/>
        <w:gridCol w:w="3682"/>
        <w:gridCol w:w="3614"/>
      </w:tblGrid>
      <w:tr w:rsidR="001B06B8" w14:paraId="44F167B9" w14:textId="77777777" w:rsidTr="0081328D">
        <w:trPr>
          <w:cantSplit/>
          <w:jc w:val="center"/>
        </w:trPr>
        <w:tc>
          <w:tcPr>
            <w:tcW w:w="2064" w:type="dxa"/>
          </w:tcPr>
          <w:p w14:paraId="3E7BE6C5" w14:textId="77777777" w:rsidR="001B06B8" w:rsidRPr="0035656C" w:rsidRDefault="001B06B8" w:rsidP="0081328D">
            <w:pPr>
              <w:autoSpaceDE w:val="0"/>
              <w:autoSpaceDN w:val="0"/>
              <w:adjustRightInd w:val="0"/>
              <w:rPr>
                <w:rFonts w:eastAsia="Batang"/>
                <w:b/>
                <w:bCs/>
                <w:sz w:val="20"/>
                <w:szCs w:val="20"/>
                <w:lang w:eastAsia="ko-KR"/>
              </w:rPr>
            </w:pPr>
          </w:p>
        </w:tc>
        <w:tc>
          <w:tcPr>
            <w:tcW w:w="3682" w:type="dxa"/>
          </w:tcPr>
          <w:p w14:paraId="3250F580" w14:textId="77777777" w:rsidR="001B06B8" w:rsidRPr="0035656C" w:rsidRDefault="001B06B8" w:rsidP="0081328D">
            <w:pPr>
              <w:autoSpaceDE w:val="0"/>
              <w:autoSpaceDN w:val="0"/>
              <w:adjustRightInd w:val="0"/>
              <w:rPr>
                <w:rFonts w:eastAsia="Batang"/>
                <w:b/>
                <w:bCs/>
                <w:sz w:val="20"/>
                <w:szCs w:val="20"/>
                <w:lang w:eastAsia="ko-KR"/>
              </w:rPr>
            </w:pPr>
            <w:r w:rsidRPr="004E3A14">
              <w:rPr>
                <w:rFonts w:eastAsia="Batang"/>
                <w:b/>
                <w:bCs/>
                <w:sz w:val="20"/>
                <w:szCs w:val="20"/>
                <w:lang w:eastAsia="ko-KR"/>
              </w:rPr>
              <w:t>TF review of the responses to the Letter Ballot</w:t>
            </w:r>
          </w:p>
        </w:tc>
        <w:tc>
          <w:tcPr>
            <w:tcW w:w="3614" w:type="dxa"/>
          </w:tcPr>
          <w:p w14:paraId="66E6F27C" w14:textId="77777777" w:rsidR="001B06B8" w:rsidRPr="0035656C" w:rsidRDefault="001B06B8" w:rsidP="0081328D">
            <w:pPr>
              <w:autoSpaceDE w:val="0"/>
              <w:autoSpaceDN w:val="0"/>
              <w:adjustRightInd w:val="0"/>
              <w:rPr>
                <w:rFonts w:eastAsia="Batang"/>
                <w:b/>
                <w:bCs/>
                <w:sz w:val="20"/>
                <w:szCs w:val="20"/>
                <w:lang w:eastAsia="ko-KR"/>
              </w:rPr>
            </w:pPr>
            <w:r>
              <w:rPr>
                <w:rFonts w:eastAsia="Batang"/>
                <w:b/>
                <w:bCs/>
                <w:sz w:val="20"/>
                <w:szCs w:val="20"/>
                <w:lang w:eastAsia="ko-KR"/>
              </w:rPr>
              <w:t>Letter Ballot Review (including Adjudication) by the TC Chapter</w:t>
            </w:r>
          </w:p>
        </w:tc>
      </w:tr>
      <w:tr w:rsidR="001B06B8" w14:paraId="7A6AA7F3" w14:textId="77777777" w:rsidTr="0081328D">
        <w:trPr>
          <w:cantSplit/>
          <w:jc w:val="center"/>
        </w:trPr>
        <w:tc>
          <w:tcPr>
            <w:tcW w:w="2064" w:type="dxa"/>
          </w:tcPr>
          <w:p w14:paraId="7C24F487" w14:textId="77777777" w:rsidR="001B06B8" w:rsidRPr="0035656C" w:rsidRDefault="001B06B8"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Group:</w:t>
            </w:r>
          </w:p>
        </w:tc>
        <w:tc>
          <w:tcPr>
            <w:tcW w:w="3682" w:type="dxa"/>
          </w:tcPr>
          <w:p w14:paraId="30C5D475" w14:textId="77777777" w:rsidR="001B06B8" w:rsidRPr="0035656C" w:rsidRDefault="001B06B8" w:rsidP="0081328D">
            <w:pPr>
              <w:autoSpaceDE w:val="0"/>
              <w:autoSpaceDN w:val="0"/>
              <w:adjustRightInd w:val="0"/>
              <w:rPr>
                <w:rFonts w:eastAsia="Batang"/>
                <w:sz w:val="20"/>
                <w:szCs w:val="20"/>
                <w:lang w:eastAsia="ko-KR"/>
              </w:rPr>
            </w:pPr>
            <w:r>
              <w:rPr>
                <w:rFonts w:eastAsiaTheme="minorEastAsia"/>
                <w:sz w:val="20"/>
                <w:szCs w:val="20"/>
              </w:rPr>
              <w:t>[Name]</w:t>
            </w:r>
            <w:r>
              <w:rPr>
                <w:rFonts w:eastAsiaTheme="minorEastAsia" w:hint="eastAsia"/>
                <w:sz w:val="20"/>
                <w:szCs w:val="20"/>
              </w:rPr>
              <w:t xml:space="preserve"> TF</w:t>
            </w:r>
          </w:p>
        </w:tc>
        <w:tc>
          <w:tcPr>
            <w:tcW w:w="3614" w:type="dxa"/>
          </w:tcPr>
          <w:p w14:paraId="30745842" w14:textId="77777777" w:rsidR="001B06B8" w:rsidRPr="0035656C" w:rsidRDefault="001B06B8" w:rsidP="0081328D">
            <w:pPr>
              <w:autoSpaceDE w:val="0"/>
              <w:autoSpaceDN w:val="0"/>
              <w:adjustRightInd w:val="0"/>
              <w:rPr>
                <w:rFonts w:eastAsia="Batang"/>
                <w:sz w:val="20"/>
                <w:szCs w:val="20"/>
                <w:lang w:eastAsia="ko-KR"/>
              </w:rPr>
            </w:pPr>
            <w:r>
              <w:rPr>
                <w:rFonts w:eastAsiaTheme="minorEastAsia"/>
                <w:sz w:val="20"/>
                <w:szCs w:val="20"/>
              </w:rPr>
              <w:t>[Name] GTC [Locale name] TC Chapter</w:t>
            </w:r>
          </w:p>
        </w:tc>
      </w:tr>
      <w:tr w:rsidR="001B06B8" w14:paraId="5F449BF4" w14:textId="77777777" w:rsidTr="0081328D">
        <w:trPr>
          <w:cantSplit/>
          <w:jc w:val="center"/>
        </w:trPr>
        <w:tc>
          <w:tcPr>
            <w:tcW w:w="2064" w:type="dxa"/>
          </w:tcPr>
          <w:p w14:paraId="68BA1C85" w14:textId="77777777" w:rsidR="001B06B8" w:rsidRPr="0035656C" w:rsidRDefault="001B06B8"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Date:</w:t>
            </w:r>
          </w:p>
        </w:tc>
        <w:tc>
          <w:tcPr>
            <w:tcW w:w="3682" w:type="dxa"/>
          </w:tcPr>
          <w:p w14:paraId="46E51546" w14:textId="77777777" w:rsidR="001B06B8" w:rsidRPr="0035656C" w:rsidRDefault="001B06B8" w:rsidP="0081328D">
            <w:pPr>
              <w:autoSpaceDE w:val="0"/>
              <w:autoSpaceDN w:val="0"/>
              <w:adjustRightInd w:val="0"/>
              <w:rPr>
                <w:rFonts w:eastAsia="Batang"/>
                <w:sz w:val="20"/>
                <w:szCs w:val="20"/>
                <w:lang w:eastAsia="ko-KR"/>
              </w:rPr>
            </w:pPr>
          </w:p>
        </w:tc>
        <w:tc>
          <w:tcPr>
            <w:tcW w:w="3614" w:type="dxa"/>
          </w:tcPr>
          <w:p w14:paraId="5D6DFB0A" w14:textId="77777777" w:rsidR="001B06B8" w:rsidRPr="0035656C" w:rsidRDefault="001B06B8" w:rsidP="0081328D">
            <w:pPr>
              <w:autoSpaceDE w:val="0"/>
              <w:autoSpaceDN w:val="0"/>
              <w:adjustRightInd w:val="0"/>
              <w:rPr>
                <w:rFonts w:eastAsia="Batang"/>
                <w:sz w:val="20"/>
                <w:szCs w:val="20"/>
                <w:lang w:eastAsia="ko-KR"/>
              </w:rPr>
            </w:pPr>
          </w:p>
        </w:tc>
      </w:tr>
      <w:tr w:rsidR="001B06B8" w14:paraId="592B246C" w14:textId="77777777" w:rsidTr="0081328D">
        <w:trPr>
          <w:cantSplit/>
          <w:jc w:val="center"/>
        </w:trPr>
        <w:tc>
          <w:tcPr>
            <w:tcW w:w="2064" w:type="dxa"/>
          </w:tcPr>
          <w:p w14:paraId="661FBA01" w14:textId="77777777" w:rsidR="001B06B8" w:rsidRPr="0035656C" w:rsidRDefault="001B06B8"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Time &amp; Time zone:</w:t>
            </w:r>
          </w:p>
        </w:tc>
        <w:tc>
          <w:tcPr>
            <w:tcW w:w="3682" w:type="dxa"/>
          </w:tcPr>
          <w:p w14:paraId="6A2F9473" w14:textId="77777777" w:rsidR="001B06B8" w:rsidRPr="0035656C" w:rsidRDefault="001B06B8" w:rsidP="0081328D">
            <w:pPr>
              <w:autoSpaceDE w:val="0"/>
              <w:autoSpaceDN w:val="0"/>
              <w:adjustRightInd w:val="0"/>
              <w:rPr>
                <w:rFonts w:eastAsia="Batang"/>
                <w:sz w:val="20"/>
                <w:szCs w:val="20"/>
                <w:lang w:eastAsia="ko-KR"/>
              </w:rPr>
            </w:pPr>
          </w:p>
        </w:tc>
        <w:tc>
          <w:tcPr>
            <w:tcW w:w="3614" w:type="dxa"/>
          </w:tcPr>
          <w:p w14:paraId="3E5EE2AF" w14:textId="77777777" w:rsidR="001B06B8" w:rsidRPr="0035656C" w:rsidRDefault="001B06B8" w:rsidP="0081328D">
            <w:pPr>
              <w:autoSpaceDE w:val="0"/>
              <w:autoSpaceDN w:val="0"/>
              <w:adjustRightInd w:val="0"/>
              <w:rPr>
                <w:rFonts w:eastAsia="Batang"/>
                <w:sz w:val="20"/>
                <w:szCs w:val="20"/>
                <w:lang w:eastAsia="ko-KR"/>
              </w:rPr>
            </w:pPr>
          </w:p>
        </w:tc>
      </w:tr>
      <w:tr w:rsidR="001B06B8" w14:paraId="02B513F6" w14:textId="77777777" w:rsidTr="0081328D">
        <w:trPr>
          <w:cantSplit/>
          <w:jc w:val="center"/>
        </w:trPr>
        <w:tc>
          <w:tcPr>
            <w:tcW w:w="2064" w:type="dxa"/>
          </w:tcPr>
          <w:p w14:paraId="67211CB2" w14:textId="77777777" w:rsidR="001B06B8" w:rsidRPr="0035656C" w:rsidRDefault="001B06B8"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Location:</w:t>
            </w:r>
          </w:p>
        </w:tc>
        <w:tc>
          <w:tcPr>
            <w:tcW w:w="3682" w:type="dxa"/>
          </w:tcPr>
          <w:p w14:paraId="7C56D438" w14:textId="77777777" w:rsidR="001B06B8" w:rsidRPr="0035656C" w:rsidRDefault="001B06B8" w:rsidP="0081328D">
            <w:pPr>
              <w:autoSpaceDE w:val="0"/>
              <w:autoSpaceDN w:val="0"/>
              <w:adjustRightInd w:val="0"/>
              <w:rPr>
                <w:rFonts w:eastAsia="Batang"/>
                <w:sz w:val="20"/>
                <w:szCs w:val="20"/>
                <w:lang w:eastAsia="ko-KR"/>
              </w:rPr>
            </w:pPr>
          </w:p>
        </w:tc>
        <w:tc>
          <w:tcPr>
            <w:tcW w:w="3614" w:type="dxa"/>
          </w:tcPr>
          <w:p w14:paraId="2A185657" w14:textId="77777777" w:rsidR="001B06B8" w:rsidRPr="0035656C" w:rsidRDefault="001B06B8" w:rsidP="0081328D">
            <w:pPr>
              <w:autoSpaceDE w:val="0"/>
              <w:autoSpaceDN w:val="0"/>
              <w:adjustRightInd w:val="0"/>
              <w:rPr>
                <w:rFonts w:eastAsia="Batang"/>
                <w:sz w:val="20"/>
                <w:szCs w:val="20"/>
                <w:lang w:eastAsia="ko-KR"/>
              </w:rPr>
            </w:pPr>
          </w:p>
        </w:tc>
      </w:tr>
      <w:tr w:rsidR="001B06B8" w14:paraId="284484A6" w14:textId="77777777" w:rsidTr="0081328D">
        <w:trPr>
          <w:cantSplit/>
          <w:jc w:val="center"/>
        </w:trPr>
        <w:tc>
          <w:tcPr>
            <w:tcW w:w="2064" w:type="dxa"/>
          </w:tcPr>
          <w:p w14:paraId="77CB7B5D" w14:textId="77777777" w:rsidR="001B06B8" w:rsidRPr="0035656C" w:rsidRDefault="001B06B8"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City, State/Country:</w:t>
            </w:r>
          </w:p>
        </w:tc>
        <w:tc>
          <w:tcPr>
            <w:tcW w:w="3682" w:type="dxa"/>
          </w:tcPr>
          <w:p w14:paraId="54488510" w14:textId="77777777" w:rsidR="001B06B8" w:rsidRPr="0035656C" w:rsidRDefault="001B06B8" w:rsidP="0081328D">
            <w:pPr>
              <w:autoSpaceDE w:val="0"/>
              <w:autoSpaceDN w:val="0"/>
              <w:adjustRightInd w:val="0"/>
              <w:rPr>
                <w:rFonts w:eastAsia="Batang"/>
                <w:sz w:val="20"/>
                <w:szCs w:val="20"/>
                <w:lang w:eastAsia="ko-KR"/>
              </w:rPr>
            </w:pPr>
          </w:p>
        </w:tc>
        <w:tc>
          <w:tcPr>
            <w:tcW w:w="3614" w:type="dxa"/>
          </w:tcPr>
          <w:p w14:paraId="7D25A554" w14:textId="77777777" w:rsidR="001B06B8" w:rsidRPr="0035656C" w:rsidRDefault="001B06B8" w:rsidP="0081328D">
            <w:pPr>
              <w:autoSpaceDE w:val="0"/>
              <w:autoSpaceDN w:val="0"/>
              <w:adjustRightInd w:val="0"/>
              <w:rPr>
                <w:rFonts w:eastAsia="Batang"/>
                <w:sz w:val="20"/>
                <w:szCs w:val="20"/>
                <w:lang w:eastAsia="ko-KR"/>
              </w:rPr>
            </w:pPr>
          </w:p>
        </w:tc>
      </w:tr>
      <w:tr w:rsidR="001B06B8" w14:paraId="1CB84632" w14:textId="77777777" w:rsidTr="0081328D">
        <w:trPr>
          <w:cantSplit/>
          <w:jc w:val="center"/>
        </w:trPr>
        <w:tc>
          <w:tcPr>
            <w:tcW w:w="2064" w:type="dxa"/>
          </w:tcPr>
          <w:p w14:paraId="67A194F7" w14:textId="77777777" w:rsidR="001B06B8" w:rsidRPr="0035656C" w:rsidRDefault="001B06B8" w:rsidP="0081328D">
            <w:pPr>
              <w:autoSpaceDE w:val="0"/>
              <w:autoSpaceDN w:val="0"/>
              <w:adjustRightInd w:val="0"/>
              <w:rPr>
                <w:rFonts w:eastAsia="Batang"/>
                <w:sz w:val="20"/>
                <w:szCs w:val="20"/>
                <w:lang w:eastAsia="ko-KR"/>
              </w:rPr>
            </w:pPr>
            <w:r w:rsidRPr="0035656C">
              <w:rPr>
                <w:rFonts w:eastAsia="Batang"/>
                <w:b/>
                <w:bCs/>
                <w:sz w:val="20"/>
                <w:szCs w:val="20"/>
                <w:lang w:eastAsia="ko-KR"/>
              </w:rPr>
              <w:t xml:space="preserve">Leader(s): </w:t>
            </w:r>
          </w:p>
        </w:tc>
        <w:tc>
          <w:tcPr>
            <w:tcW w:w="3682" w:type="dxa"/>
          </w:tcPr>
          <w:p w14:paraId="3CDCBE91" w14:textId="77777777" w:rsidR="001B06B8" w:rsidRPr="0035656C" w:rsidRDefault="001B06B8" w:rsidP="0081328D">
            <w:pPr>
              <w:autoSpaceDE w:val="0"/>
              <w:autoSpaceDN w:val="0"/>
              <w:adjustRightInd w:val="0"/>
              <w:rPr>
                <w:rFonts w:eastAsia="Batang"/>
                <w:sz w:val="20"/>
                <w:szCs w:val="20"/>
                <w:lang w:eastAsia="ko-KR"/>
              </w:rPr>
            </w:pPr>
          </w:p>
        </w:tc>
        <w:tc>
          <w:tcPr>
            <w:tcW w:w="3614" w:type="dxa"/>
          </w:tcPr>
          <w:p w14:paraId="7B879DA9" w14:textId="77777777" w:rsidR="001B06B8" w:rsidRPr="0035656C" w:rsidRDefault="001B06B8" w:rsidP="0081328D">
            <w:pPr>
              <w:autoSpaceDE w:val="0"/>
              <w:autoSpaceDN w:val="0"/>
              <w:adjustRightInd w:val="0"/>
              <w:rPr>
                <w:rFonts w:eastAsia="Batang"/>
                <w:sz w:val="20"/>
                <w:szCs w:val="20"/>
                <w:lang w:eastAsia="ko-KR"/>
              </w:rPr>
            </w:pPr>
          </w:p>
        </w:tc>
      </w:tr>
      <w:tr w:rsidR="001B06B8" w14:paraId="39DDEB47" w14:textId="77777777" w:rsidTr="0081328D">
        <w:trPr>
          <w:cantSplit/>
          <w:jc w:val="center"/>
        </w:trPr>
        <w:tc>
          <w:tcPr>
            <w:tcW w:w="2064" w:type="dxa"/>
          </w:tcPr>
          <w:p w14:paraId="6469B1EC" w14:textId="77777777" w:rsidR="001B06B8" w:rsidRPr="0035656C" w:rsidRDefault="001B06B8"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Standards Staff:</w:t>
            </w:r>
          </w:p>
        </w:tc>
        <w:tc>
          <w:tcPr>
            <w:tcW w:w="3682" w:type="dxa"/>
          </w:tcPr>
          <w:p w14:paraId="45DB88B2" w14:textId="77777777" w:rsidR="001B06B8" w:rsidRPr="0035656C" w:rsidRDefault="001B06B8" w:rsidP="0081328D">
            <w:pPr>
              <w:autoSpaceDE w:val="0"/>
              <w:autoSpaceDN w:val="0"/>
              <w:adjustRightInd w:val="0"/>
              <w:rPr>
                <w:rFonts w:eastAsia="Batang"/>
                <w:sz w:val="20"/>
                <w:szCs w:val="20"/>
                <w:lang w:eastAsia="ko-KR"/>
              </w:rPr>
            </w:pPr>
          </w:p>
        </w:tc>
        <w:tc>
          <w:tcPr>
            <w:tcW w:w="3614" w:type="dxa"/>
          </w:tcPr>
          <w:p w14:paraId="1217E5F7" w14:textId="77777777" w:rsidR="001B06B8" w:rsidRPr="0035656C" w:rsidRDefault="001B06B8" w:rsidP="0081328D">
            <w:pPr>
              <w:autoSpaceDE w:val="0"/>
              <w:autoSpaceDN w:val="0"/>
              <w:adjustRightInd w:val="0"/>
              <w:rPr>
                <w:rFonts w:eastAsia="Batang"/>
                <w:sz w:val="20"/>
                <w:szCs w:val="20"/>
                <w:lang w:eastAsia="ko-KR"/>
              </w:rPr>
            </w:pPr>
          </w:p>
        </w:tc>
      </w:tr>
    </w:tbl>
    <w:p w14:paraId="150B822E" w14:textId="77777777" w:rsidR="00DD5FE9" w:rsidRDefault="00DD5FE9" w:rsidP="00DD5FE9">
      <w:pPr>
        <w:pStyle w:val="StdsFigureTableSpace"/>
      </w:pPr>
    </w:p>
    <w:p w14:paraId="1197E5A0" w14:textId="543875C9" w:rsidR="001B06B8" w:rsidRPr="00B63ADC" w:rsidRDefault="001B06B8" w:rsidP="001B06B8">
      <w:pPr>
        <w:pStyle w:val="StdsText"/>
      </w:pPr>
      <w:r w:rsidRPr="00B63ADC">
        <w:t>T</w:t>
      </w:r>
      <w:r>
        <w:t xml:space="preserve">F </w:t>
      </w:r>
      <w:r w:rsidRPr="00B63ADC">
        <w:t>meeting’s details are subject to change, and additional review sessions may be scheduled if necessary. Contact the task force leaders or Standards staff for confirmation.</w:t>
      </w:r>
    </w:p>
    <w:p w14:paraId="0B50F502" w14:textId="77777777" w:rsidR="001B06B8" w:rsidRPr="00DD5FE9" w:rsidRDefault="001B06B8" w:rsidP="00DD5FE9">
      <w:pPr>
        <w:pStyle w:val="StdsText"/>
      </w:pPr>
    </w:p>
    <w:p w14:paraId="3BD404F3" w14:textId="5DE22F40" w:rsidR="001B06B8" w:rsidRDefault="001B06B8" w:rsidP="001B06B8">
      <w:pPr>
        <w:pStyle w:val="StdsText"/>
      </w:pPr>
      <w:r w:rsidRPr="00B63ADC">
        <w:t>Telephone and web information will be distributed to interested parties as the meeting date approaches. If you will not be able to attend these meetings in person but would like to participate by telephone/web, please contact Standards staff.</w:t>
      </w:r>
    </w:p>
    <w:p w14:paraId="493BA1C3" w14:textId="77777777" w:rsidR="00A177A5" w:rsidRPr="00A177A5" w:rsidRDefault="00A177A5" w:rsidP="00A177A5">
      <w:pPr>
        <w:pStyle w:val="StdsText"/>
      </w:pPr>
    </w:p>
    <w:p w14:paraId="13B1426B" w14:textId="63C42B65" w:rsidR="00A177A5" w:rsidRDefault="00A177A5">
      <w:pPr>
        <w:rPr>
          <w:sz w:val="20"/>
          <w:szCs w:val="20"/>
        </w:rPr>
      </w:pPr>
      <w:r>
        <w:br w:type="page"/>
      </w:r>
    </w:p>
    <w:p w14:paraId="3E308D96" w14:textId="220A3067" w:rsidR="005A34A4" w:rsidRDefault="005A34A4" w:rsidP="00227D95">
      <w:pPr>
        <w:pStyle w:val="StdsDesignation"/>
      </w:pPr>
      <w:r>
        <w:lastRenderedPageBreak/>
        <w:t>SEMI Draft Document XXXX</w:t>
      </w:r>
    </w:p>
    <w:p w14:paraId="67B497D2" w14:textId="77777777" w:rsidR="005A34A4" w:rsidRPr="00227D95" w:rsidRDefault="005A34A4" w:rsidP="00227D95">
      <w:pPr>
        <w:pStyle w:val="StdsDesignationTitle"/>
      </w:pPr>
      <w:r w:rsidRPr="00227D95">
        <w:t xml:space="preserve">New Standard: </w:t>
      </w:r>
      <w:r w:rsidR="005909BA" w:rsidRPr="00227D95">
        <w:t>TITLE</w:t>
      </w:r>
    </w:p>
    <w:p w14:paraId="16313573" w14:textId="14B8702E" w:rsidR="005A34A4" w:rsidRDefault="005A34A4" w:rsidP="00227D95">
      <w:pPr>
        <w:pStyle w:val="StdsH1"/>
      </w:pPr>
      <w:r>
        <w:t xml:space="preserve">Purpose </w:t>
      </w:r>
      <w:r w:rsidRPr="00DD5FE9">
        <w:rPr>
          <w:i/>
          <w:iCs/>
        </w:rPr>
        <w:t>(</w:t>
      </w:r>
      <w:r w:rsidR="00791F8F">
        <w:rPr>
          <w:i/>
        </w:rPr>
        <w:t>M</w:t>
      </w:r>
      <w:r w:rsidRPr="00132C3E">
        <w:rPr>
          <w:i/>
        </w:rPr>
        <w:t>andatory</w:t>
      </w:r>
      <w:r w:rsidR="00791F8F">
        <w:rPr>
          <w:i/>
        </w:rPr>
        <w:t xml:space="preserve"> </w:t>
      </w:r>
      <w:bookmarkStart w:id="1" w:name="_Hlk125378743"/>
      <w:r w:rsidR="00791F8F">
        <w:rPr>
          <w:i/>
        </w:rPr>
        <w:t>section – refer to Procedure Manual A3-2 for Requirements</w:t>
      </w:r>
      <w:bookmarkEnd w:id="1"/>
      <w:r w:rsidRPr="00DD5FE9">
        <w:rPr>
          <w:i/>
          <w:iCs/>
        </w:rPr>
        <w:t>)</w:t>
      </w:r>
    </w:p>
    <w:p w14:paraId="78DC2E4D" w14:textId="77777777" w:rsidR="005A34A4" w:rsidRDefault="005A34A4" w:rsidP="00227D95">
      <w:pPr>
        <w:pStyle w:val="StdsH2"/>
      </w:pPr>
      <w:r>
        <w:t>Text.</w:t>
      </w:r>
    </w:p>
    <w:p w14:paraId="31E942A6" w14:textId="5F970530" w:rsidR="005A34A4" w:rsidRDefault="005A34A4" w:rsidP="00227D95">
      <w:pPr>
        <w:pStyle w:val="StdsH1"/>
      </w:pPr>
      <w:r>
        <w:t xml:space="preserve">Scope </w:t>
      </w:r>
      <w:r w:rsidRPr="00CE16C3">
        <w:rPr>
          <w:i/>
        </w:rPr>
        <w:t>(</w:t>
      </w:r>
      <w:r w:rsidR="00791F8F">
        <w:rPr>
          <w:i/>
        </w:rPr>
        <w:t>M</w:t>
      </w:r>
      <w:r w:rsidRPr="00CE16C3">
        <w:rPr>
          <w:i/>
        </w:rPr>
        <w:t>andatory</w:t>
      </w:r>
      <w:r w:rsidR="00791F8F">
        <w:rPr>
          <w:i/>
        </w:rPr>
        <w:t xml:space="preserve"> </w:t>
      </w:r>
      <w:bookmarkStart w:id="2" w:name="_Hlk125378758"/>
      <w:r w:rsidR="00791F8F">
        <w:rPr>
          <w:i/>
        </w:rPr>
        <w:t>section – refer to Procedure Manual A3-3 for Requirements</w:t>
      </w:r>
      <w:bookmarkEnd w:id="2"/>
      <w:r w:rsidRPr="00CE16C3">
        <w:rPr>
          <w:i/>
        </w:rPr>
        <w:t>)</w:t>
      </w:r>
    </w:p>
    <w:p w14:paraId="5CAEABC0" w14:textId="77777777" w:rsidR="005A34A4" w:rsidRDefault="005A34A4" w:rsidP="00227D95">
      <w:pPr>
        <w:pStyle w:val="StdsH2"/>
      </w:pPr>
      <w:r>
        <w:t>Text.</w:t>
      </w:r>
    </w:p>
    <w:p w14:paraId="33FFCF99" w14:textId="77777777" w:rsidR="005A34A4" w:rsidRDefault="005A34A4" w:rsidP="00227D95">
      <w:pPr>
        <w:pStyle w:val="StdsH2"/>
      </w:pPr>
      <w:r>
        <w:t>Text.</w:t>
      </w:r>
    </w:p>
    <w:p w14:paraId="77CBFB2B" w14:textId="36617222" w:rsidR="005909BA" w:rsidRDefault="005909BA">
      <w:pPr>
        <w:pStyle w:val="StdsText"/>
      </w:pPr>
      <w:bookmarkStart w:id="3" w:name="OLE_LINK2"/>
      <w:bookmarkStart w:id="4" w:name="OLE_LINK3"/>
      <w:r>
        <w:rPr>
          <w:b/>
        </w:rPr>
        <w:t>NOTICE:</w:t>
      </w:r>
      <w:r w:rsidRPr="005A1F55">
        <w:t xml:space="preserve"> </w:t>
      </w:r>
      <w:r w:rsidR="001B06B8" w:rsidRPr="001B06B8">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3"/>
    <w:bookmarkEnd w:id="4"/>
    <w:p w14:paraId="676F919C" w14:textId="5FDC6139" w:rsidR="005A34A4" w:rsidRDefault="005A34A4" w:rsidP="00227D95">
      <w:pPr>
        <w:pStyle w:val="StdsH1"/>
      </w:pPr>
      <w:r>
        <w:t>Limitations</w:t>
      </w:r>
      <w:r w:rsidR="00791F8F">
        <w:t xml:space="preserve"> </w:t>
      </w:r>
      <w:bookmarkStart w:id="5" w:name="_Hlk125378773"/>
      <w:r w:rsidR="00791F8F" w:rsidRPr="00946082">
        <w:rPr>
          <w:i/>
          <w:iCs/>
        </w:rPr>
        <w:t>(Optional section – refer to Procedure Manual A3-4 for Requirements)</w:t>
      </w:r>
      <w:bookmarkEnd w:id="5"/>
    </w:p>
    <w:p w14:paraId="3E320A94" w14:textId="77777777" w:rsidR="00132C3E" w:rsidRDefault="00132C3E" w:rsidP="00227D95">
      <w:pPr>
        <w:pStyle w:val="StdsH2"/>
      </w:pPr>
      <w:r>
        <w:t>Text.</w:t>
      </w:r>
    </w:p>
    <w:p w14:paraId="20CCA1BD" w14:textId="736DF3B5" w:rsidR="005A34A4" w:rsidRDefault="005A34A4" w:rsidP="00227D95">
      <w:pPr>
        <w:pStyle w:val="StdsH1"/>
      </w:pPr>
      <w:r>
        <w:t xml:space="preserve">Referenced Standards </w:t>
      </w:r>
      <w:r w:rsidR="00132C3E">
        <w:t xml:space="preserve">and Documents </w:t>
      </w:r>
      <w:r>
        <w:rPr>
          <w:i/>
          <w:iCs/>
        </w:rPr>
        <w:t>(</w:t>
      </w:r>
      <w:r w:rsidR="00791F8F">
        <w:rPr>
          <w:i/>
          <w:iCs/>
        </w:rPr>
        <w:t>M</w:t>
      </w:r>
      <w:r>
        <w:rPr>
          <w:i/>
          <w:iCs/>
        </w:rPr>
        <w:t>andatory</w:t>
      </w:r>
      <w:r w:rsidR="00791F8F">
        <w:rPr>
          <w:i/>
          <w:iCs/>
        </w:rPr>
        <w:t xml:space="preserve"> </w:t>
      </w:r>
      <w:bookmarkStart w:id="6" w:name="_Hlk125378790"/>
      <w:r w:rsidR="00791F8F">
        <w:rPr>
          <w:i/>
          <w:iCs/>
        </w:rPr>
        <w:t>section – refer to Procedure Manual A3-5 for Requirements</w:t>
      </w:r>
      <w:bookmarkEnd w:id="6"/>
      <w:r>
        <w:rPr>
          <w:i/>
          <w:iCs/>
        </w:rPr>
        <w:t>)</w:t>
      </w:r>
    </w:p>
    <w:p w14:paraId="65659E8F" w14:textId="5C2B6229" w:rsidR="00132C3E" w:rsidRPr="005909BA" w:rsidRDefault="00132C3E" w:rsidP="005909BA">
      <w:pPr>
        <w:pStyle w:val="StdsText"/>
        <w:rPr>
          <w:i/>
          <w:iCs/>
        </w:rPr>
      </w:pPr>
      <w:r w:rsidRPr="005909BA">
        <w:rPr>
          <w:i/>
        </w:rPr>
        <w:t>(Draft documents may not be reference</w:t>
      </w:r>
      <w:r w:rsidR="00791F8F">
        <w:rPr>
          <w:i/>
        </w:rPr>
        <w:t>d;</w:t>
      </w:r>
      <w:r w:rsidRPr="005909BA">
        <w:rPr>
          <w:i/>
        </w:rPr>
        <w:t xml:space="preserve"> if</w:t>
      </w:r>
      <w:r w:rsidRPr="005909BA">
        <w:rPr>
          <w:i/>
          <w:iCs/>
        </w:rPr>
        <w:t xml:space="preserve"> no standards are referenced, </w:t>
      </w:r>
      <w:r w:rsidR="00523361">
        <w:rPr>
          <w:i/>
          <w:iCs/>
        </w:rPr>
        <w:t xml:space="preserve">replace 4.1 SEMI Standards and Safety Guidelines with 4.1 </w:t>
      </w:r>
      <w:r w:rsidRPr="005909BA">
        <w:rPr>
          <w:i/>
          <w:iCs/>
        </w:rPr>
        <w:t>None</w:t>
      </w:r>
      <w:r w:rsidR="00523361">
        <w:rPr>
          <w:i/>
          <w:iCs/>
        </w:rPr>
        <w:t>.</w:t>
      </w:r>
      <w:r w:rsidRPr="005909BA">
        <w:rPr>
          <w:i/>
          <w:iCs/>
        </w:rPr>
        <w:t>)</w:t>
      </w:r>
    </w:p>
    <w:p w14:paraId="0680B80F" w14:textId="77777777" w:rsidR="00132C3E" w:rsidRDefault="00132C3E" w:rsidP="005909BA">
      <w:pPr>
        <w:pStyle w:val="StdsH2"/>
      </w:pPr>
      <w:r w:rsidRPr="005909BA">
        <w:rPr>
          <w:i/>
        </w:rPr>
        <w:t>SEMI Standards</w:t>
      </w:r>
      <w:r w:rsidR="005909BA" w:rsidRPr="005909BA">
        <w:rPr>
          <w:i/>
        </w:rPr>
        <w:t xml:space="preserve"> and Safety Guidelines</w:t>
      </w:r>
    </w:p>
    <w:p w14:paraId="1321BE57" w14:textId="77777777" w:rsidR="00132C3E" w:rsidRPr="005909BA" w:rsidRDefault="00132C3E" w:rsidP="005909BA">
      <w:pPr>
        <w:pStyle w:val="StdsText"/>
      </w:pPr>
      <w:r w:rsidRPr="005909BA">
        <w:t xml:space="preserve">Number </w:t>
      </w:r>
      <w:r w:rsidR="00523361">
        <w:t>—</w:t>
      </w:r>
      <w:r w:rsidRPr="005909BA">
        <w:t xml:space="preserve"> Title</w:t>
      </w:r>
    </w:p>
    <w:p w14:paraId="108FCD80" w14:textId="77777777" w:rsidR="00132C3E" w:rsidRPr="005909BA" w:rsidRDefault="00132C3E" w:rsidP="005909BA">
      <w:pPr>
        <w:pStyle w:val="StdsText"/>
      </w:pPr>
      <w:r w:rsidRPr="005909BA">
        <w:t xml:space="preserve">Number </w:t>
      </w:r>
      <w:r w:rsidR="00523361">
        <w:t>—</w:t>
      </w:r>
      <w:r w:rsidRPr="005909BA">
        <w:t xml:space="preserve"> Title</w:t>
      </w:r>
    </w:p>
    <w:p w14:paraId="77CB5C52" w14:textId="77777777" w:rsidR="00132C3E" w:rsidRDefault="00132C3E" w:rsidP="005909BA">
      <w:pPr>
        <w:pStyle w:val="StdsH2"/>
      </w:pPr>
      <w:r w:rsidRPr="005909BA">
        <w:rPr>
          <w:i/>
        </w:rPr>
        <w:t>Standard Source</w:t>
      </w:r>
      <w:r>
        <w:rPr>
          <w:vertAlign w:val="superscript"/>
        </w:rPr>
        <w:footnoteReference w:id="1"/>
      </w:r>
    </w:p>
    <w:p w14:paraId="4FA1B82A" w14:textId="77777777" w:rsidR="00132C3E" w:rsidRPr="005909BA" w:rsidRDefault="00132C3E" w:rsidP="005909BA">
      <w:pPr>
        <w:pStyle w:val="StdsText"/>
      </w:pPr>
      <w:r w:rsidRPr="005909BA">
        <w:t xml:space="preserve">Number </w:t>
      </w:r>
      <w:r w:rsidR="00523361">
        <w:t>—</w:t>
      </w:r>
      <w:r w:rsidRPr="005909BA">
        <w:t xml:space="preserve"> Title</w:t>
      </w:r>
    </w:p>
    <w:p w14:paraId="0A22FF33" w14:textId="77777777" w:rsidR="00132C3E" w:rsidRPr="005909BA" w:rsidRDefault="00132C3E" w:rsidP="005909BA">
      <w:pPr>
        <w:pStyle w:val="StdsText"/>
      </w:pPr>
      <w:r w:rsidRPr="005909BA">
        <w:t xml:space="preserve">Number </w:t>
      </w:r>
      <w:r w:rsidR="00523361">
        <w:t>—</w:t>
      </w:r>
      <w:r w:rsidRPr="005909BA">
        <w:t xml:space="preserve"> Title</w:t>
      </w:r>
    </w:p>
    <w:p w14:paraId="7BA4F621" w14:textId="77777777" w:rsidR="00132C3E" w:rsidRDefault="008E2E44" w:rsidP="005909BA">
      <w:pPr>
        <w:pStyle w:val="StdsH2"/>
      </w:pPr>
      <w:r>
        <w:rPr>
          <w:i/>
        </w:rPr>
        <w:t>Other Documents</w:t>
      </w:r>
    </w:p>
    <w:p w14:paraId="02834F72"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2"/>
      </w:r>
    </w:p>
    <w:p w14:paraId="028B7AD8"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3"/>
      </w:r>
    </w:p>
    <w:p w14:paraId="3BF46D50" w14:textId="77777777" w:rsidR="005909BA" w:rsidRDefault="005909BA">
      <w:pPr>
        <w:pStyle w:val="StdsText"/>
      </w:pPr>
      <w:r>
        <w:rPr>
          <w:b/>
        </w:rPr>
        <w:t>NOTICE:</w:t>
      </w:r>
      <w:r>
        <w:t xml:space="preserve"> Unless otherwise indicated, all documents cited shall be the latest published versions.</w:t>
      </w:r>
    </w:p>
    <w:p w14:paraId="2B12736C" w14:textId="59D67C05" w:rsidR="00D51684" w:rsidRDefault="00D51684" w:rsidP="00D51684">
      <w:pPr>
        <w:pStyle w:val="StdsHead1"/>
        <w:numPr>
          <w:ilvl w:val="0"/>
          <w:numId w:val="1"/>
        </w:numPr>
      </w:pPr>
      <w:r>
        <w:t>Abbreviations and Acronyms</w:t>
      </w:r>
      <w:r w:rsidR="00791F8F">
        <w:t xml:space="preserve"> </w:t>
      </w:r>
      <w:r w:rsidR="00791F8F" w:rsidRPr="008E5F4E">
        <w:rPr>
          <w:i/>
          <w:iCs/>
        </w:rPr>
        <w:t>(</w:t>
      </w:r>
      <w:r w:rsidR="00791F8F">
        <w:rPr>
          <w:i/>
          <w:iCs/>
        </w:rPr>
        <w:t>Optional</w:t>
      </w:r>
      <w:r w:rsidR="00791F8F" w:rsidRPr="008E5F4E">
        <w:rPr>
          <w:i/>
          <w:iCs/>
        </w:rPr>
        <w:t xml:space="preserve"> section</w:t>
      </w:r>
      <w:r w:rsidR="00791F8F">
        <w:rPr>
          <w:i/>
          <w:iCs/>
        </w:rPr>
        <w:t xml:space="preserve"> </w:t>
      </w:r>
      <w:r w:rsidR="00791F8F" w:rsidRPr="008E5F4E">
        <w:rPr>
          <w:i/>
          <w:iCs/>
        </w:rPr>
        <w:t>– refer to Procedure Manual A3-6 through A3-9 for Requirements)</w:t>
      </w:r>
    </w:p>
    <w:p w14:paraId="7DE2AE81" w14:textId="3CEED695" w:rsidR="00D51684" w:rsidRDefault="00D51684" w:rsidP="00D51684">
      <w:pPr>
        <w:pStyle w:val="StdsHead2"/>
        <w:numPr>
          <w:ilvl w:val="1"/>
          <w:numId w:val="1"/>
        </w:numPr>
      </w:pPr>
      <w:r>
        <w:rPr>
          <w:i/>
        </w:rPr>
        <w:t>AFLA</w:t>
      </w:r>
      <w:r>
        <w:t xml:space="preserve"> — four letter </w:t>
      </w:r>
      <w:proofErr w:type="gramStart"/>
      <w:r>
        <w:t>acronym</w:t>
      </w:r>
      <w:proofErr w:type="gramEnd"/>
    </w:p>
    <w:p w14:paraId="7C4D7482" w14:textId="77777777" w:rsidR="00D51684" w:rsidRDefault="00D51684" w:rsidP="00D51684">
      <w:pPr>
        <w:pStyle w:val="StdsHead2"/>
        <w:numPr>
          <w:ilvl w:val="1"/>
          <w:numId w:val="1"/>
        </w:numPr>
      </w:pPr>
      <w:r>
        <w:rPr>
          <w:i/>
        </w:rPr>
        <w:t>TLA</w:t>
      </w:r>
      <w:r w:rsidRPr="005909BA">
        <w:t xml:space="preserve"> </w:t>
      </w:r>
      <w:r>
        <w:t xml:space="preserve">— three letter </w:t>
      </w:r>
      <w:proofErr w:type="gramStart"/>
      <w:r>
        <w:t>acronym</w:t>
      </w:r>
      <w:proofErr w:type="gramEnd"/>
    </w:p>
    <w:p w14:paraId="427BA3ED" w14:textId="7807213A" w:rsidR="00D51684" w:rsidRDefault="00D51684" w:rsidP="00D51684">
      <w:pPr>
        <w:pStyle w:val="StdsHead1"/>
        <w:numPr>
          <w:ilvl w:val="0"/>
          <w:numId w:val="1"/>
        </w:numPr>
      </w:pPr>
      <w:r w:rsidRPr="005909BA">
        <w:t>Definitions</w:t>
      </w:r>
      <w:r w:rsidR="00791F8F">
        <w:t xml:space="preserve"> </w:t>
      </w:r>
      <w:bookmarkStart w:id="7" w:name="_Hlk125378822"/>
      <w:r w:rsidR="00791F8F" w:rsidRPr="008E5F4E">
        <w:rPr>
          <w:i/>
          <w:iCs/>
        </w:rPr>
        <w:t>(</w:t>
      </w:r>
      <w:r w:rsidR="00791F8F">
        <w:rPr>
          <w:i/>
          <w:iCs/>
        </w:rPr>
        <w:t>Optional</w:t>
      </w:r>
      <w:r w:rsidR="00791F8F" w:rsidRPr="008E5F4E">
        <w:rPr>
          <w:i/>
          <w:iCs/>
        </w:rPr>
        <w:t xml:space="preserve"> section</w:t>
      </w:r>
      <w:r w:rsidR="00791F8F">
        <w:rPr>
          <w:i/>
          <w:iCs/>
        </w:rPr>
        <w:t xml:space="preserve"> </w:t>
      </w:r>
      <w:r w:rsidR="00791F8F" w:rsidRPr="008E5F4E">
        <w:rPr>
          <w:i/>
          <w:iCs/>
        </w:rPr>
        <w:t>– refer to Procedure Manual A3-6 through A3-9 for Requirements)</w:t>
      </w:r>
      <w:bookmarkEnd w:id="7"/>
    </w:p>
    <w:p w14:paraId="1C4C88F3" w14:textId="77777777" w:rsidR="00D51684" w:rsidRDefault="00D51684" w:rsidP="00D51684">
      <w:pPr>
        <w:pStyle w:val="StdsHead2"/>
        <w:numPr>
          <w:ilvl w:val="1"/>
          <w:numId w:val="1"/>
        </w:numPr>
      </w:pPr>
      <w:r>
        <w:rPr>
          <w:i/>
        </w:rPr>
        <w:t>term</w:t>
      </w:r>
      <w:r>
        <w:t xml:space="preserve"> — definition.</w:t>
      </w:r>
    </w:p>
    <w:p w14:paraId="3F2EA18D" w14:textId="77777777" w:rsidR="00D51684" w:rsidRDefault="00D51684" w:rsidP="00D51684">
      <w:pPr>
        <w:pStyle w:val="StdsHead2"/>
        <w:numPr>
          <w:ilvl w:val="1"/>
          <w:numId w:val="1"/>
        </w:numPr>
      </w:pPr>
      <w:r>
        <w:rPr>
          <w:i/>
        </w:rPr>
        <w:t>term</w:t>
      </w:r>
      <w:r>
        <w:t xml:space="preserve"> — definition.</w:t>
      </w:r>
    </w:p>
    <w:p w14:paraId="7AF87ECD" w14:textId="77777777" w:rsidR="00D51684" w:rsidRDefault="00D51684" w:rsidP="00D51684">
      <w:pPr>
        <w:pStyle w:val="StdsHead2"/>
        <w:numPr>
          <w:ilvl w:val="1"/>
          <w:numId w:val="1"/>
        </w:numPr>
      </w:pPr>
      <w:r>
        <w:rPr>
          <w:i/>
        </w:rPr>
        <w:t>term</w:t>
      </w:r>
      <w:r>
        <w:t xml:space="preserve"> — definition.</w:t>
      </w:r>
    </w:p>
    <w:p w14:paraId="2A2583D9" w14:textId="59DE8ECF" w:rsidR="00D51684" w:rsidRPr="00AB12EE" w:rsidRDefault="00D51684" w:rsidP="00D51684">
      <w:pPr>
        <w:pStyle w:val="StdsHead1"/>
        <w:numPr>
          <w:ilvl w:val="0"/>
          <w:numId w:val="1"/>
        </w:numPr>
      </w:pPr>
      <w:r w:rsidRPr="00AB12EE">
        <w:rPr>
          <w:iCs/>
        </w:rPr>
        <w:lastRenderedPageBreak/>
        <w:t>Symbols</w:t>
      </w:r>
      <w:r w:rsidR="00791F8F">
        <w:rPr>
          <w:iCs/>
        </w:rPr>
        <w:t xml:space="preserve"> </w:t>
      </w:r>
      <w:r w:rsidR="00791F8F" w:rsidRPr="008E5F4E">
        <w:rPr>
          <w:i/>
          <w:iCs/>
        </w:rPr>
        <w:t>(</w:t>
      </w:r>
      <w:r w:rsidR="00791F8F">
        <w:rPr>
          <w:i/>
          <w:iCs/>
        </w:rPr>
        <w:t>Optional</w:t>
      </w:r>
      <w:r w:rsidR="00791F8F" w:rsidRPr="008E5F4E">
        <w:rPr>
          <w:i/>
          <w:iCs/>
        </w:rPr>
        <w:t xml:space="preserve"> section</w:t>
      </w:r>
      <w:r w:rsidR="00791F8F">
        <w:rPr>
          <w:i/>
          <w:iCs/>
        </w:rPr>
        <w:t xml:space="preserve"> </w:t>
      </w:r>
      <w:r w:rsidR="00791F8F" w:rsidRPr="008E5F4E">
        <w:rPr>
          <w:i/>
          <w:iCs/>
        </w:rPr>
        <w:t>– refer to Procedure Manual A3-6 through A3-9 for Requirements)</w:t>
      </w:r>
    </w:p>
    <w:p w14:paraId="7C3FDB98" w14:textId="77777777" w:rsidR="00D51684" w:rsidRDefault="00D51684" w:rsidP="00D51684">
      <w:pPr>
        <w:pStyle w:val="StdsHead2"/>
        <w:numPr>
          <w:ilvl w:val="1"/>
          <w:numId w:val="1"/>
        </w:numPr>
      </w:pPr>
      <w:r>
        <w:rPr>
          <w:i/>
          <w:iCs/>
        </w:rPr>
        <w:t>symbol 1</w:t>
      </w:r>
      <w:r>
        <w:t xml:space="preserve"> — definition.</w:t>
      </w:r>
    </w:p>
    <w:p w14:paraId="38D8462A" w14:textId="77777777" w:rsidR="00D51684" w:rsidRDefault="00D51684" w:rsidP="00D51684">
      <w:pPr>
        <w:pStyle w:val="StdsHead2"/>
        <w:numPr>
          <w:ilvl w:val="1"/>
          <w:numId w:val="1"/>
        </w:numPr>
      </w:pPr>
      <w:r>
        <w:rPr>
          <w:i/>
        </w:rPr>
        <w:t>symbol 2</w:t>
      </w:r>
      <w:r>
        <w:t xml:space="preserve"> — definition.</w:t>
      </w:r>
    </w:p>
    <w:p w14:paraId="5C087B1E" w14:textId="77777777" w:rsidR="00D51684" w:rsidRDefault="00D51684" w:rsidP="00D51684">
      <w:pPr>
        <w:pStyle w:val="StdsHead2"/>
        <w:numPr>
          <w:ilvl w:val="1"/>
          <w:numId w:val="1"/>
        </w:numPr>
      </w:pPr>
      <w:r>
        <w:rPr>
          <w:i/>
        </w:rPr>
        <w:t>symbol 3</w:t>
      </w:r>
      <w:r>
        <w:t xml:space="preserve"> — definition.</w:t>
      </w:r>
    </w:p>
    <w:p w14:paraId="4C682123" w14:textId="77777777" w:rsidR="00D51684" w:rsidRDefault="00D51684" w:rsidP="00D51684">
      <w:pPr>
        <w:pStyle w:val="StdsNote0"/>
        <w:numPr>
          <w:ilvl w:val="1"/>
          <w:numId w:val="5"/>
        </w:numPr>
      </w:pPr>
      <w:r>
        <w:t>Text.</w:t>
      </w:r>
    </w:p>
    <w:p w14:paraId="51CC237D" w14:textId="0C7523A2" w:rsidR="005A34A4" w:rsidRDefault="005A34A4" w:rsidP="005909BA">
      <w:pPr>
        <w:pStyle w:val="StdsH1"/>
      </w:pPr>
      <w:r>
        <w:t>Related Documents</w:t>
      </w:r>
      <w:r w:rsidR="00791F8F">
        <w:t xml:space="preserve"> </w:t>
      </w:r>
      <w:r w:rsidR="00791F8F" w:rsidRPr="00946082">
        <w:rPr>
          <w:i/>
          <w:iCs/>
        </w:rPr>
        <w:t>(Optional section – refer to Procedure Manual A3-</w:t>
      </w:r>
      <w:r w:rsidR="00791F8F">
        <w:rPr>
          <w:i/>
          <w:iCs/>
        </w:rPr>
        <w:t>10</w:t>
      </w:r>
      <w:r w:rsidR="00791F8F" w:rsidRPr="00946082">
        <w:rPr>
          <w:i/>
          <w:iCs/>
        </w:rPr>
        <w:t xml:space="preserve"> for Requirements)</w:t>
      </w:r>
    </w:p>
    <w:p w14:paraId="1F7A6235" w14:textId="77777777" w:rsidR="005A34A4" w:rsidRPr="005909BA" w:rsidRDefault="005A34A4" w:rsidP="005909BA">
      <w:pPr>
        <w:pStyle w:val="StdsText"/>
        <w:rPr>
          <w:i/>
        </w:rPr>
      </w:pPr>
      <w:r w:rsidRPr="005909BA">
        <w:rPr>
          <w:i/>
        </w:rPr>
        <w:t>(Draft documents may not be referenced.)</w:t>
      </w:r>
    </w:p>
    <w:p w14:paraId="35163F08" w14:textId="77777777" w:rsidR="005A34A4" w:rsidRDefault="005A34A4" w:rsidP="005909BA">
      <w:pPr>
        <w:pStyle w:val="StdsH2"/>
      </w:pPr>
      <w:r w:rsidRPr="005909BA">
        <w:rPr>
          <w:i/>
        </w:rPr>
        <w:t>Standard Source</w:t>
      </w:r>
      <w:r>
        <w:rPr>
          <w:vertAlign w:val="superscript"/>
        </w:rPr>
        <w:footnoteReference w:id="4"/>
      </w:r>
    </w:p>
    <w:p w14:paraId="317CDD17" w14:textId="77777777" w:rsidR="005A34A4" w:rsidRPr="005909BA" w:rsidRDefault="005A34A4" w:rsidP="005909BA">
      <w:pPr>
        <w:pStyle w:val="StdsText"/>
      </w:pPr>
      <w:r w:rsidRPr="005909BA">
        <w:t xml:space="preserve">Number </w:t>
      </w:r>
      <w:r w:rsidR="00523361">
        <w:t>—</w:t>
      </w:r>
      <w:r w:rsidRPr="005909BA">
        <w:t xml:space="preserve"> Title</w:t>
      </w:r>
    </w:p>
    <w:p w14:paraId="1E3A8443" w14:textId="77777777" w:rsidR="005A34A4" w:rsidRPr="005909BA" w:rsidRDefault="005A34A4" w:rsidP="005909BA">
      <w:pPr>
        <w:pStyle w:val="StdsText"/>
      </w:pPr>
      <w:r w:rsidRPr="005909BA">
        <w:t xml:space="preserve">Number </w:t>
      </w:r>
      <w:r w:rsidR="00523361">
        <w:t>—</w:t>
      </w:r>
      <w:r w:rsidRPr="005909BA">
        <w:t xml:space="preserve"> Title</w:t>
      </w:r>
    </w:p>
    <w:p w14:paraId="45F0CE10" w14:textId="77777777" w:rsidR="005A34A4" w:rsidRDefault="005A34A4" w:rsidP="005909BA">
      <w:pPr>
        <w:pStyle w:val="StdsH2"/>
      </w:pPr>
      <w:r>
        <w:t>Text: Info of book or publication</w:t>
      </w:r>
    </w:p>
    <w:p w14:paraId="421E1FD8" w14:textId="77777777" w:rsidR="005A34A4" w:rsidRDefault="005A34A4" w:rsidP="005909BA">
      <w:pPr>
        <w:pStyle w:val="StdsH2"/>
      </w:pPr>
      <w:r>
        <w:t>Text: Info of book or publication</w:t>
      </w:r>
    </w:p>
    <w:p w14:paraId="18B867C1" w14:textId="77777777" w:rsidR="005909BA" w:rsidRPr="00DD5FE9" w:rsidRDefault="005909BA" w:rsidP="00DD5FE9">
      <w:pPr>
        <w:pStyle w:val="StdsText"/>
      </w:pPr>
    </w:p>
    <w:p w14:paraId="0B388EFA" w14:textId="4A857607" w:rsidR="001B06B8" w:rsidRDefault="00227D95" w:rsidP="001B06B8">
      <w:pPr>
        <w:pStyle w:val="Text"/>
        <w:spacing w:before="120" w:after="120"/>
      </w:pPr>
      <w:r>
        <w:rPr>
          <w:b/>
        </w:rPr>
        <w:t>NOTICE:</w:t>
      </w:r>
      <w:r w:rsidRPr="005A1F55">
        <w:t xml:space="preserve"> </w:t>
      </w:r>
      <w:r w:rsidR="001B06B8">
        <w:t xml:space="preserve">SEMI makes no warranties or representations as to the suitability of the Standards and Safety Guidelines set forth herein for any </w:t>
      </w:r>
      <w:proofErr w:type="gramStart"/>
      <w:r w:rsidR="001B06B8">
        <w:t>particular application</w:t>
      </w:r>
      <w:proofErr w:type="gramEnd"/>
      <w:r w:rsidR="001B06B8">
        <w:t>.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14:paraId="6B6C9738" w14:textId="3A38452C" w:rsidR="008C1AD5" w:rsidRDefault="001B06B8" w:rsidP="00D51684">
      <w:pPr>
        <w:pStyle w:val="StdsText"/>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14:paraId="1BC28D51" w14:textId="77777777" w:rsidR="00DD5FE9" w:rsidRPr="00DD5FE9" w:rsidRDefault="00DD5FE9" w:rsidP="00DD5FE9">
      <w:pPr>
        <w:pStyle w:val="StdsText"/>
      </w:pPr>
    </w:p>
    <w:sectPr w:rsidR="00DD5FE9" w:rsidRPr="00DD5FE9" w:rsidSect="004D048F">
      <w:headerReference w:type="even" r:id="rId10"/>
      <w:headerReference w:type="default" r:id="rId11"/>
      <w:footerReference w:type="even" r:id="rId12"/>
      <w:footerReference w:type="defaul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0BB10" w14:textId="77777777" w:rsidR="00F7295D" w:rsidRDefault="00F7295D">
      <w:r>
        <w:separator/>
      </w:r>
    </w:p>
  </w:endnote>
  <w:endnote w:type="continuationSeparator" w:id="0">
    <w:p w14:paraId="7DA07C94" w14:textId="77777777" w:rsidR="00F7295D" w:rsidRDefault="00F72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EB605"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CE16C3">
      <w:rPr>
        <w:rStyle w:val="PageNumber"/>
        <w:noProof/>
      </w:rPr>
      <w:t>4</w:t>
    </w:r>
    <w:r>
      <w:rPr>
        <w:rStyle w:val="PageNumber"/>
      </w:rPr>
      <w:fldChar w:fldCharType="end"/>
    </w:r>
    <w:r>
      <w:rPr>
        <w:rStyle w:val="PageNumb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6C40"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CE16C3">
      <w:rPr>
        <w:rStyle w:val="PageNumber"/>
        <w:noProof/>
      </w:rPr>
      <w:t>1</w:t>
    </w:r>
    <w:r>
      <w:rPr>
        <w:rStyle w:val="PageNumber"/>
      </w:rPr>
      <w:fldChar w:fldCharType="end"/>
    </w: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E5151" w14:textId="77777777" w:rsidR="00F7295D" w:rsidRDefault="00F7295D">
      <w:r>
        <w:separator/>
      </w:r>
    </w:p>
  </w:footnote>
  <w:footnote w:type="continuationSeparator" w:id="0">
    <w:p w14:paraId="7DED79EA" w14:textId="77777777" w:rsidR="00F7295D" w:rsidRDefault="00F7295D">
      <w:r>
        <w:continuationSeparator/>
      </w:r>
    </w:p>
  </w:footnote>
  <w:footnote w:id="1">
    <w:p w14:paraId="57F12D91" w14:textId="05986196" w:rsidR="00363E10" w:rsidRDefault="00363E10" w:rsidP="00132C3E">
      <w:pPr>
        <w:pStyle w:val="FootnoteText"/>
        <w:rPr>
          <w:iCs/>
        </w:rPr>
      </w:pPr>
      <w:r w:rsidRPr="008E2E44">
        <w:rPr>
          <w:iCs/>
          <w:szCs w:val="16"/>
          <w:vertAlign w:val="superscript"/>
        </w:rPr>
        <w:footnoteRef/>
      </w:r>
      <w:r>
        <w:rPr>
          <w:iCs/>
        </w:rPr>
        <w:t xml:space="preserve"> Footnote with full name and address of </w:t>
      </w:r>
      <w:r w:rsidR="00227D95">
        <w:rPr>
          <w:iCs/>
        </w:rPr>
        <w:t>SDO</w:t>
      </w:r>
      <w:r w:rsidR="00DD5FE9">
        <w:rPr>
          <w:iCs/>
        </w:rPr>
        <w:t>/Entity (refer to Style Manual Appendix 6</w:t>
      </w:r>
      <w:r w:rsidR="00227D95">
        <w:rPr>
          <w:iCs/>
        </w:rPr>
        <w:t>)</w:t>
      </w:r>
      <w:r w:rsidR="005909BA">
        <w:rPr>
          <w:iCs/>
        </w:rPr>
        <w:t>.</w:t>
      </w:r>
    </w:p>
  </w:footnote>
  <w:footnote w:id="2">
    <w:p w14:paraId="5A6DEC17" w14:textId="77777777" w:rsidR="008E2E44" w:rsidRDefault="008E2E44">
      <w:pPr>
        <w:pStyle w:val="FootnoteText"/>
      </w:pPr>
      <w:r>
        <w:rPr>
          <w:rStyle w:val="FootnoteReference"/>
        </w:rPr>
        <w:footnoteRef/>
      </w:r>
      <w:r>
        <w:t xml:space="preserve"> Footnote with full name and address of company/organization.</w:t>
      </w:r>
    </w:p>
  </w:footnote>
  <w:footnote w:id="3">
    <w:p w14:paraId="46071515" w14:textId="77777777" w:rsidR="008E2E44" w:rsidRDefault="008E2E44">
      <w:pPr>
        <w:pStyle w:val="FootnoteText"/>
      </w:pPr>
      <w:r>
        <w:rPr>
          <w:rStyle w:val="FootnoteReference"/>
        </w:rPr>
        <w:footnoteRef/>
      </w:r>
      <w:r>
        <w:t xml:space="preserve"> Footnote with full name and address of company/organization.</w:t>
      </w:r>
    </w:p>
  </w:footnote>
  <w:footnote w:id="4">
    <w:p w14:paraId="18C0A198" w14:textId="111C29B6" w:rsidR="00363E10" w:rsidRDefault="00363E10" w:rsidP="005A34A4">
      <w:pPr>
        <w:pStyle w:val="FootnoteText"/>
        <w:rPr>
          <w:iCs/>
        </w:rPr>
      </w:pPr>
      <w:r w:rsidRPr="008E2E44">
        <w:rPr>
          <w:iCs/>
          <w:szCs w:val="16"/>
          <w:vertAlign w:val="superscript"/>
        </w:rPr>
        <w:footnoteRef/>
      </w:r>
      <w:r>
        <w:rPr>
          <w:iCs/>
        </w:rPr>
        <w:t xml:space="preserve"> Footnote with full name and address of </w:t>
      </w:r>
      <w:r w:rsidR="00DD5FE9">
        <w:rPr>
          <w:iCs/>
        </w:rPr>
        <w:t>SDO/Entity (refer to Style Manual Appendix 6)</w:t>
      </w:r>
      <w:r w:rsidR="005909BA">
        <w:rPr>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71806" w14:textId="77777777" w:rsidR="00363E10" w:rsidRDefault="00A92C8A" w:rsidP="004D048F">
    <w:pPr>
      <w:pStyle w:val="Header"/>
    </w:pPr>
    <w:r>
      <w:rPr>
        <w:noProof/>
        <w:lang w:eastAsia="en-US"/>
      </w:rPr>
      <w:drawing>
        <wp:inline distT="0" distB="0" distL="0" distR="0" wp14:anchorId="7A4F08E1" wp14:editId="45149440">
          <wp:extent cx="1212850" cy="298450"/>
          <wp:effectExtent l="0" t="0" r="6350" b="6350"/>
          <wp:docPr id="6" name="Picture 6"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5AD1C" w14:textId="77777777" w:rsidR="00363E10" w:rsidRDefault="00A92C8A" w:rsidP="004D048F">
    <w:pPr>
      <w:pStyle w:val="Header"/>
    </w:pPr>
    <w:r>
      <w:rPr>
        <w:noProof/>
        <w:lang w:eastAsia="en-US"/>
      </w:rPr>
      <w:drawing>
        <wp:inline distT="0" distB="0" distL="0" distR="0" wp14:anchorId="41884679" wp14:editId="24046707">
          <wp:extent cx="1212850" cy="298450"/>
          <wp:effectExtent l="0" t="0" r="6350" b="6350"/>
          <wp:docPr id="7" name="Picture 7"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3D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AF02ED"/>
    <w:multiLevelType w:val="multilevel"/>
    <w:tmpl w:val="A99654F8"/>
    <w:lvl w:ilvl="0">
      <w:start w:val="1"/>
      <w:numFmt w:val="decimal"/>
      <w:suff w:val="space"/>
      <w:lvlText w:val="Figure %1 "/>
      <w:lvlJc w:val="center"/>
      <w:pPr>
        <w:ind w:left="4212" w:firstLine="288"/>
      </w:pPr>
      <w:rPr>
        <w:rFonts w:ascii="Arial" w:eastAsia="Arial Unicode MS" w:hAnsi="Arial" w:hint="default"/>
        <w:b/>
        <w:i w:val="0"/>
        <w:sz w:val="20"/>
        <w:szCs w:val="20"/>
      </w:rPr>
    </w:lvl>
    <w:lvl w:ilvl="1">
      <w:start w:val="1"/>
      <w:numFmt w:val="decimal"/>
      <w:lvlRestart w:val="0"/>
      <w:suff w:val="space"/>
      <w:lvlText w:val="%1.%2 "/>
      <w:lvlJc w:val="left"/>
      <w:pPr>
        <w:ind w:left="4392" w:firstLine="0"/>
      </w:pPr>
      <w:rPr>
        <w:rFonts w:hint="default"/>
        <w:b/>
      </w:rPr>
    </w:lvl>
    <w:lvl w:ilvl="2">
      <w:start w:val="1"/>
      <w:numFmt w:val="decimal"/>
      <w:suff w:val="space"/>
      <w:lvlText w:val="%1.%2.%3 "/>
      <w:lvlJc w:val="left"/>
      <w:pPr>
        <w:ind w:left="4212" w:firstLine="0"/>
      </w:pPr>
      <w:rPr>
        <w:rFonts w:hint="default"/>
        <w:b/>
        <w:i w:val="0"/>
      </w:rPr>
    </w:lvl>
    <w:lvl w:ilvl="3">
      <w:start w:val="1"/>
      <w:numFmt w:val="decimal"/>
      <w:suff w:val="space"/>
      <w:lvlText w:val="%1.%2.%3.%4 "/>
      <w:lvlJc w:val="left"/>
      <w:pPr>
        <w:ind w:left="4212" w:firstLine="0"/>
      </w:pPr>
      <w:rPr>
        <w:rFonts w:hint="default"/>
        <w:b/>
      </w:rPr>
    </w:lvl>
    <w:lvl w:ilvl="4">
      <w:start w:val="1"/>
      <w:numFmt w:val="decimal"/>
      <w:lvlRestart w:val="0"/>
      <w:suff w:val="space"/>
      <w:lvlText w:val="Table %5 "/>
      <w:lvlJc w:val="left"/>
      <w:pPr>
        <w:ind w:left="4212" w:firstLine="0"/>
      </w:pPr>
      <w:rPr>
        <w:rFonts w:ascii="Arial" w:hAnsi="Arial" w:hint="default"/>
        <w:b/>
        <w:i w:val="0"/>
        <w:sz w:val="18"/>
      </w:rPr>
    </w:lvl>
    <w:lvl w:ilvl="5">
      <w:start w:val="1"/>
      <w:numFmt w:val="decimal"/>
      <w:suff w:val="space"/>
      <w:lvlText w:val="%1.%2.%3.%4.%5.%6 "/>
      <w:lvlJc w:val="left"/>
      <w:pPr>
        <w:ind w:left="4212" w:firstLine="0"/>
      </w:pPr>
      <w:rPr>
        <w:rFonts w:hint="default"/>
        <w:b/>
      </w:rPr>
    </w:lvl>
    <w:lvl w:ilvl="6">
      <w:start w:val="1"/>
      <w:numFmt w:val="decimal"/>
      <w:suff w:val="space"/>
      <w:lvlText w:val="%1.%2.%3.%4.%5.%6.%7 "/>
      <w:lvlJc w:val="left"/>
      <w:pPr>
        <w:ind w:left="4212" w:firstLine="0"/>
      </w:pPr>
      <w:rPr>
        <w:rFonts w:hint="default"/>
      </w:rPr>
    </w:lvl>
    <w:lvl w:ilvl="7">
      <w:start w:val="1"/>
      <w:numFmt w:val="decimal"/>
      <w:lvlRestart w:val="0"/>
      <w:suff w:val="space"/>
      <w:lvlText w:val="Table %8"/>
      <w:lvlJc w:val="left"/>
      <w:pPr>
        <w:ind w:left="42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5796"/>
        </w:tabs>
        <w:ind w:left="5796" w:hanging="1584"/>
      </w:pPr>
      <w:rPr>
        <w:rFonts w:hint="default"/>
      </w:rPr>
    </w:lvl>
  </w:abstractNum>
  <w:abstractNum w:abstractNumId="2" w15:restartNumberingAfterBreak="0">
    <w:nsid w:val="05540E0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5D6119F"/>
    <w:multiLevelType w:val="multilevel"/>
    <w:tmpl w:val="1D165248"/>
    <w:lvl w:ilvl="0">
      <w:start w:val="1"/>
      <w:numFmt w:val="none"/>
      <w:pStyle w:val="StdsFigureNot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09A65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14370C9"/>
    <w:multiLevelType w:val="hybridMultilevel"/>
    <w:tmpl w:val="31B8E596"/>
    <w:lvl w:ilvl="0" w:tplc="FFFFFFFF">
      <w:start w:val="1"/>
      <w:numFmt w:val="bullet"/>
      <w:pStyle w:val="StdsListBulleted"/>
      <w:lvlText w:val=""/>
      <w:lvlJc w:val="left"/>
      <w:pPr>
        <w:tabs>
          <w:tab w:val="num" w:pos="360"/>
        </w:tabs>
        <w:ind w:left="360"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158FB"/>
    <w:multiLevelType w:val="multilevel"/>
    <w:tmpl w:val="FECC709C"/>
    <w:lvl w:ilvl="0">
      <w:start w:val="1"/>
      <w:numFmt w:val="decimal"/>
      <w:suff w:val="nothing"/>
      <w:lvlText w:val="APPENDIX %1"/>
      <w:lvlJc w:val="left"/>
      <w:pPr>
        <w:ind w:left="0" w:firstLine="0"/>
      </w:pPr>
      <w:rPr>
        <w:rFonts w:ascii="Arial" w:eastAsia="Arial Unicode MS" w:hAnsi="Arial" w:hint="default"/>
        <w:b/>
        <w:i w:val="0"/>
        <w:sz w:val="28"/>
        <w:szCs w:val="28"/>
      </w:rPr>
    </w:lvl>
    <w:lvl w:ilvl="1">
      <w:start w:val="1"/>
      <w:numFmt w:val="decimal"/>
      <w:suff w:val="space"/>
      <w:lvlText w:val="A%1-%2 "/>
      <w:lvlJc w:val="left"/>
      <w:pPr>
        <w:ind w:left="0" w:firstLine="0"/>
      </w:pPr>
      <w:rPr>
        <w:rFonts w:ascii="Arial" w:eastAsia="Arial Unicode MS" w:hAnsi="Arial" w:hint="default"/>
        <w:b/>
        <w:i w:val="0"/>
        <w:sz w:val="20"/>
        <w:szCs w:val="20"/>
      </w:rPr>
    </w:lvl>
    <w:lvl w:ilvl="2">
      <w:start w:val="1"/>
      <w:numFmt w:val="decimal"/>
      <w:suff w:val="space"/>
      <w:lvlText w:val="A%1-%2.%3 "/>
      <w:lvlJc w:val="left"/>
      <w:pPr>
        <w:ind w:left="0" w:firstLine="0"/>
      </w:pPr>
      <w:rPr>
        <w:rFonts w:ascii="Times New Roman" w:eastAsia="MS Mincho" w:hAnsi="Times New Roman" w:hint="default"/>
        <w:b w:val="0"/>
        <w:i w:val="0"/>
        <w:sz w:val="20"/>
        <w:szCs w:val="20"/>
      </w:rPr>
    </w:lvl>
    <w:lvl w:ilvl="3">
      <w:start w:val="1"/>
      <w:numFmt w:val="decimal"/>
      <w:suff w:val="space"/>
      <w:lvlText w:val="A%1-%2.%3.%4 "/>
      <w:lvlJc w:val="left"/>
      <w:pPr>
        <w:ind w:left="0" w:firstLine="0"/>
      </w:pPr>
      <w:rPr>
        <w:rFonts w:ascii="Times New Roman" w:eastAsia="MS Mincho" w:hAnsi="Times New Roman" w:hint="default"/>
        <w:b w:val="0"/>
        <w:i w:val="0"/>
        <w:sz w:val="20"/>
        <w:szCs w:val="20"/>
      </w:rPr>
    </w:lvl>
    <w:lvl w:ilvl="4">
      <w:start w:val="1"/>
      <w:numFmt w:val="decimal"/>
      <w:suff w:val="space"/>
      <w:lvlText w:val="A%1-%2.%3.%4.%5 "/>
      <w:lvlJc w:val="left"/>
      <w:pPr>
        <w:ind w:left="0" w:firstLine="0"/>
      </w:pPr>
      <w:rPr>
        <w:rFonts w:ascii="Times New Roman" w:eastAsia="MS Mincho" w:hAnsi="Times New Roman" w:hint="default"/>
        <w:b w:val="0"/>
        <w:i w:val="0"/>
        <w:sz w:val="20"/>
        <w:szCs w:val="20"/>
      </w:rPr>
    </w:lvl>
    <w:lvl w:ilvl="5">
      <w:start w:val="1"/>
      <w:numFmt w:val="decimal"/>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Table A%1-%7 "/>
      <w:lvlJc w:val="left"/>
      <w:pPr>
        <w:ind w:left="0" w:firstLine="0"/>
      </w:pPr>
      <w:rPr>
        <w:rFonts w:ascii="Arial" w:eastAsia="Arial Unicode MS" w:hAnsi="Arial" w:hint="default"/>
        <w:b/>
        <w:i w:val="0"/>
        <w:sz w:val="18"/>
        <w:szCs w:val="18"/>
      </w:rPr>
    </w:lvl>
    <w:lvl w:ilvl="7">
      <w:start w:val="1"/>
      <w:numFmt w:val="decimal"/>
      <w:lvlRestart w:val="1"/>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7D615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BE784A"/>
    <w:multiLevelType w:val="multilevel"/>
    <w:tmpl w:val="BE1CED9E"/>
    <w:lvl w:ilvl="0">
      <w:start w:val="1"/>
      <w:numFmt w:val="decimal"/>
      <w:suff w:val="space"/>
      <w:lvlText w:val="Figure %1 "/>
      <w:lvlJc w:val="center"/>
      <w:pPr>
        <w:ind w:left="5400" w:firstLine="0"/>
      </w:pPr>
      <w:rPr>
        <w:rFonts w:ascii="Arial" w:eastAsia="Arial Unicode MS" w:hAnsi="Arial" w:hint="default"/>
        <w:b/>
        <w:i w:val="0"/>
        <w:sz w:val="20"/>
        <w:szCs w:val="20"/>
      </w:rPr>
    </w:lvl>
    <w:lvl w:ilvl="1">
      <w:start w:val="1"/>
      <w:numFmt w:val="decimal"/>
      <w:lvlRestart w:val="0"/>
      <w:suff w:val="space"/>
      <w:lvlText w:val="%1.%2 "/>
      <w:lvlJc w:val="left"/>
      <w:pPr>
        <w:ind w:left="9792" w:firstLine="0"/>
      </w:pPr>
      <w:rPr>
        <w:rFonts w:hint="default"/>
        <w:b/>
      </w:rPr>
    </w:lvl>
    <w:lvl w:ilvl="2">
      <w:start w:val="1"/>
      <w:numFmt w:val="decimal"/>
      <w:suff w:val="space"/>
      <w:lvlText w:val="%1.%2.%3 "/>
      <w:lvlJc w:val="left"/>
      <w:pPr>
        <w:ind w:left="9612" w:firstLine="0"/>
      </w:pPr>
      <w:rPr>
        <w:rFonts w:hint="default"/>
        <w:b/>
        <w:i w:val="0"/>
      </w:rPr>
    </w:lvl>
    <w:lvl w:ilvl="3">
      <w:start w:val="1"/>
      <w:numFmt w:val="decimal"/>
      <w:suff w:val="space"/>
      <w:lvlText w:val="%1.%2.%3.%4 "/>
      <w:lvlJc w:val="left"/>
      <w:pPr>
        <w:ind w:left="9612" w:firstLine="0"/>
      </w:pPr>
      <w:rPr>
        <w:rFonts w:hint="default"/>
        <w:b/>
      </w:rPr>
    </w:lvl>
    <w:lvl w:ilvl="4">
      <w:start w:val="1"/>
      <w:numFmt w:val="decimal"/>
      <w:lvlRestart w:val="0"/>
      <w:suff w:val="space"/>
      <w:lvlText w:val="Table %5 "/>
      <w:lvlJc w:val="left"/>
      <w:pPr>
        <w:ind w:left="9612" w:firstLine="0"/>
      </w:pPr>
      <w:rPr>
        <w:rFonts w:ascii="Arial" w:hAnsi="Arial" w:hint="default"/>
        <w:b/>
        <w:i w:val="0"/>
        <w:sz w:val="18"/>
      </w:rPr>
    </w:lvl>
    <w:lvl w:ilvl="5">
      <w:start w:val="1"/>
      <w:numFmt w:val="decimal"/>
      <w:suff w:val="space"/>
      <w:lvlText w:val="%1.%2.%3.%4.%5.%6 "/>
      <w:lvlJc w:val="left"/>
      <w:pPr>
        <w:ind w:left="9612" w:firstLine="0"/>
      </w:pPr>
      <w:rPr>
        <w:rFonts w:hint="default"/>
        <w:b/>
      </w:rPr>
    </w:lvl>
    <w:lvl w:ilvl="6">
      <w:start w:val="1"/>
      <w:numFmt w:val="decimal"/>
      <w:suff w:val="space"/>
      <w:lvlText w:val="%1.%2.%3.%4.%5.%6.%7 "/>
      <w:lvlJc w:val="left"/>
      <w:pPr>
        <w:ind w:left="9612" w:firstLine="0"/>
      </w:pPr>
      <w:rPr>
        <w:rFonts w:hint="default"/>
      </w:rPr>
    </w:lvl>
    <w:lvl w:ilvl="7">
      <w:start w:val="1"/>
      <w:numFmt w:val="decimal"/>
      <w:lvlRestart w:val="0"/>
      <w:suff w:val="space"/>
      <w:lvlText w:val="Table %8"/>
      <w:lvlJc w:val="left"/>
      <w:pPr>
        <w:ind w:left="96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1196"/>
        </w:tabs>
        <w:ind w:left="11196" w:hanging="1584"/>
      </w:pPr>
      <w:rPr>
        <w:rFonts w:hint="default"/>
      </w:rPr>
    </w:lvl>
  </w:abstractNum>
  <w:abstractNum w:abstractNumId="9" w15:restartNumberingAfterBreak="0">
    <w:nsid w:val="1BC9229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D32323C"/>
    <w:multiLevelType w:val="multilevel"/>
    <w:tmpl w:val="F476E42E"/>
    <w:lvl w:ilvl="0">
      <w:start w:val="1"/>
      <w:numFmt w:val="decimal"/>
      <w:pStyle w:val="StdsDR"/>
      <w:suff w:val="nothing"/>
      <w:lvlText w:val="DELAYED REVISIONS %1"/>
      <w:lvlJc w:val="left"/>
      <w:pPr>
        <w:ind w:left="0" w:firstLine="0"/>
      </w:pPr>
      <w:rPr>
        <w:rFonts w:hint="default"/>
      </w:rPr>
    </w:lvl>
    <w:lvl w:ilvl="1">
      <w:start w:val="1"/>
      <w:numFmt w:val="decimal"/>
      <w:pStyle w:val="StdsDRH1"/>
      <w:suff w:val="nothing"/>
      <w:lvlText w:val="D%1-%2 "/>
      <w:lvlJc w:val="left"/>
      <w:pPr>
        <w:ind w:left="0" w:firstLine="0"/>
      </w:pPr>
      <w:rPr>
        <w:rFonts w:ascii="Arial" w:eastAsia="Arial Unicode MS" w:hAnsi="Arial" w:hint="default"/>
        <w:b/>
        <w:i w:val="0"/>
        <w:sz w:val="20"/>
        <w:szCs w:val="20"/>
      </w:rPr>
    </w:lvl>
    <w:lvl w:ilvl="2">
      <w:start w:val="1"/>
      <w:numFmt w:val="decimal"/>
      <w:pStyle w:val="StdsDRH2"/>
      <w:suff w:val="space"/>
      <w:lvlText w:val="D%1-%2.%3 "/>
      <w:lvlJc w:val="left"/>
      <w:pPr>
        <w:ind w:left="0" w:firstLine="0"/>
      </w:pPr>
      <w:rPr>
        <w:rFonts w:ascii="Times New Roman" w:eastAsia="MS Mincho" w:hAnsi="Times New Roman" w:hint="default"/>
        <w:b w:val="0"/>
        <w:i w:val="0"/>
        <w:sz w:val="20"/>
        <w:szCs w:val="20"/>
      </w:rPr>
    </w:lvl>
    <w:lvl w:ilvl="3">
      <w:start w:val="1"/>
      <w:numFmt w:val="decimal"/>
      <w:pStyle w:val="StdsDRH3"/>
      <w:suff w:val="space"/>
      <w:lvlText w:val="D%1-%2.%3.%4 "/>
      <w:lvlJc w:val="left"/>
      <w:pPr>
        <w:ind w:left="0" w:firstLine="0"/>
      </w:pPr>
      <w:rPr>
        <w:rFonts w:ascii="Times New Roman" w:eastAsia="MS Mincho" w:hAnsi="Times New Roman" w:hint="default"/>
        <w:b w:val="0"/>
        <w:i w:val="0"/>
        <w:sz w:val="20"/>
        <w:szCs w:val="20"/>
      </w:rPr>
    </w:lvl>
    <w:lvl w:ilvl="4">
      <w:start w:val="1"/>
      <w:numFmt w:val="decimal"/>
      <w:pStyle w:val="StdsDRH4"/>
      <w:suff w:val="space"/>
      <w:lvlText w:val="D%1-%2.%3.%4.%5 "/>
      <w:lvlJc w:val="left"/>
      <w:pPr>
        <w:ind w:left="0" w:firstLine="0"/>
      </w:pPr>
      <w:rPr>
        <w:rFonts w:ascii="Times New Roman" w:eastAsia="MS Mincho" w:hAnsi="Times New Roman" w:hint="default"/>
        <w:b w:val="0"/>
        <w:i w:val="0"/>
        <w:sz w:val="20"/>
        <w:szCs w:val="20"/>
      </w:rPr>
    </w:lvl>
    <w:lvl w:ilvl="5">
      <w:start w:val="1"/>
      <w:numFmt w:val="decimal"/>
      <w:pStyle w:val="StdsDRH5"/>
      <w:suff w:val="space"/>
      <w:lvlText w:val="D%1-%2.%3.%4.%5.%6 "/>
      <w:lvlJc w:val="left"/>
      <w:pPr>
        <w:ind w:left="0" w:firstLine="0"/>
      </w:pPr>
      <w:rPr>
        <w:rFonts w:ascii="Times New Roman" w:eastAsia="MS Mincho" w:hAnsi="Times New Roman" w:hint="default"/>
        <w:b w:val="0"/>
        <w:i w:val="0"/>
        <w:sz w:val="20"/>
        <w:szCs w:val="20"/>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7200"/>
        </w:tabs>
        <w:ind w:left="7200" w:hanging="216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1" w15:restartNumberingAfterBreak="0">
    <w:nsid w:val="1D40552F"/>
    <w:multiLevelType w:val="hybridMultilevel"/>
    <w:tmpl w:val="C7661A00"/>
    <w:lvl w:ilvl="0" w:tplc="FFFFFFFF">
      <w:start w:val="10"/>
      <w:numFmt w:val="decimal"/>
      <w:lvlText w:val="Table %1"/>
      <w:lvlJc w:val="left"/>
      <w:pPr>
        <w:tabs>
          <w:tab w:val="num" w:pos="0"/>
        </w:tabs>
        <w:ind w:left="0" w:firstLine="0"/>
      </w:pPr>
      <w:rPr>
        <w:rFonts w:ascii="Arial" w:eastAsia="Arial Unicode MS" w:hAnsi="Arial" w:hint="default"/>
        <w:b/>
        <w:i w:val="0"/>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6490932"/>
    <w:multiLevelType w:val="multilevel"/>
    <w:tmpl w:val="D8803432"/>
    <w:lvl w:ilvl="0">
      <w:numFmt w:val="decimal"/>
      <w:lvlRestart w:val="0"/>
      <w:pStyle w:val="Figure"/>
      <w:suff w:val="nothing"/>
      <w:lvlText w:val="Figure %1"/>
      <w:lvlJc w:val="left"/>
      <w:pPr>
        <w:ind w:left="0" w:firstLine="0"/>
      </w:pPr>
      <w:rPr>
        <w:rFonts w:hint="default"/>
      </w:rPr>
    </w:lvl>
    <w:lvl w:ilvl="1">
      <w:start w:val="1"/>
      <w:numFmt w:val="decimal"/>
      <w:lvlRestart w:val="0"/>
      <w:pStyle w:val="Note"/>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lvlRestart w:val="0"/>
      <w:pStyle w:val="TableTitle"/>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3" w15:restartNumberingAfterBreak="0">
    <w:nsid w:val="287723A5"/>
    <w:multiLevelType w:val="hybridMultilevel"/>
    <w:tmpl w:val="D032C02A"/>
    <w:lvl w:ilvl="0" w:tplc="BE2ADD16">
      <w:start w:val="1"/>
      <w:numFmt w:val="bullet"/>
      <w:pStyle w:val="Bullet1"/>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4" w15:restartNumberingAfterBreak="0">
    <w:nsid w:val="2AB81D26"/>
    <w:multiLevelType w:val="multilevel"/>
    <w:tmpl w:val="354C2266"/>
    <w:lvl w:ilvl="0">
      <w:start w:val="1"/>
      <w:numFmt w:val="decimal"/>
      <w:pStyle w:val="AppendixTableNote"/>
      <w:suff w:val="nothing"/>
      <w:lvlText w:val="APPENDIX %1"/>
      <w:lvlJc w:val="left"/>
      <w:pPr>
        <w:ind w:left="0" w:firstLine="0"/>
      </w:pPr>
      <w:rPr>
        <w:rFonts w:ascii="Arial" w:hAnsi="Arial" w:hint="default"/>
        <w:b/>
        <w:i w:val="0"/>
        <w:sz w:val="28"/>
      </w:rPr>
    </w:lvl>
    <w:lvl w:ilvl="1">
      <w:start w:val="1"/>
      <w:numFmt w:val="decimal"/>
      <w:suff w:val="space"/>
      <w:lvlText w:val="A%1-%2 "/>
      <w:lvlJc w:val="left"/>
      <w:pPr>
        <w:ind w:left="0" w:firstLine="0"/>
      </w:pPr>
      <w:rPr>
        <w:rFonts w:ascii="Arial" w:hAnsi="Arial" w:hint="default"/>
        <w:b/>
        <w:i w:val="0"/>
        <w:sz w:val="20"/>
      </w:rPr>
    </w:lvl>
    <w:lvl w:ilvl="2">
      <w:start w:val="1"/>
      <w:numFmt w:val="decimal"/>
      <w:suff w:val="space"/>
      <w:lvlText w:val="A%1-%2.%3 "/>
      <w:lvlJc w:val="left"/>
      <w:pPr>
        <w:ind w:left="0" w:firstLine="0"/>
      </w:pPr>
      <w:rPr>
        <w:rFonts w:ascii="Times New Roman" w:hAnsi="Times New Roman" w:hint="default"/>
        <w:b w:val="0"/>
        <w:i w:val="0"/>
        <w:sz w:val="20"/>
      </w:rPr>
    </w:lvl>
    <w:lvl w:ilvl="3">
      <w:start w:val="1"/>
      <w:numFmt w:val="decimal"/>
      <w:suff w:val="space"/>
      <w:lvlText w:val="A%1-%2.%3.%4 "/>
      <w:lvlJc w:val="left"/>
      <w:pPr>
        <w:ind w:left="0" w:firstLine="0"/>
      </w:pPr>
      <w:rPr>
        <w:rFonts w:ascii="Times New Roman" w:hAnsi="Times New Roman" w:hint="default"/>
        <w:sz w:val="20"/>
      </w:rPr>
    </w:lvl>
    <w:lvl w:ilvl="4">
      <w:start w:val="1"/>
      <w:numFmt w:val="decimal"/>
      <w:suff w:val="space"/>
      <w:lvlText w:val="A%1-%2.%3.%4.%5 "/>
      <w:lvlJc w:val="left"/>
      <w:pPr>
        <w:ind w:left="0" w:firstLine="0"/>
      </w:pPr>
      <w:rPr>
        <w:rFonts w:ascii="Times New Roman" w:hAnsi="Times New Roman" w:hint="default"/>
        <w:sz w:val="20"/>
      </w:rPr>
    </w:lvl>
    <w:lvl w:ilvl="5">
      <w:start w:val="1"/>
      <w:numFmt w:val="decimal"/>
      <w:suff w:val="space"/>
      <w:lvlText w:val="A%1-%2.%3.%4.%5.%6 "/>
      <w:lvlJc w:val="left"/>
      <w:pPr>
        <w:ind w:left="0" w:firstLine="0"/>
      </w:pPr>
      <w:rPr>
        <w:rFonts w:ascii="Times New Roman" w:hAnsi="Times New Roman" w:hint="default"/>
        <w:sz w:val="20"/>
      </w:rPr>
    </w:lvl>
    <w:lvl w:ilvl="6">
      <w:start w:val="1"/>
      <w:numFmt w:val="decimal"/>
      <w:lvlRestart w:val="1"/>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suff w:val="space"/>
      <w:lvlText w:val="Figure A%1-%9"/>
      <w:lvlJc w:val="left"/>
      <w:pPr>
        <w:ind w:left="0" w:firstLine="0"/>
      </w:pPr>
      <w:rPr>
        <w:rFonts w:ascii="Times New Roman" w:hAnsi="Times New Roman" w:hint="default"/>
        <w:b/>
        <w:i w:val="0"/>
        <w:sz w:val="20"/>
      </w:rPr>
    </w:lvl>
  </w:abstractNum>
  <w:abstractNum w:abstractNumId="15" w15:restartNumberingAfterBreak="0">
    <w:nsid w:val="2D474BA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86949C9"/>
    <w:multiLevelType w:val="multilevel"/>
    <w:tmpl w:val="093A3904"/>
    <w:lvl w:ilvl="0">
      <w:start w:val="1"/>
      <w:numFmt w:val="decimal"/>
      <w:pStyle w:val="StdsH1"/>
      <w:suff w:val="space"/>
      <w:lvlText w:val="%1 "/>
      <w:lvlJc w:val="left"/>
      <w:pPr>
        <w:ind w:left="0" w:firstLine="0"/>
      </w:pPr>
      <w:rPr>
        <w:rFonts w:ascii="Arial" w:eastAsia="Arial Unicode MS" w:hAnsi="Arial" w:hint="default"/>
        <w:b/>
        <w:i w:val="0"/>
        <w:sz w:val="20"/>
        <w:szCs w:val="20"/>
      </w:rPr>
    </w:lvl>
    <w:lvl w:ilvl="1">
      <w:start w:val="1"/>
      <w:numFmt w:val="decimal"/>
      <w:pStyle w:val="StdsH2"/>
      <w:suff w:val="space"/>
      <w:lvlText w:val="%1.%2 "/>
      <w:lvlJc w:val="left"/>
      <w:pPr>
        <w:ind w:left="0" w:firstLine="0"/>
      </w:pPr>
      <w:rPr>
        <w:rFonts w:hint="default"/>
      </w:rPr>
    </w:lvl>
    <w:lvl w:ilvl="2">
      <w:start w:val="1"/>
      <w:numFmt w:val="decimal"/>
      <w:pStyle w:val="StdsH3"/>
      <w:suff w:val="space"/>
      <w:lvlText w:val="%1.%2.%3 "/>
      <w:lvlJc w:val="left"/>
      <w:pPr>
        <w:ind w:left="0" w:firstLine="0"/>
      </w:pPr>
      <w:rPr>
        <w:rFonts w:hint="default"/>
      </w:rPr>
    </w:lvl>
    <w:lvl w:ilvl="3">
      <w:start w:val="1"/>
      <w:numFmt w:val="decimal"/>
      <w:pStyle w:val="StdsH4"/>
      <w:suff w:val="space"/>
      <w:lvlText w:val="%1.%2.%3.%4 "/>
      <w:lvlJc w:val="left"/>
      <w:pPr>
        <w:ind w:left="0" w:firstLine="0"/>
      </w:pPr>
      <w:rPr>
        <w:rFonts w:hint="default"/>
      </w:rPr>
    </w:lvl>
    <w:lvl w:ilvl="4">
      <w:start w:val="1"/>
      <w:numFmt w:val="decimal"/>
      <w:pStyle w:val="StdsH5"/>
      <w:suff w:val="space"/>
      <w:lvlText w:val="%1.%2.%3.%4.%5 "/>
      <w:lvlJc w:val="left"/>
      <w:pPr>
        <w:ind w:left="0" w:firstLine="0"/>
      </w:pPr>
      <w:rPr>
        <w:rFonts w:hint="default"/>
      </w:rPr>
    </w:lvl>
    <w:lvl w:ilvl="5">
      <w:start w:val="1"/>
      <w:numFmt w:val="decimal"/>
      <w:pStyle w:val="StdsH6"/>
      <w:suff w:val="space"/>
      <w:lvlText w:val="%1.%2.%3.%4.%5.%6 "/>
      <w:lvlJc w:val="left"/>
      <w:pPr>
        <w:ind w:left="0" w:firstLine="0"/>
      </w:pPr>
      <w:rPr>
        <w:rFonts w:hint="default"/>
      </w:rPr>
    </w:lvl>
    <w:lvl w:ilvl="6">
      <w:start w:val="1"/>
      <w:numFmt w:val="decimal"/>
      <w:pStyle w:val="StdsH7"/>
      <w:suff w:val="space"/>
      <w:lvlText w:val="%1.%2.%3.%4.%5.%6.%7 "/>
      <w:lvlJc w:val="left"/>
      <w:pPr>
        <w:ind w:left="0" w:firstLine="0"/>
      </w:pPr>
      <w:rPr>
        <w:rFonts w:hint="default"/>
      </w:rPr>
    </w:lvl>
    <w:lvl w:ilvl="7">
      <w:start w:val="1"/>
      <w:numFmt w:val="decimal"/>
      <w:pStyle w:val="StdsH8"/>
      <w:suff w:val="space"/>
      <w:lvlText w:val="%1.%2.%3.%4.%5.%6.%7.%8 "/>
      <w:lvlJc w:val="left"/>
      <w:pPr>
        <w:ind w:left="0" w:firstLine="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8C3610A"/>
    <w:multiLevelType w:val="multilevel"/>
    <w:tmpl w:val="144C0E8C"/>
    <w:lvl w:ilvl="0">
      <w:start w:val="1"/>
      <w:numFmt w:val="decimal"/>
      <w:pStyle w:val="StdsFigureCaption"/>
      <w:suff w:val="nothing"/>
      <w:lvlText w:val="Figure %1"/>
      <w:lvlJc w:val="left"/>
      <w:pPr>
        <w:ind w:left="0" w:firstLine="0"/>
      </w:pPr>
      <w:rPr>
        <w:rFonts w:hint="default"/>
        <w:b/>
        <w:i w:val="0"/>
        <w:sz w:val="20"/>
        <w:szCs w:val="20"/>
      </w:rPr>
    </w:lvl>
    <w:lvl w:ilvl="1">
      <w:start w:val="1"/>
      <w:numFmt w:val="decimal"/>
      <w:lvlRestart w:val="0"/>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b/>
        <w:i w:val="0"/>
      </w:rPr>
    </w:lvl>
    <w:lvl w:ilvl="3">
      <w:start w:val="1"/>
      <w:numFmt w:val="decimal"/>
      <w:suff w:val="nothing"/>
      <w:lvlText w:val="%1.%2.%3.%4"/>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0" w:firstLine="0"/>
      </w:pPr>
      <w:rPr>
        <w:rFonts w:hint="default"/>
      </w:rPr>
    </w:lvl>
  </w:abstractNum>
  <w:abstractNum w:abstractNumId="18" w15:restartNumberingAfterBreak="0">
    <w:nsid w:val="42725F30"/>
    <w:multiLevelType w:val="multilevel"/>
    <w:tmpl w:val="0D00360C"/>
    <w:lvl w:ilvl="0">
      <w:start w:val="1"/>
      <w:numFmt w:val="non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45370B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AF26DED"/>
    <w:multiLevelType w:val="multilevel"/>
    <w:tmpl w:val="21AE91E0"/>
    <w:lvl w:ilvl="0">
      <w:start w:val="1"/>
      <w:numFmt w:val="decimal"/>
      <w:pStyle w:val="StdsTableNote"/>
      <w:suff w:val="space"/>
      <w:lvlText w:val="#%1"/>
      <w:lvlJc w:val="left"/>
      <w:pPr>
        <w:ind w:left="0" w:firstLine="0"/>
      </w:pPr>
      <w:rPr>
        <w:rFonts w:ascii="Times New Roman" w:eastAsia="MS Mincho" w:hAnsi="Times New Roman" w:hint="default"/>
        <w:b w:val="0"/>
        <w:i w:val="0"/>
        <w:sz w:val="16"/>
        <w:szCs w:val="28"/>
      </w:rPr>
    </w:lvl>
    <w:lvl w:ilvl="1">
      <w:start w:val="1"/>
      <w:numFmt w:val="decimal"/>
      <w:suff w:val="space"/>
      <w:lvlText w:val="R%1-%2 "/>
      <w:lvlJc w:val="left"/>
      <w:pPr>
        <w:ind w:left="0" w:firstLine="0"/>
      </w:pPr>
      <w:rPr>
        <w:rFonts w:ascii="Times New Roman" w:eastAsia="Arial Unicode MS" w:hAnsi="Times New Roman" w:hint="default"/>
        <w:b w:val="0"/>
        <w:i w:val="0"/>
        <w:sz w:val="20"/>
        <w:szCs w:val="20"/>
      </w:rPr>
    </w:lvl>
    <w:lvl w:ilvl="2">
      <w:start w:val="1"/>
      <w:numFmt w:val="decimal"/>
      <w:suff w:val="space"/>
      <w:lvlText w:val="R%1-%2.%3 "/>
      <w:lvlJc w:val="left"/>
      <w:pPr>
        <w:ind w:left="0" w:firstLine="0"/>
      </w:pPr>
      <w:rPr>
        <w:rFonts w:ascii="Times New Roman" w:eastAsia="MS Mincho" w:hAnsi="Times New Roman" w:hint="default"/>
        <w:b w:val="0"/>
        <w:i w:val="0"/>
        <w:sz w:val="20"/>
        <w:szCs w:val="20"/>
      </w:rPr>
    </w:lvl>
    <w:lvl w:ilvl="3">
      <w:start w:val="1"/>
      <w:numFmt w:val="decimal"/>
      <w:suff w:val="space"/>
      <w:lvlText w:val="R%1-%2.%3.%4 "/>
      <w:lvlJc w:val="left"/>
      <w:pPr>
        <w:ind w:left="0" w:firstLine="0"/>
      </w:pPr>
      <w:rPr>
        <w:rFonts w:ascii="Times New Roman" w:eastAsia="MS Mincho" w:hAnsi="Times New Roman" w:hint="default"/>
        <w:b w:val="0"/>
        <w:i w:val="0"/>
        <w:sz w:val="20"/>
        <w:szCs w:val="20"/>
      </w:rPr>
    </w:lvl>
    <w:lvl w:ilvl="4">
      <w:start w:val="1"/>
      <w:numFmt w:val="decimal"/>
      <w:suff w:val="space"/>
      <w:lvlText w:val="R%1-%2.%3.%4.%5 "/>
      <w:lvlJc w:val="left"/>
      <w:pPr>
        <w:ind w:left="0" w:firstLine="0"/>
      </w:pPr>
      <w:rPr>
        <w:rFonts w:ascii="Times New Roman" w:eastAsia="MS Mincho" w:hAnsi="Times New Roman" w:hint="default"/>
        <w:b w:val="0"/>
        <w:i w:val="0"/>
        <w:sz w:val="20"/>
        <w:szCs w:val="20"/>
      </w:rPr>
    </w:lvl>
    <w:lvl w:ilvl="5">
      <w:start w:val="1"/>
      <w:numFmt w:val="decimal"/>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Figure R%1-%7"/>
      <w:lvlJc w:val="left"/>
      <w:pPr>
        <w:ind w:left="0" w:firstLine="0"/>
      </w:pPr>
      <w:rPr>
        <w:rFonts w:ascii="Times New Roman" w:hAnsi="Times New Roman" w:hint="default"/>
        <w:b/>
        <w:i w:val="0"/>
        <w:sz w:val="20"/>
        <w:szCs w:val="20"/>
      </w:rPr>
    </w:lvl>
    <w:lvl w:ilvl="7">
      <w:start w:val="1"/>
      <w:numFmt w:val="decimal"/>
      <w:lvlRestart w:val="1"/>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EE736DA"/>
    <w:multiLevelType w:val="multilevel"/>
    <w:tmpl w:val="0220F08A"/>
    <w:lvl w:ilvl="0">
      <w:start w:val="1"/>
      <w:numFmt w:val="decimal"/>
      <w:pStyle w:val="StdsRI"/>
      <w:suff w:val="space"/>
      <w:lvlText w:val="RELATED INFORMATION %1"/>
      <w:lvlJc w:val="left"/>
      <w:pPr>
        <w:ind w:left="0" w:firstLine="0"/>
      </w:pPr>
      <w:rPr>
        <w:rFonts w:ascii="Arial" w:eastAsia="Arial Unicode MS" w:hAnsi="Arial" w:hint="default"/>
        <w:b/>
        <w:i w:val="0"/>
        <w:sz w:val="28"/>
        <w:szCs w:val="28"/>
      </w:rPr>
    </w:lvl>
    <w:lvl w:ilvl="1">
      <w:start w:val="1"/>
      <w:numFmt w:val="decimal"/>
      <w:pStyle w:val="StdsRIH1"/>
      <w:suff w:val="space"/>
      <w:lvlText w:val="R%1-%2 "/>
      <w:lvlJc w:val="left"/>
      <w:pPr>
        <w:ind w:left="0" w:firstLine="0"/>
      </w:pPr>
      <w:rPr>
        <w:rFonts w:ascii="Arial" w:eastAsia="Arial Unicode MS" w:hAnsi="Arial" w:hint="default"/>
        <w:b/>
        <w:i w:val="0"/>
        <w:sz w:val="20"/>
        <w:szCs w:val="20"/>
      </w:rPr>
    </w:lvl>
    <w:lvl w:ilvl="2">
      <w:start w:val="1"/>
      <w:numFmt w:val="decimal"/>
      <w:pStyle w:val="StdsRIH2"/>
      <w:suff w:val="space"/>
      <w:lvlText w:val="R%1-%2.%3 "/>
      <w:lvlJc w:val="left"/>
      <w:pPr>
        <w:ind w:left="0" w:firstLine="0"/>
      </w:pPr>
      <w:rPr>
        <w:rFonts w:ascii="Times New Roman" w:eastAsia="MS Mincho" w:hAnsi="Times New Roman" w:hint="default"/>
        <w:b w:val="0"/>
        <w:i w:val="0"/>
        <w:sz w:val="20"/>
        <w:szCs w:val="20"/>
      </w:rPr>
    </w:lvl>
    <w:lvl w:ilvl="3">
      <w:start w:val="1"/>
      <w:numFmt w:val="decimal"/>
      <w:pStyle w:val="StdsRIH3"/>
      <w:suff w:val="space"/>
      <w:lvlText w:val="R%1-%2.%3.%4 "/>
      <w:lvlJc w:val="left"/>
      <w:pPr>
        <w:ind w:left="0" w:firstLine="0"/>
      </w:pPr>
      <w:rPr>
        <w:rFonts w:ascii="Times New Roman" w:eastAsia="MS Mincho" w:hAnsi="Times New Roman" w:hint="default"/>
        <w:b w:val="0"/>
        <w:i w:val="0"/>
        <w:sz w:val="20"/>
        <w:szCs w:val="20"/>
      </w:rPr>
    </w:lvl>
    <w:lvl w:ilvl="4">
      <w:start w:val="1"/>
      <w:numFmt w:val="decimal"/>
      <w:pStyle w:val="StdsRIH4"/>
      <w:suff w:val="space"/>
      <w:lvlText w:val="R%1-%2.%3.%4.%5 "/>
      <w:lvlJc w:val="left"/>
      <w:pPr>
        <w:ind w:left="0" w:firstLine="0"/>
      </w:pPr>
      <w:rPr>
        <w:rFonts w:ascii="Times New Roman" w:eastAsia="MS Mincho" w:hAnsi="Times New Roman" w:hint="default"/>
        <w:b w:val="0"/>
        <w:i w:val="0"/>
        <w:sz w:val="20"/>
        <w:szCs w:val="20"/>
      </w:rPr>
    </w:lvl>
    <w:lvl w:ilvl="5">
      <w:start w:val="1"/>
      <w:numFmt w:val="decimal"/>
      <w:pStyle w:val="StdsRIH5"/>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pStyle w:val="StdsRIFigure"/>
      <w:suff w:val="space"/>
      <w:lvlText w:val="Figure R%1-%7"/>
      <w:lvlJc w:val="left"/>
      <w:pPr>
        <w:ind w:left="0" w:firstLine="0"/>
      </w:pPr>
      <w:rPr>
        <w:rFonts w:ascii="Times New Roman" w:hAnsi="Times New Roman" w:hint="default"/>
        <w:b/>
        <w:i w:val="0"/>
        <w:sz w:val="20"/>
        <w:szCs w:val="20"/>
      </w:rPr>
    </w:lvl>
    <w:lvl w:ilvl="7">
      <w:start w:val="1"/>
      <w:numFmt w:val="decimal"/>
      <w:lvlRestart w:val="1"/>
      <w:pStyle w:val="StdsRITableTitle"/>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50DD63C7"/>
    <w:multiLevelType w:val="multilevel"/>
    <w:tmpl w:val="579EE458"/>
    <w:lvl w:ilvl="0">
      <w:start w:val="1"/>
      <w:numFmt w:val="decimal"/>
      <w:pStyle w:val="RelatedInfoNumber"/>
      <w:suff w:val="nothing"/>
      <w:lvlText w:val="RELATED INFORMATION %1"/>
      <w:lvlJc w:val="left"/>
      <w:pPr>
        <w:ind w:left="0" w:firstLine="0"/>
      </w:pPr>
      <w:rPr>
        <w:rFonts w:ascii="Arial" w:hAnsi="Arial" w:hint="default"/>
        <w:b/>
        <w:i w:val="0"/>
        <w:sz w:val="28"/>
      </w:rPr>
    </w:lvl>
    <w:lvl w:ilvl="1">
      <w:start w:val="1"/>
      <w:numFmt w:val="decimal"/>
      <w:pStyle w:val="RelatedInfoHeading1"/>
      <w:suff w:val="space"/>
      <w:lvlText w:val="R%1-%2 "/>
      <w:lvlJc w:val="left"/>
      <w:pPr>
        <w:ind w:left="0" w:firstLine="0"/>
      </w:pPr>
      <w:rPr>
        <w:rFonts w:ascii="Arial" w:hAnsi="Arial" w:hint="default"/>
        <w:b/>
        <w:i w:val="0"/>
        <w:sz w:val="20"/>
      </w:rPr>
    </w:lvl>
    <w:lvl w:ilvl="2">
      <w:start w:val="1"/>
      <w:numFmt w:val="decimal"/>
      <w:pStyle w:val="RelatedInfoHeading2"/>
      <w:suff w:val="space"/>
      <w:lvlText w:val="R%1-%2.%3 "/>
      <w:lvlJc w:val="left"/>
      <w:pPr>
        <w:ind w:left="0" w:firstLine="0"/>
      </w:pPr>
      <w:rPr>
        <w:rFonts w:ascii="Times New Roman" w:hAnsi="Times New Roman" w:hint="default"/>
        <w:b w:val="0"/>
        <w:i w:val="0"/>
        <w:sz w:val="20"/>
      </w:rPr>
    </w:lvl>
    <w:lvl w:ilvl="3">
      <w:start w:val="1"/>
      <w:numFmt w:val="decimal"/>
      <w:pStyle w:val="RelatedInfoHeading3"/>
      <w:suff w:val="space"/>
      <w:lvlText w:val="R%1-%2.%3.%4 "/>
      <w:lvlJc w:val="left"/>
      <w:pPr>
        <w:ind w:left="0" w:firstLine="0"/>
      </w:pPr>
      <w:rPr>
        <w:rFonts w:ascii="Times New Roman" w:hAnsi="Times New Roman" w:hint="default"/>
        <w:b w:val="0"/>
        <w:i w:val="0"/>
        <w:sz w:val="20"/>
      </w:rPr>
    </w:lvl>
    <w:lvl w:ilvl="4">
      <w:start w:val="1"/>
      <w:numFmt w:val="decimal"/>
      <w:pStyle w:val="RelatedInfoHeading4"/>
      <w:suff w:val="space"/>
      <w:lvlText w:val="R%1-%2.%3.%4.%5 "/>
      <w:lvlJc w:val="left"/>
      <w:pPr>
        <w:ind w:left="0" w:firstLine="0"/>
      </w:pPr>
      <w:rPr>
        <w:rFonts w:ascii="Times New Roman" w:hAnsi="Times New Roman" w:hint="default"/>
        <w:b w:val="0"/>
        <w:i w:val="0"/>
        <w:sz w:val="20"/>
      </w:rPr>
    </w:lvl>
    <w:lvl w:ilvl="5">
      <w:start w:val="1"/>
      <w:numFmt w:val="decimal"/>
      <w:pStyle w:val="RelatedInfoHeading5"/>
      <w:suff w:val="space"/>
      <w:lvlText w:val="R%1-%2.%3.%4.%5.%6 "/>
      <w:lvlJc w:val="left"/>
      <w:pPr>
        <w:ind w:left="0" w:firstLine="0"/>
      </w:pPr>
      <w:rPr>
        <w:rFonts w:ascii="Times New Roman" w:hAnsi="Times New Roman" w:hint="default"/>
        <w:b w:val="0"/>
        <w:i w:val="0"/>
        <w:sz w:val="20"/>
      </w:rPr>
    </w:lvl>
    <w:lvl w:ilvl="6">
      <w:start w:val="1"/>
      <w:numFmt w:val="decimal"/>
      <w:lvlRestart w:val="1"/>
      <w:pStyle w:val="RelatedInfoNote"/>
      <w:suff w:val="space"/>
      <w:lvlText w:val="NOTE %7: "/>
      <w:lvlJc w:val="left"/>
      <w:pPr>
        <w:ind w:left="0" w:firstLine="0"/>
      </w:pPr>
      <w:rPr>
        <w:rFonts w:ascii="Times New Roman" w:hAnsi="Times New Roman" w:hint="default"/>
        <w:b w:val="0"/>
        <w:i w:val="0"/>
        <w:sz w:val="18"/>
      </w:rPr>
    </w:lvl>
    <w:lvl w:ilvl="7">
      <w:start w:val="1"/>
      <w:numFmt w:val="decimal"/>
      <w:lvlRestart w:val="1"/>
      <w:pStyle w:val="RelatedInfoFigureTitle"/>
      <w:suff w:val="nothing"/>
      <w:lvlText w:val="Figure R%1-%8"/>
      <w:lvlJc w:val="left"/>
      <w:pPr>
        <w:ind w:left="0" w:firstLine="0"/>
      </w:pPr>
      <w:rPr>
        <w:rFonts w:ascii="Times New Roman" w:hAnsi="Times New Roman" w:hint="default"/>
        <w:b/>
        <w:i w:val="0"/>
        <w:sz w:val="20"/>
      </w:rPr>
    </w:lvl>
    <w:lvl w:ilvl="8">
      <w:start w:val="1"/>
      <w:numFmt w:val="decimal"/>
      <w:lvlRestart w:val="1"/>
      <w:pStyle w:val="RelatedInfoTableTitle"/>
      <w:suff w:val="space"/>
      <w:lvlText w:val="Table R%1-%9 "/>
      <w:lvlJc w:val="left"/>
      <w:pPr>
        <w:ind w:left="0" w:firstLine="0"/>
      </w:pPr>
      <w:rPr>
        <w:rFonts w:ascii="Arial" w:hAnsi="Arial" w:hint="default"/>
        <w:b/>
        <w:i w:val="0"/>
        <w:sz w:val="18"/>
      </w:rPr>
    </w:lvl>
  </w:abstractNum>
  <w:abstractNum w:abstractNumId="23" w15:restartNumberingAfterBreak="0">
    <w:nsid w:val="56FA057F"/>
    <w:multiLevelType w:val="multilevel"/>
    <w:tmpl w:val="0346DF86"/>
    <w:lvl w:ilvl="0">
      <w:start w:val="1"/>
      <w:numFmt w:val="decimal"/>
      <w:lvlText w:val="#%1"/>
      <w:lvlJc w:val="left"/>
      <w:pPr>
        <w:tabs>
          <w:tab w:val="num" w:pos="0"/>
        </w:tabs>
        <w:ind w:left="0" w:firstLine="0"/>
      </w:pPr>
      <w:rPr>
        <w:rFonts w:ascii="Times New Roman" w:eastAsia="MS Mincho" w:hAnsi="Times New Roman" w:hint="default"/>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72F7EEF"/>
    <w:multiLevelType w:val="multilevel"/>
    <w:tmpl w:val="8CDEC388"/>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 w15:restartNumberingAfterBreak="0">
    <w:nsid w:val="59B3602C"/>
    <w:multiLevelType w:val="multilevel"/>
    <w:tmpl w:val="FECC709C"/>
    <w:lvl w:ilvl="0">
      <w:start w:val="1"/>
      <w:numFmt w:val="decimal"/>
      <w:pStyle w:val="StdsApp"/>
      <w:suff w:val="nothing"/>
      <w:lvlText w:val="APPENDIX %1"/>
      <w:lvlJc w:val="left"/>
      <w:pPr>
        <w:ind w:left="0" w:firstLine="0"/>
      </w:pPr>
      <w:rPr>
        <w:rFonts w:ascii="Arial" w:eastAsia="Arial Unicode MS" w:hAnsi="Arial" w:hint="default"/>
        <w:b/>
        <w:i w:val="0"/>
        <w:sz w:val="28"/>
        <w:szCs w:val="28"/>
      </w:rPr>
    </w:lvl>
    <w:lvl w:ilvl="1">
      <w:start w:val="1"/>
      <w:numFmt w:val="decimal"/>
      <w:pStyle w:val="StdsAppH1"/>
      <w:suff w:val="space"/>
      <w:lvlText w:val="A%1-%2 "/>
      <w:lvlJc w:val="left"/>
      <w:pPr>
        <w:ind w:left="0" w:firstLine="0"/>
      </w:pPr>
      <w:rPr>
        <w:rFonts w:ascii="Arial" w:eastAsia="Arial Unicode MS" w:hAnsi="Arial" w:hint="default"/>
        <w:b/>
        <w:i w:val="0"/>
        <w:sz w:val="20"/>
        <w:szCs w:val="20"/>
      </w:rPr>
    </w:lvl>
    <w:lvl w:ilvl="2">
      <w:start w:val="1"/>
      <w:numFmt w:val="decimal"/>
      <w:pStyle w:val="StdsAppH2"/>
      <w:suff w:val="space"/>
      <w:lvlText w:val="A%1-%2.%3 "/>
      <w:lvlJc w:val="left"/>
      <w:pPr>
        <w:ind w:left="0" w:firstLine="0"/>
      </w:pPr>
      <w:rPr>
        <w:rFonts w:ascii="Times New Roman" w:eastAsia="MS Mincho" w:hAnsi="Times New Roman" w:hint="default"/>
        <w:b w:val="0"/>
        <w:i w:val="0"/>
        <w:sz w:val="20"/>
        <w:szCs w:val="20"/>
      </w:rPr>
    </w:lvl>
    <w:lvl w:ilvl="3">
      <w:start w:val="1"/>
      <w:numFmt w:val="decimal"/>
      <w:pStyle w:val="StdsAppH3"/>
      <w:suff w:val="space"/>
      <w:lvlText w:val="A%1-%2.%3.%4 "/>
      <w:lvlJc w:val="left"/>
      <w:pPr>
        <w:ind w:left="0" w:firstLine="0"/>
      </w:pPr>
      <w:rPr>
        <w:rFonts w:ascii="Times New Roman" w:eastAsia="MS Mincho" w:hAnsi="Times New Roman" w:hint="default"/>
        <w:b w:val="0"/>
        <w:i w:val="0"/>
        <w:sz w:val="20"/>
        <w:szCs w:val="20"/>
      </w:rPr>
    </w:lvl>
    <w:lvl w:ilvl="4">
      <w:start w:val="1"/>
      <w:numFmt w:val="decimal"/>
      <w:pStyle w:val="StdsAppH4"/>
      <w:suff w:val="space"/>
      <w:lvlText w:val="A%1-%2.%3.%4.%5 "/>
      <w:lvlJc w:val="left"/>
      <w:pPr>
        <w:ind w:left="0" w:firstLine="0"/>
      </w:pPr>
      <w:rPr>
        <w:rFonts w:ascii="Times New Roman" w:eastAsia="MS Mincho" w:hAnsi="Times New Roman" w:hint="default"/>
        <w:b w:val="0"/>
        <w:i w:val="0"/>
        <w:sz w:val="20"/>
        <w:szCs w:val="20"/>
      </w:rPr>
    </w:lvl>
    <w:lvl w:ilvl="5">
      <w:start w:val="1"/>
      <w:numFmt w:val="decimal"/>
      <w:pStyle w:val="StdsAppH5"/>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pStyle w:val="StdsAppTableTitle"/>
      <w:suff w:val="space"/>
      <w:lvlText w:val="Table A%1-%7 "/>
      <w:lvlJc w:val="left"/>
      <w:pPr>
        <w:ind w:left="0" w:firstLine="0"/>
      </w:pPr>
      <w:rPr>
        <w:rFonts w:ascii="Arial" w:eastAsia="Arial Unicode MS" w:hAnsi="Arial" w:hint="default"/>
        <w:b/>
        <w:i w:val="0"/>
        <w:sz w:val="18"/>
        <w:szCs w:val="18"/>
      </w:rPr>
    </w:lvl>
    <w:lvl w:ilvl="7">
      <w:start w:val="1"/>
      <w:numFmt w:val="decimal"/>
      <w:lvlRestart w:val="1"/>
      <w:pStyle w:val="StdsAppFigureCaption"/>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9604A0D"/>
    <w:multiLevelType w:val="multilevel"/>
    <w:tmpl w:val="DD1AD1FA"/>
    <w:lvl w:ilvl="0">
      <w:start w:val="1"/>
      <w:numFmt w:val="none"/>
      <w:pStyle w:val="StdsNote"/>
      <w:suff w:val="nothing"/>
      <w:lvlText w:val=""/>
      <w:lvlJc w:val="left"/>
      <w:pPr>
        <w:ind w:left="0" w:firstLine="0"/>
      </w:pPr>
      <w:rPr>
        <w:rFonts w:hint="default"/>
      </w:rPr>
    </w:lvl>
    <w:lvl w:ilvl="1">
      <w:start w:val="1"/>
      <w:numFmt w:val="decimal"/>
      <w:pStyle w:val="StdsNote"/>
      <w:suff w:val="space"/>
      <w:lvlText w:val="%1NOTE %2:"/>
      <w:lvlJc w:val="left"/>
      <w:pPr>
        <w:ind w:left="0" w:firstLine="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6AC12C8B"/>
    <w:multiLevelType w:val="multilevel"/>
    <w:tmpl w:val="A3DCD7E6"/>
    <w:lvl w:ilvl="0">
      <w:start w:val="1"/>
      <w:numFmt w:val="decimal"/>
      <w:suff w:val="nothing"/>
      <w:lvlText w:val="RELATED INFORMATION %1"/>
      <w:lvlJc w:val="left"/>
      <w:pPr>
        <w:ind w:left="0" w:firstLine="0"/>
      </w:pPr>
      <w:rPr>
        <w:rFonts w:ascii="Arial" w:eastAsia="Arial Unicode MS" w:hAnsi="Arial" w:hint="default"/>
        <w:b/>
        <w:i w:val="0"/>
        <w:sz w:val="28"/>
        <w:szCs w:val="28"/>
      </w:rPr>
    </w:lvl>
    <w:lvl w:ilvl="1">
      <w:start w:val="1"/>
      <w:numFmt w:val="decimal"/>
      <w:suff w:val="nothing"/>
      <w:lvlText w:val="R%1-%2"/>
      <w:lvlJc w:val="left"/>
      <w:pPr>
        <w:ind w:left="0" w:firstLine="0"/>
      </w:pPr>
      <w:rPr>
        <w:rFonts w:ascii="Arial" w:eastAsia="Arial Unicode MS" w:hAnsi="Arial" w:hint="default"/>
        <w:b/>
        <w:i w:val="0"/>
        <w:sz w:val="20"/>
        <w:szCs w:val="20"/>
      </w:rPr>
    </w:lvl>
    <w:lvl w:ilvl="2">
      <w:start w:val="1"/>
      <w:numFmt w:val="decimal"/>
      <w:suff w:val="nothing"/>
      <w:lvlText w:val="R%1-%2.%3"/>
      <w:lvlJc w:val="left"/>
      <w:pPr>
        <w:ind w:left="0" w:firstLine="0"/>
      </w:pPr>
      <w:rPr>
        <w:rFonts w:ascii="Times New Roman" w:eastAsia="MS Mincho" w:hAnsi="Times New Roman" w:hint="default"/>
        <w:b w:val="0"/>
        <w:i w:val="0"/>
        <w:sz w:val="20"/>
        <w:szCs w:val="20"/>
      </w:rPr>
    </w:lvl>
    <w:lvl w:ilvl="3">
      <w:start w:val="1"/>
      <w:numFmt w:val="decimal"/>
      <w:suff w:val="nothing"/>
      <w:lvlText w:val="R%1-%2.%3.%4"/>
      <w:lvlJc w:val="left"/>
      <w:pPr>
        <w:ind w:left="0" w:firstLine="0"/>
      </w:pPr>
      <w:rPr>
        <w:rFonts w:ascii="Times New Roman" w:eastAsia="MS Mincho" w:hAnsi="Times New Roman" w:hint="default"/>
        <w:b w:val="0"/>
        <w:i w:val="0"/>
        <w:sz w:val="20"/>
        <w:szCs w:val="20"/>
      </w:rPr>
    </w:lvl>
    <w:lvl w:ilvl="4">
      <w:start w:val="1"/>
      <w:numFmt w:val="decimal"/>
      <w:suff w:val="nothing"/>
      <w:lvlText w:val="R%1-%2.%3.%4.%5"/>
      <w:lvlJc w:val="left"/>
      <w:pPr>
        <w:ind w:left="0" w:firstLine="0"/>
      </w:pPr>
      <w:rPr>
        <w:rFonts w:ascii="Times New Roman" w:eastAsia="MS Mincho" w:hAnsi="Times New Roman" w:hint="default"/>
        <w:b w:val="0"/>
        <w:i w:val="0"/>
        <w:sz w:val="20"/>
        <w:szCs w:val="20"/>
      </w:rPr>
    </w:lvl>
    <w:lvl w:ilvl="5">
      <w:start w:val="1"/>
      <w:numFmt w:val="decimal"/>
      <w:suff w:val="nothing"/>
      <w:lvlText w:val="R%1-%2.%3.%4.%5.%6"/>
      <w:lvlJc w:val="left"/>
      <w:pPr>
        <w:ind w:left="0" w:firstLine="0"/>
      </w:pPr>
      <w:rPr>
        <w:rFonts w:ascii="Times New Roman" w:eastAsia="MS Mincho" w:hAnsi="Times New Roman" w:hint="default"/>
        <w:b w:val="0"/>
        <w:i w:val="0"/>
        <w:sz w:val="20"/>
        <w:szCs w:val="20"/>
      </w:rPr>
    </w:lvl>
    <w:lvl w:ilvl="6">
      <w:start w:val="1"/>
      <w:numFmt w:val="decimal"/>
      <w:lvlRestart w:val="1"/>
      <w:pStyle w:val="StdsRIFigureCaption"/>
      <w:suff w:val="nothing"/>
      <w:lvlText w:val="Figure R%1-%7"/>
      <w:lvlJc w:val="left"/>
      <w:pPr>
        <w:ind w:left="0" w:firstLine="0"/>
      </w:pPr>
      <w:rPr>
        <w:rFonts w:ascii="Times New Roman" w:hAnsi="Times New Roman" w:hint="default"/>
        <w:b/>
        <w:i w:val="0"/>
        <w:sz w:val="20"/>
        <w:szCs w:val="20"/>
      </w:rPr>
    </w:lvl>
    <w:lvl w:ilvl="7">
      <w:start w:val="1"/>
      <w:numFmt w:val="decimal"/>
      <w:lvlRestart w:val="1"/>
      <w:suff w:val="nothing"/>
      <w:lvlText w:val="Table R%1-%8"/>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C3E421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C3E4D3E"/>
    <w:multiLevelType w:val="multilevel"/>
    <w:tmpl w:val="7AFCA036"/>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0" w15:restartNumberingAfterBreak="0">
    <w:nsid w:val="712E412D"/>
    <w:multiLevelType w:val="hybridMultilevel"/>
    <w:tmpl w:val="259C58BA"/>
    <w:lvl w:ilvl="0" w:tplc="FFFFFFFF">
      <w:start w:val="1"/>
      <w:numFmt w:val="decimal"/>
      <w:pStyle w:val="StdsListNumbered"/>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6672956"/>
    <w:multiLevelType w:val="multilevel"/>
    <w:tmpl w:val="1E1A1758"/>
    <w:lvl w:ilvl="0">
      <w:start w:val="1"/>
      <w:numFmt w:val="decimal"/>
      <w:pStyle w:val="AppendixNumber"/>
      <w:suff w:val="nothing"/>
      <w:lvlText w:val="APPENDIX %1"/>
      <w:lvlJc w:val="left"/>
      <w:pPr>
        <w:ind w:left="0" w:firstLine="0"/>
      </w:pPr>
      <w:rPr>
        <w:rFonts w:ascii="Arial" w:hAnsi="Arial" w:hint="default"/>
        <w:b/>
        <w:i w:val="0"/>
        <w:sz w:val="28"/>
      </w:rPr>
    </w:lvl>
    <w:lvl w:ilvl="1">
      <w:start w:val="1"/>
      <w:numFmt w:val="decimal"/>
      <w:pStyle w:val="AppendixHeading1"/>
      <w:suff w:val="space"/>
      <w:lvlText w:val="A%1-%2 "/>
      <w:lvlJc w:val="left"/>
      <w:pPr>
        <w:ind w:left="0" w:firstLine="0"/>
      </w:pPr>
      <w:rPr>
        <w:rFonts w:ascii="Arial" w:hAnsi="Arial" w:hint="default"/>
        <w:b/>
        <w:i w:val="0"/>
        <w:sz w:val="20"/>
      </w:rPr>
    </w:lvl>
    <w:lvl w:ilvl="2">
      <w:start w:val="1"/>
      <w:numFmt w:val="decimal"/>
      <w:pStyle w:val="AppendixHeading2"/>
      <w:suff w:val="space"/>
      <w:lvlText w:val="A%1-%2.%3 "/>
      <w:lvlJc w:val="left"/>
      <w:pPr>
        <w:ind w:left="0" w:firstLine="0"/>
      </w:pPr>
      <w:rPr>
        <w:rFonts w:ascii="Times New Roman" w:hAnsi="Times New Roman" w:hint="default"/>
        <w:b w:val="0"/>
        <w:i w:val="0"/>
        <w:sz w:val="20"/>
      </w:rPr>
    </w:lvl>
    <w:lvl w:ilvl="3">
      <w:start w:val="1"/>
      <w:numFmt w:val="decimal"/>
      <w:pStyle w:val="AppendixHeading3"/>
      <w:suff w:val="space"/>
      <w:lvlText w:val="A%1-%2.%3.%4 "/>
      <w:lvlJc w:val="left"/>
      <w:pPr>
        <w:ind w:left="0" w:firstLine="0"/>
      </w:pPr>
      <w:rPr>
        <w:rFonts w:ascii="Times New Roman" w:hAnsi="Times New Roman" w:hint="default"/>
        <w:sz w:val="20"/>
      </w:rPr>
    </w:lvl>
    <w:lvl w:ilvl="4">
      <w:start w:val="1"/>
      <w:numFmt w:val="decimal"/>
      <w:pStyle w:val="AppendixHeading4"/>
      <w:suff w:val="space"/>
      <w:lvlText w:val="A%1-%2.%3.%4.%5 "/>
      <w:lvlJc w:val="left"/>
      <w:pPr>
        <w:ind w:left="0" w:firstLine="0"/>
      </w:pPr>
      <w:rPr>
        <w:rFonts w:ascii="Times New Roman" w:hAnsi="Times New Roman" w:hint="default"/>
        <w:sz w:val="20"/>
      </w:rPr>
    </w:lvl>
    <w:lvl w:ilvl="5">
      <w:start w:val="1"/>
      <w:numFmt w:val="decimal"/>
      <w:pStyle w:val="AppendixHeading5"/>
      <w:suff w:val="space"/>
      <w:lvlText w:val="A%1-%2.%3.%4.%5.%6 "/>
      <w:lvlJc w:val="left"/>
      <w:pPr>
        <w:ind w:left="0" w:firstLine="0"/>
      </w:pPr>
      <w:rPr>
        <w:rFonts w:ascii="Times New Roman" w:hAnsi="Times New Roman" w:hint="default"/>
        <w:sz w:val="20"/>
      </w:rPr>
    </w:lvl>
    <w:lvl w:ilvl="6">
      <w:start w:val="1"/>
      <w:numFmt w:val="decimal"/>
      <w:lvlRestart w:val="1"/>
      <w:pStyle w:val="AppendixTableTitle"/>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pStyle w:val="AppendixFigureTitle"/>
      <w:suff w:val="space"/>
      <w:lvlText w:val="Figure A%1-%9"/>
      <w:lvlJc w:val="left"/>
      <w:pPr>
        <w:ind w:left="0" w:firstLine="0"/>
      </w:pPr>
      <w:rPr>
        <w:rFonts w:ascii="Times New Roman" w:hAnsi="Times New Roman" w:hint="default"/>
        <w:b/>
        <w:i w:val="0"/>
        <w:sz w:val="20"/>
      </w:rPr>
    </w:lvl>
  </w:abstractNum>
  <w:abstractNum w:abstractNumId="32" w15:restartNumberingAfterBreak="0">
    <w:nsid w:val="78246199"/>
    <w:multiLevelType w:val="multilevel"/>
    <w:tmpl w:val="4C5256D4"/>
    <w:lvl w:ilvl="0">
      <w:start w:val="1"/>
      <w:numFmt w:val="none"/>
      <w:suff w:val="space"/>
      <w:lvlText w:val="NOTE:"/>
      <w:lvlJc w:val="left"/>
      <w:pPr>
        <w:ind w:left="0" w:firstLine="0"/>
      </w:pPr>
      <w:rPr>
        <w:rFonts w:hint="default"/>
      </w:rPr>
    </w:lvl>
    <w:lvl w:ilvl="1">
      <w:start w:val="1"/>
      <w:numFmt w:val="decimal"/>
      <w:pStyle w:val="StdsFigureNote-Multiple"/>
      <w:suff w:val="space"/>
      <w:lvlText w:val="%1NOTE %2:"/>
      <w:lvlJc w:val="center"/>
      <w:pPr>
        <w:ind w:left="0" w:firstLine="288"/>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3" w15:restartNumberingAfterBreak="0">
    <w:nsid w:val="7B6363F2"/>
    <w:multiLevelType w:val="multilevel"/>
    <w:tmpl w:val="1CB812F4"/>
    <w:lvl w:ilvl="0">
      <w:start w:val="1"/>
      <w:numFmt w:val="decimal"/>
      <w:pStyle w:val="StdsTableTitle"/>
      <w:suff w:val="space"/>
      <w:lvlText w:val="Table %1 "/>
      <w:lvlJc w:val="left"/>
      <w:pPr>
        <w:ind w:left="0" w:firstLine="0"/>
      </w:pPr>
      <w:rPr>
        <w:rFonts w:ascii="Arial" w:eastAsia="Arial Unicode MS" w:hAnsi="Arial" w:hint="default"/>
        <w:b/>
        <w:i w:val="0"/>
        <w:sz w:val="20"/>
        <w:szCs w:val="20"/>
      </w:rPr>
    </w:lvl>
    <w:lvl w:ilvl="1">
      <w:start w:val="1"/>
      <w:numFmt w:val="decimal"/>
      <w:lvlRestart w:val="0"/>
      <w:suff w:val="space"/>
      <w:lvlText w:val="%1.%2 "/>
      <w:lvlJc w:val="left"/>
      <w:pPr>
        <w:ind w:left="180" w:firstLine="0"/>
      </w:pPr>
      <w:rPr>
        <w:rFonts w:hint="default"/>
        <w:b/>
      </w:rPr>
    </w:lvl>
    <w:lvl w:ilvl="2">
      <w:start w:val="1"/>
      <w:numFmt w:val="decimal"/>
      <w:suff w:val="space"/>
      <w:lvlText w:val="%1.%2.%3 "/>
      <w:lvlJc w:val="left"/>
      <w:pPr>
        <w:ind w:left="0" w:firstLine="0"/>
      </w:pPr>
      <w:rPr>
        <w:rFonts w:hint="default"/>
        <w:b/>
        <w:i w:val="0"/>
      </w:rPr>
    </w:lvl>
    <w:lvl w:ilvl="3">
      <w:start w:val="1"/>
      <w:numFmt w:val="decimal"/>
      <w:suff w:val="space"/>
      <w:lvlText w:val="%1.%2.%3.%4 "/>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1.%2.%3.%4.%5.%6 "/>
      <w:lvlJc w:val="left"/>
      <w:pPr>
        <w:ind w:left="0" w:firstLine="0"/>
      </w:pPr>
      <w:rPr>
        <w:rFonts w:hint="default"/>
        <w:b/>
      </w:rPr>
    </w:lvl>
    <w:lvl w:ilvl="6">
      <w:start w:val="1"/>
      <w:numFmt w:val="decimal"/>
      <w:suff w:val="space"/>
      <w:lvlText w:val="%1.%2.%3.%4.%5.%6.%7 "/>
      <w:lvlJc w:val="left"/>
      <w:pPr>
        <w:ind w:left="0" w:firstLine="0"/>
      </w:pPr>
      <w:rPr>
        <w:rFonts w:hint="default"/>
      </w:rPr>
    </w:lvl>
    <w:lvl w:ilvl="7">
      <w:start w:val="1"/>
      <w:numFmt w:val="decimal"/>
      <w:lvlRestart w:val="0"/>
      <w:pStyle w:val="StdsTableTitle"/>
      <w:suff w:val="space"/>
      <w:lvlText w:val="Table %8"/>
      <w:lvlJc w:val="left"/>
      <w:pPr>
        <w:ind w:left="0"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584"/>
        </w:tabs>
        <w:ind w:left="1584" w:hanging="1584"/>
      </w:pPr>
      <w:rPr>
        <w:rFonts w:hint="default"/>
      </w:rPr>
    </w:lvl>
  </w:abstractNum>
  <w:num w:numId="1" w16cid:durableId="1432893306">
    <w:abstractNumId w:val="16"/>
  </w:num>
  <w:num w:numId="2" w16cid:durableId="271597747">
    <w:abstractNumId w:val="17"/>
  </w:num>
  <w:num w:numId="3" w16cid:durableId="1047873163">
    <w:abstractNumId w:val="5"/>
  </w:num>
  <w:num w:numId="4" w16cid:durableId="1366372719">
    <w:abstractNumId w:val="27"/>
  </w:num>
  <w:num w:numId="5" w16cid:durableId="307981130">
    <w:abstractNumId w:val="26"/>
  </w:num>
  <w:num w:numId="6" w16cid:durableId="2069571113">
    <w:abstractNumId w:val="30"/>
  </w:num>
  <w:num w:numId="7" w16cid:durableId="729303031">
    <w:abstractNumId w:val="25"/>
  </w:num>
  <w:num w:numId="8" w16cid:durableId="1405107129">
    <w:abstractNumId w:val="10"/>
  </w:num>
  <w:num w:numId="9" w16cid:durableId="1843810012">
    <w:abstractNumId w:val="21"/>
  </w:num>
  <w:num w:numId="10" w16cid:durableId="1137139602">
    <w:abstractNumId w:val="13"/>
  </w:num>
  <w:num w:numId="11" w16cid:durableId="1030649513">
    <w:abstractNumId w:val="22"/>
  </w:num>
  <w:num w:numId="12" w16cid:durableId="251668712">
    <w:abstractNumId w:val="12"/>
  </w:num>
  <w:num w:numId="13" w16cid:durableId="1025474092">
    <w:abstractNumId w:val="31"/>
  </w:num>
  <w:num w:numId="14" w16cid:durableId="7613394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894497">
    <w:abstractNumId w:val="32"/>
  </w:num>
  <w:num w:numId="16" w16cid:durableId="1133598893">
    <w:abstractNumId w:val="33"/>
  </w:num>
  <w:num w:numId="17" w16cid:durableId="1777367477">
    <w:abstractNumId w:val="20"/>
  </w:num>
  <w:num w:numId="18" w16cid:durableId="409238532">
    <w:abstractNumId w:val="3"/>
  </w:num>
  <w:num w:numId="19" w16cid:durableId="1062875608">
    <w:abstractNumId w:val="11"/>
  </w:num>
  <w:num w:numId="20" w16cid:durableId="638874745">
    <w:abstractNumId w:val="4"/>
  </w:num>
  <w:num w:numId="21" w16cid:durableId="1432821610">
    <w:abstractNumId w:val="0"/>
  </w:num>
  <w:num w:numId="22" w16cid:durableId="1613634917">
    <w:abstractNumId w:val="9"/>
  </w:num>
  <w:num w:numId="23" w16cid:durableId="1856722688">
    <w:abstractNumId w:val="1"/>
  </w:num>
  <w:num w:numId="24" w16cid:durableId="104352670">
    <w:abstractNumId w:val="8"/>
  </w:num>
  <w:num w:numId="25" w16cid:durableId="497229199">
    <w:abstractNumId w:val="19"/>
  </w:num>
  <w:num w:numId="26" w16cid:durableId="1916276630">
    <w:abstractNumId w:val="7"/>
  </w:num>
  <w:num w:numId="27" w16cid:durableId="867568243">
    <w:abstractNumId w:val="15"/>
  </w:num>
  <w:num w:numId="28" w16cid:durableId="1259675309">
    <w:abstractNumId w:val="23"/>
  </w:num>
  <w:num w:numId="29" w16cid:durableId="1513647353">
    <w:abstractNumId w:val="24"/>
  </w:num>
  <w:num w:numId="30" w16cid:durableId="1175728039">
    <w:abstractNumId w:val="2"/>
  </w:num>
  <w:num w:numId="31" w16cid:durableId="1266766050">
    <w:abstractNumId w:val="28"/>
  </w:num>
  <w:num w:numId="32" w16cid:durableId="1124496849">
    <w:abstractNumId w:val="29"/>
  </w:num>
  <w:num w:numId="33" w16cid:durableId="2052343357">
    <w:abstractNumId w:val="6"/>
  </w:num>
  <w:num w:numId="34" w16cid:durableId="1803839700">
    <w:abstractNumId w:val="18"/>
  </w:num>
  <w:num w:numId="35" w16cid:durableId="7674581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591876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activeWritingStyle w:appName="MSWord" w:lang="en-US" w:vendorID="64" w:dllVersion="6" w:nlCheck="1" w:checkStyle="1"/>
  <w:activeWritingStyle w:appName="MSWord" w:lang="en-US" w:vendorID="64" w:dllVersion="0" w:nlCheck="1" w:checkStyle="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CDD"/>
    <w:rsid w:val="00000054"/>
    <w:rsid w:val="00005873"/>
    <w:rsid w:val="00014181"/>
    <w:rsid w:val="00020D79"/>
    <w:rsid w:val="000332E6"/>
    <w:rsid w:val="00052D8B"/>
    <w:rsid w:val="0005385B"/>
    <w:rsid w:val="00067A44"/>
    <w:rsid w:val="00067C11"/>
    <w:rsid w:val="00084595"/>
    <w:rsid w:val="000A229E"/>
    <w:rsid w:val="000B35D7"/>
    <w:rsid w:val="000F6592"/>
    <w:rsid w:val="00106DA0"/>
    <w:rsid w:val="00114718"/>
    <w:rsid w:val="00132C3E"/>
    <w:rsid w:val="001406D5"/>
    <w:rsid w:val="00163BDF"/>
    <w:rsid w:val="001662AA"/>
    <w:rsid w:val="00185E4A"/>
    <w:rsid w:val="0019329D"/>
    <w:rsid w:val="001A1550"/>
    <w:rsid w:val="001B06B8"/>
    <w:rsid w:val="001C0BDB"/>
    <w:rsid w:val="001E1434"/>
    <w:rsid w:val="001E35BC"/>
    <w:rsid w:val="00213028"/>
    <w:rsid w:val="002145E0"/>
    <w:rsid w:val="00217F13"/>
    <w:rsid w:val="00227D95"/>
    <w:rsid w:val="002431B0"/>
    <w:rsid w:val="002557D2"/>
    <w:rsid w:val="002573A1"/>
    <w:rsid w:val="002759E9"/>
    <w:rsid w:val="00277F93"/>
    <w:rsid w:val="00285C8D"/>
    <w:rsid w:val="002A632E"/>
    <w:rsid w:val="002C02F8"/>
    <w:rsid w:val="002C091C"/>
    <w:rsid w:val="002C7253"/>
    <w:rsid w:val="002D0727"/>
    <w:rsid w:val="002F3EE8"/>
    <w:rsid w:val="00311C5B"/>
    <w:rsid w:val="003452CF"/>
    <w:rsid w:val="00354374"/>
    <w:rsid w:val="0035445B"/>
    <w:rsid w:val="0035463A"/>
    <w:rsid w:val="00357675"/>
    <w:rsid w:val="00363E10"/>
    <w:rsid w:val="0036560E"/>
    <w:rsid w:val="00387ED8"/>
    <w:rsid w:val="003C04FA"/>
    <w:rsid w:val="003C24FE"/>
    <w:rsid w:val="00453E66"/>
    <w:rsid w:val="00457FAF"/>
    <w:rsid w:val="0046431C"/>
    <w:rsid w:val="0046442C"/>
    <w:rsid w:val="00465313"/>
    <w:rsid w:val="0047384B"/>
    <w:rsid w:val="004921C8"/>
    <w:rsid w:val="00495A38"/>
    <w:rsid w:val="004A0DE8"/>
    <w:rsid w:val="004D048F"/>
    <w:rsid w:val="00523361"/>
    <w:rsid w:val="00534696"/>
    <w:rsid w:val="005545DC"/>
    <w:rsid w:val="00555CD1"/>
    <w:rsid w:val="0056163D"/>
    <w:rsid w:val="00563D78"/>
    <w:rsid w:val="00566516"/>
    <w:rsid w:val="00566EA2"/>
    <w:rsid w:val="00570CE3"/>
    <w:rsid w:val="0058447E"/>
    <w:rsid w:val="00585348"/>
    <w:rsid w:val="005874E1"/>
    <w:rsid w:val="00587FFE"/>
    <w:rsid w:val="005909BA"/>
    <w:rsid w:val="005A34A4"/>
    <w:rsid w:val="005A79AD"/>
    <w:rsid w:val="005B369C"/>
    <w:rsid w:val="005B3AB8"/>
    <w:rsid w:val="005B49EE"/>
    <w:rsid w:val="005C7388"/>
    <w:rsid w:val="005E1A68"/>
    <w:rsid w:val="005F4A8F"/>
    <w:rsid w:val="00604C77"/>
    <w:rsid w:val="00635AC1"/>
    <w:rsid w:val="00667710"/>
    <w:rsid w:val="006A097B"/>
    <w:rsid w:val="006A671D"/>
    <w:rsid w:val="006B5CA6"/>
    <w:rsid w:val="006C4698"/>
    <w:rsid w:val="006C47DD"/>
    <w:rsid w:val="006D0C27"/>
    <w:rsid w:val="00703824"/>
    <w:rsid w:val="00747730"/>
    <w:rsid w:val="00752073"/>
    <w:rsid w:val="00791F8F"/>
    <w:rsid w:val="007B5BDA"/>
    <w:rsid w:val="007B76DA"/>
    <w:rsid w:val="007D5CDD"/>
    <w:rsid w:val="007E00F2"/>
    <w:rsid w:val="0080182D"/>
    <w:rsid w:val="008340DF"/>
    <w:rsid w:val="008708A5"/>
    <w:rsid w:val="008732E5"/>
    <w:rsid w:val="0089601A"/>
    <w:rsid w:val="008C1AD5"/>
    <w:rsid w:val="008D2563"/>
    <w:rsid w:val="008E2E44"/>
    <w:rsid w:val="008E5786"/>
    <w:rsid w:val="008F570C"/>
    <w:rsid w:val="009551FD"/>
    <w:rsid w:val="00985F67"/>
    <w:rsid w:val="0098666A"/>
    <w:rsid w:val="009A733C"/>
    <w:rsid w:val="009B13C7"/>
    <w:rsid w:val="009C45C0"/>
    <w:rsid w:val="009D0E1F"/>
    <w:rsid w:val="009D3B26"/>
    <w:rsid w:val="009F5498"/>
    <w:rsid w:val="00A07373"/>
    <w:rsid w:val="00A177A5"/>
    <w:rsid w:val="00A363EC"/>
    <w:rsid w:val="00A64BB6"/>
    <w:rsid w:val="00A74AD9"/>
    <w:rsid w:val="00A92C8A"/>
    <w:rsid w:val="00AA0D5F"/>
    <w:rsid w:val="00AD2EDB"/>
    <w:rsid w:val="00AF3D31"/>
    <w:rsid w:val="00B4197E"/>
    <w:rsid w:val="00B46307"/>
    <w:rsid w:val="00B61201"/>
    <w:rsid w:val="00B90AB0"/>
    <w:rsid w:val="00B92BF9"/>
    <w:rsid w:val="00BA03EF"/>
    <w:rsid w:val="00BA28B0"/>
    <w:rsid w:val="00BB0F5B"/>
    <w:rsid w:val="00BC1CB7"/>
    <w:rsid w:val="00C1651E"/>
    <w:rsid w:val="00C31044"/>
    <w:rsid w:val="00CB6886"/>
    <w:rsid w:val="00CC73D7"/>
    <w:rsid w:val="00CD317C"/>
    <w:rsid w:val="00CE16C3"/>
    <w:rsid w:val="00CF0DD4"/>
    <w:rsid w:val="00D03C55"/>
    <w:rsid w:val="00D1464E"/>
    <w:rsid w:val="00D26217"/>
    <w:rsid w:val="00D34B4C"/>
    <w:rsid w:val="00D3585A"/>
    <w:rsid w:val="00D51684"/>
    <w:rsid w:val="00D56807"/>
    <w:rsid w:val="00D625C5"/>
    <w:rsid w:val="00D665F0"/>
    <w:rsid w:val="00D96AF4"/>
    <w:rsid w:val="00DA7B70"/>
    <w:rsid w:val="00DB382D"/>
    <w:rsid w:val="00DD0EFA"/>
    <w:rsid w:val="00DD5FE9"/>
    <w:rsid w:val="00E578B9"/>
    <w:rsid w:val="00E747CC"/>
    <w:rsid w:val="00E85548"/>
    <w:rsid w:val="00EA432C"/>
    <w:rsid w:val="00EB19D0"/>
    <w:rsid w:val="00EB5C05"/>
    <w:rsid w:val="00EE56F3"/>
    <w:rsid w:val="00EF1433"/>
    <w:rsid w:val="00EF6123"/>
    <w:rsid w:val="00F06226"/>
    <w:rsid w:val="00F31B28"/>
    <w:rsid w:val="00F62C92"/>
    <w:rsid w:val="00F7295D"/>
    <w:rsid w:val="00FB710D"/>
    <w:rsid w:val="00FF72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AED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E56F3"/>
    <w:rPr>
      <w:sz w:val="24"/>
      <w:szCs w:val="24"/>
      <w:lang w:eastAsia="ja-JP"/>
    </w:rPr>
  </w:style>
  <w:style w:type="paragraph" w:styleId="Heading1">
    <w:name w:val="heading 1"/>
    <w:basedOn w:val="Normal"/>
    <w:next w:val="Normal"/>
    <w:rsid w:val="00EE56F3"/>
    <w:pPr>
      <w:keepNext/>
      <w:spacing w:before="120"/>
      <w:outlineLvl w:val="0"/>
    </w:pPr>
    <w:rPr>
      <w:rFonts w:ascii="Arial" w:hAnsi="Arial" w:cs="Arial"/>
      <w:bCs/>
      <w:sz w:val="20"/>
      <w:szCs w:val="20"/>
    </w:rPr>
  </w:style>
  <w:style w:type="paragraph" w:styleId="Heading2">
    <w:name w:val="heading 2"/>
    <w:aliases w:val="H2"/>
    <w:basedOn w:val="Normal"/>
    <w:next w:val="Normal"/>
    <w:rsid w:val="00EE56F3"/>
    <w:pPr>
      <w:spacing w:before="120"/>
      <w:outlineLvl w:val="1"/>
    </w:pPr>
    <w:rPr>
      <w:rFonts w:ascii="Arial" w:hAnsi="Arial" w:cs="Arial"/>
      <w:bCs/>
      <w:iCs/>
      <w:sz w:val="20"/>
      <w:szCs w:val="20"/>
    </w:rPr>
  </w:style>
  <w:style w:type="paragraph" w:styleId="Heading3">
    <w:name w:val="heading 3"/>
    <w:basedOn w:val="Normal"/>
    <w:next w:val="Normal"/>
    <w:rsid w:val="00EE56F3"/>
    <w:pPr>
      <w:spacing w:before="120"/>
      <w:outlineLvl w:val="2"/>
    </w:pPr>
    <w:rPr>
      <w:rFonts w:ascii="Arial" w:hAnsi="Arial" w:cs="Arial"/>
      <w:bCs/>
      <w:sz w:val="20"/>
      <w:szCs w:val="20"/>
    </w:rPr>
  </w:style>
  <w:style w:type="paragraph" w:styleId="Heading4">
    <w:name w:val="heading 4"/>
    <w:basedOn w:val="Normal"/>
    <w:next w:val="Normal"/>
    <w:rsid w:val="00EE56F3"/>
    <w:pPr>
      <w:spacing w:before="120"/>
      <w:outlineLvl w:val="3"/>
    </w:pPr>
    <w:rPr>
      <w:rFonts w:ascii="Arial" w:hAnsi="Arial"/>
      <w:bCs/>
      <w:sz w:val="20"/>
      <w:szCs w:val="28"/>
    </w:rPr>
  </w:style>
  <w:style w:type="paragraph" w:styleId="Heading5">
    <w:name w:val="heading 5"/>
    <w:basedOn w:val="Normal"/>
    <w:next w:val="Normal"/>
    <w:rsid w:val="00EE56F3"/>
    <w:pPr>
      <w:spacing w:before="120"/>
      <w:outlineLvl w:val="4"/>
    </w:pPr>
    <w:rPr>
      <w:rFonts w:ascii="Arial" w:hAnsi="Arial"/>
      <w:bCs/>
      <w:iCs/>
      <w:sz w:val="20"/>
      <w:szCs w:val="26"/>
    </w:rPr>
  </w:style>
  <w:style w:type="paragraph" w:styleId="Heading6">
    <w:name w:val="heading 6"/>
    <w:basedOn w:val="Normal"/>
    <w:next w:val="Normal"/>
    <w:rsid w:val="00EE56F3"/>
    <w:pPr>
      <w:spacing w:before="120"/>
      <w:outlineLvl w:val="5"/>
    </w:pPr>
    <w:rPr>
      <w:rFonts w:ascii="Arial" w:hAnsi="Arial"/>
      <w:bCs/>
      <w:sz w:val="20"/>
      <w:szCs w:val="22"/>
    </w:rPr>
  </w:style>
  <w:style w:type="paragraph" w:styleId="Heading7">
    <w:name w:val="heading 7"/>
    <w:basedOn w:val="Normal"/>
    <w:next w:val="Normal"/>
    <w:rsid w:val="00EE56F3"/>
    <w:pPr>
      <w:spacing w:before="120"/>
      <w:outlineLvl w:val="6"/>
    </w:pPr>
    <w:rPr>
      <w:rFonts w:ascii="Arial" w:hAnsi="Arial"/>
      <w:sz w:val="20"/>
    </w:rPr>
  </w:style>
  <w:style w:type="paragraph" w:styleId="Heading8">
    <w:name w:val="heading 8"/>
    <w:basedOn w:val="Normal"/>
    <w:next w:val="Normal"/>
    <w:rsid w:val="00EE56F3"/>
    <w:pPr>
      <w:spacing w:before="240" w:after="60"/>
      <w:outlineLvl w:val="7"/>
    </w:pPr>
    <w:rPr>
      <w:rFonts w:ascii="Arial" w:hAnsi="Arial"/>
      <w:iCs/>
      <w:sz w:val="20"/>
    </w:rPr>
  </w:style>
  <w:style w:type="paragraph" w:styleId="Heading9">
    <w:name w:val="heading 9"/>
    <w:basedOn w:val="Normal"/>
    <w:next w:val="Normal"/>
    <w:rsid w:val="00EE56F3"/>
    <w:pPr>
      <w:spacing w:before="120"/>
      <w:outlineLvl w:val="8"/>
    </w:pPr>
    <w:rPr>
      <w:rFonts w:ascii="Arial" w:hAnsi="Arial" w:cs="Arial"/>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 Text"/>
    <w:link w:val="StdsTextChar"/>
    <w:qFormat/>
    <w:rsid w:val="00EE56F3"/>
    <w:pPr>
      <w:spacing w:before="120" w:after="120"/>
      <w:jc w:val="both"/>
    </w:pPr>
    <w:rPr>
      <w:lang w:eastAsia="ja-JP"/>
    </w:rPr>
  </w:style>
  <w:style w:type="paragraph" w:customStyle="1" w:styleId="StdsDesignation">
    <w:name w:val="Stds Designation"/>
    <w:next w:val="StdsDesignationTitle"/>
    <w:qFormat/>
    <w:rsid w:val="00EE56F3"/>
    <w:pPr>
      <w:spacing w:before="120"/>
    </w:pPr>
    <w:rPr>
      <w:rFonts w:ascii="Arial" w:eastAsia="Arial Unicode MS" w:hAnsi="Arial"/>
      <w:b/>
      <w:sz w:val="28"/>
      <w:szCs w:val="28"/>
      <w:lang w:eastAsia="ja-JP"/>
    </w:rPr>
  </w:style>
  <w:style w:type="paragraph" w:customStyle="1" w:styleId="StdsDesignationTitle">
    <w:name w:val="Stds Designation Title"/>
    <w:next w:val="StdsText"/>
    <w:qFormat/>
    <w:rsid w:val="00EE56F3"/>
    <w:pPr>
      <w:spacing w:after="200"/>
    </w:pPr>
    <w:rPr>
      <w:rFonts w:ascii="Arial" w:eastAsia="Arial Unicode MS" w:hAnsi="Arial"/>
      <w:b/>
      <w:sz w:val="28"/>
      <w:szCs w:val="28"/>
      <w:lang w:eastAsia="ja-JP"/>
    </w:rPr>
  </w:style>
  <w:style w:type="paragraph" w:customStyle="1" w:styleId="StdsNormal">
    <w:name w:val="StdsNormal"/>
    <w:rsid w:val="00EE56F3"/>
    <w:rPr>
      <w:lang w:eastAsia="ja-JP"/>
    </w:rPr>
  </w:style>
  <w:style w:type="paragraph" w:customStyle="1" w:styleId="StdsTableHeading">
    <w:name w:val="Stds TableHeading"/>
    <w:qFormat/>
    <w:rsid w:val="00EE56F3"/>
    <w:pPr>
      <w:keepNext/>
      <w:spacing w:before="120" w:after="60"/>
      <w:jc w:val="center"/>
    </w:pPr>
    <w:rPr>
      <w:i/>
      <w:sz w:val="18"/>
      <w:szCs w:val="18"/>
      <w:lang w:eastAsia="ja-JP"/>
    </w:rPr>
  </w:style>
  <w:style w:type="paragraph" w:customStyle="1" w:styleId="StdsTableText">
    <w:name w:val="Stds TableText"/>
    <w:qFormat/>
    <w:rsid w:val="00EE56F3"/>
    <w:pPr>
      <w:spacing w:before="40" w:after="20"/>
      <w:ind w:left="29"/>
    </w:pPr>
    <w:rPr>
      <w:sz w:val="18"/>
      <w:szCs w:val="18"/>
      <w:lang w:eastAsia="ja-JP"/>
    </w:rPr>
  </w:style>
  <w:style w:type="paragraph" w:customStyle="1" w:styleId="StdsCode">
    <w:name w:val="StdsCode"/>
    <w:rsid w:val="00EE56F3"/>
    <w:pPr>
      <w:tabs>
        <w:tab w:val="left" w:pos="360"/>
        <w:tab w:val="left" w:pos="720"/>
        <w:tab w:val="left" w:pos="1080"/>
        <w:tab w:val="left" w:pos="1440"/>
        <w:tab w:val="left" w:pos="1800"/>
        <w:tab w:val="left" w:pos="2160"/>
        <w:tab w:val="left" w:pos="2520"/>
        <w:tab w:val="left" w:pos="2880"/>
        <w:tab w:val="left" w:pos="3240"/>
        <w:tab w:val="left" w:pos="3600"/>
      </w:tabs>
    </w:pPr>
    <w:rPr>
      <w:rFonts w:ascii="Courier New" w:eastAsia="Batang" w:hAnsi="Courier New"/>
      <w:sz w:val="18"/>
      <w:szCs w:val="18"/>
      <w:lang w:eastAsia="ja-JP"/>
    </w:rPr>
  </w:style>
  <w:style w:type="paragraph" w:customStyle="1" w:styleId="StdsH1">
    <w:name w:val="Stds H1"/>
    <w:qFormat/>
    <w:rsid w:val="00EE56F3"/>
    <w:pPr>
      <w:keepNext/>
      <w:numPr>
        <w:numId w:val="1"/>
      </w:numPr>
      <w:spacing w:before="180" w:after="60"/>
    </w:pPr>
    <w:rPr>
      <w:rFonts w:ascii="Arial" w:eastAsia="Arial Unicode MS" w:hAnsi="Arial"/>
      <w:b/>
      <w:lang w:eastAsia="ja-JP"/>
    </w:rPr>
  </w:style>
  <w:style w:type="paragraph" w:customStyle="1" w:styleId="StdsH2">
    <w:name w:val="Stds H2"/>
    <w:qFormat/>
    <w:rsid w:val="00EE56F3"/>
    <w:pPr>
      <w:numPr>
        <w:ilvl w:val="1"/>
        <w:numId w:val="1"/>
      </w:numPr>
      <w:spacing w:before="120" w:after="120"/>
      <w:jc w:val="both"/>
    </w:pPr>
    <w:rPr>
      <w:lang w:eastAsia="ja-JP"/>
    </w:rPr>
  </w:style>
  <w:style w:type="paragraph" w:customStyle="1" w:styleId="StdsH3">
    <w:name w:val="Stds H3"/>
    <w:qFormat/>
    <w:rsid w:val="00EE56F3"/>
    <w:pPr>
      <w:numPr>
        <w:ilvl w:val="2"/>
        <w:numId w:val="1"/>
      </w:numPr>
      <w:spacing w:before="120" w:after="120"/>
      <w:jc w:val="both"/>
    </w:pPr>
    <w:rPr>
      <w:lang w:eastAsia="ja-JP"/>
    </w:rPr>
  </w:style>
  <w:style w:type="paragraph" w:customStyle="1" w:styleId="StdsH4">
    <w:name w:val="Stds H4"/>
    <w:qFormat/>
    <w:rsid w:val="00EE56F3"/>
    <w:pPr>
      <w:numPr>
        <w:ilvl w:val="3"/>
        <w:numId w:val="1"/>
      </w:numPr>
      <w:spacing w:before="120" w:after="120"/>
      <w:jc w:val="both"/>
    </w:pPr>
    <w:rPr>
      <w:lang w:eastAsia="ja-JP"/>
    </w:rPr>
  </w:style>
  <w:style w:type="paragraph" w:customStyle="1" w:styleId="StdsH5">
    <w:name w:val="Stds H5"/>
    <w:qFormat/>
    <w:rsid w:val="00EE56F3"/>
    <w:pPr>
      <w:numPr>
        <w:ilvl w:val="4"/>
        <w:numId w:val="1"/>
      </w:numPr>
      <w:spacing w:before="120" w:after="120"/>
      <w:jc w:val="both"/>
    </w:pPr>
    <w:rPr>
      <w:lang w:eastAsia="ja-JP"/>
    </w:rPr>
  </w:style>
  <w:style w:type="paragraph" w:customStyle="1" w:styleId="StdsH6">
    <w:name w:val="Stds H6"/>
    <w:qFormat/>
    <w:rsid w:val="00EE56F3"/>
    <w:pPr>
      <w:numPr>
        <w:ilvl w:val="5"/>
        <w:numId w:val="1"/>
      </w:numPr>
      <w:spacing w:before="120" w:after="120"/>
      <w:jc w:val="both"/>
    </w:pPr>
    <w:rPr>
      <w:lang w:eastAsia="ja-JP"/>
    </w:rPr>
  </w:style>
  <w:style w:type="paragraph" w:customStyle="1" w:styleId="StdsH7">
    <w:name w:val="Stds H7"/>
    <w:qFormat/>
    <w:rsid w:val="00EE56F3"/>
    <w:pPr>
      <w:numPr>
        <w:ilvl w:val="6"/>
        <w:numId w:val="1"/>
      </w:numPr>
      <w:spacing w:before="120" w:after="120"/>
      <w:jc w:val="both"/>
    </w:pPr>
    <w:rPr>
      <w:lang w:eastAsia="ja-JP"/>
    </w:rPr>
  </w:style>
  <w:style w:type="paragraph" w:customStyle="1" w:styleId="StdsH8">
    <w:name w:val="Stds H8"/>
    <w:qFormat/>
    <w:rsid w:val="00EE56F3"/>
    <w:pPr>
      <w:numPr>
        <w:ilvl w:val="7"/>
        <w:numId w:val="1"/>
      </w:numPr>
      <w:spacing w:before="120" w:after="120"/>
      <w:jc w:val="both"/>
    </w:pPr>
    <w:rPr>
      <w:lang w:eastAsia="ja-JP"/>
    </w:rPr>
  </w:style>
  <w:style w:type="paragraph" w:customStyle="1" w:styleId="StdsNote">
    <w:name w:val="Stds Note"/>
    <w:qFormat/>
    <w:rsid w:val="00EE56F3"/>
    <w:pPr>
      <w:numPr>
        <w:ilvl w:val="1"/>
        <w:numId w:val="5"/>
      </w:numPr>
      <w:spacing w:before="120" w:after="120"/>
      <w:jc w:val="both"/>
    </w:pPr>
    <w:rPr>
      <w:sz w:val="18"/>
      <w:szCs w:val="18"/>
      <w:lang w:eastAsia="ja-JP"/>
    </w:rPr>
  </w:style>
  <w:style w:type="paragraph" w:customStyle="1" w:styleId="StdsIndent">
    <w:name w:val="StdsIndent"/>
    <w:rsid w:val="00EE56F3"/>
    <w:pPr>
      <w:spacing w:after="120"/>
      <w:ind w:left="720" w:right="720"/>
      <w:jc w:val="both"/>
    </w:pPr>
    <w:rPr>
      <w:sz w:val="18"/>
      <w:szCs w:val="24"/>
      <w:lang w:eastAsia="ja-JP"/>
    </w:rPr>
  </w:style>
  <w:style w:type="paragraph" w:customStyle="1" w:styleId="StdsFigureCaption">
    <w:name w:val="Stds FigureCaption"/>
    <w:qFormat/>
    <w:rsid w:val="00EE56F3"/>
    <w:pPr>
      <w:numPr>
        <w:numId w:val="2"/>
      </w:numPr>
      <w:tabs>
        <w:tab w:val="left" w:pos="0"/>
      </w:tabs>
      <w:spacing w:before="60" w:after="60"/>
      <w:jc w:val="center"/>
    </w:pPr>
    <w:rPr>
      <w:b/>
      <w:szCs w:val="24"/>
      <w:lang w:eastAsia="ja-JP"/>
    </w:rPr>
  </w:style>
  <w:style w:type="paragraph" w:customStyle="1" w:styleId="StdsTableTitle">
    <w:name w:val="Stds Table Title"/>
    <w:qFormat/>
    <w:rsid w:val="00EE56F3"/>
    <w:pPr>
      <w:keepNext/>
      <w:numPr>
        <w:ilvl w:val="7"/>
        <w:numId w:val="16"/>
      </w:numPr>
      <w:tabs>
        <w:tab w:val="left" w:pos="0"/>
      </w:tabs>
      <w:spacing w:before="60" w:after="60"/>
    </w:pPr>
    <w:rPr>
      <w:rFonts w:ascii="Arial" w:eastAsia="Arial Unicode MS" w:hAnsi="Arial"/>
      <w:b/>
      <w:sz w:val="18"/>
      <w:szCs w:val="18"/>
      <w:lang w:eastAsia="ja-JP"/>
    </w:rPr>
  </w:style>
  <w:style w:type="paragraph" w:customStyle="1" w:styleId="StdsTableFoot">
    <w:name w:val="Stds TableFoot"/>
    <w:qFormat/>
    <w:rsid w:val="00EE56F3"/>
    <w:pPr>
      <w:spacing w:before="60" w:after="60"/>
      <w:jc w:val="both"/>
    </w:pPr>
    <w:rPr>
      <w:sz w:val="16"/>
      <w:szCs w:val="16"/>
      <w:lang w:eastAsia="ja-JP"/>
    </w:rPr>
  </w:style>
  <w:style w:type="paragraph" w:customStyle="1" w:styleId="StdsAppH1">
    <w:name w:val="StdsApp H1"/>
    <w:basedOn w:val="StdsH1"/>
    <w:qFormat/>
    <w:rsid w:val="00EE56F3"/>
    <w:pPr>
      <w:numPr>
        <w:ilvl w:val="1"/>
        <w:numId w:val="7"/>
      </w:numPr>
      <w:spacing w:after="120"/>
    </w:pPr>
  </w:style>
  <w:style w:type="paragraph" w:customStyle="1" w:styleId="StdsAppH2">
    <w:name w:val="StdsApp H2"/>
    <w:basedOn w:val="StdsH2"/>
    <w:qFormat/>
    <w:rsid w:val="00EE56F3"/>
    <w:pPr>
      <w:numPr>
        <w:ilvl w:val="2"/>
        <w:numId w:val="7"/>
      </w:numPr>
    </w:pPr>
  </w:style>
  <w:style w:type="paragraph" w:customStyle="1" w:styleId="StdsAppH3">
    <w:name w:val="StdsApp H3"/>
    <w:basedOn w:val="StdsH3"/>
    <w:qFormat/>
    <w:rsid w:val="00EE56F3"/>
    <w:pPr>
      <w:numPr>
        <w:ilvl w:val="3"/>
        <w:numId w:val="7"/>
      </w:numPr>
    </w:pPr>
  </w:style>
  <w:style w:type="paragraph" w:customStyle="1" w:styleId="StdsAppH4">
    <w:name w:val="StdsApp H4"/>
    <w:basedOn w:val="StdsH4"/>
    <w:qFormat/>
    <w:rsid w:val="00EE56F3"/>
    <w:pPr>
      <w:numPr>
        <w:ilvl w:val="4"/>
        <w:numId w:val="7"/>
      </w:numPr>
    </w:pPr>
  </w:style>
  <w:style w:type="paragraph" w:customStyle="1" w:styleId="StdsAppH5">
    <w:name w:val="StdsApp H5"/>
    <w:basedOn w:val="StdsH5"/>
    <w:qFormat/>
    <w:rsid w:val="00EE56F3"/>
    <w:pPr>
      <w:numPr>
        <w:ilvl w:val="5"/>
        <w:numId w:val="7"/>
      </w:numPr>
    </w:pPr>
  </w:style>
  <w:style w:type="paragraph" w:customStyle="1" w:styleId="StdsRIH1">
    <w:name w:val="StdsRI H1"/>
    <w:basedOn w:val="StdsH1"/>
    <w:qFormat/>
    <w:rsid w:val="00EE56F3"/>
    <w:pPr>
      <w:numPr>
        <w:ilvl w:val="1"/>
        <w:numId w:val="9"/>
      </w:numPr>
    </w:pPr>
  </w:style>
  <w:style w:type="paragraph" w:customStyle="1" w:styleId="StdsRIH2">
    <w:name w:val="StdsRI H2"/>
    <w:basedOn w:val="StdsH2"/>
    <w:qFormat/>
    <w:rsid w:val="00EE56F3"/>
    <w:pPr>
      <w:numPr>
        <w:ilvl w:val="2"/>
        <w:numId w:val="9"/>
      </w:numPr>
    </w:pPr>
  </w:style>
  <w:style w:type="paragraph" w:customStyle="1" w:styleId="StdsRIH3">
    <w:name w:val="StdsRI H3"/>
    <w:basedOn w:val="StdsH3"/>
    <w:qFormat/>
    <w:rsid w:val="00EE56F3"/>
    <w:pPr>
      <w:numPr>
        <w:ilvl w:val="3"/>
        <w:numId w:val="9"/>
      </w:numPr>
    </w:pPr>
  </w:style>
  <w:style w:type="paragraph" w:customStyle="1" w:styleId="StdsRIH4">
    <w:name w:val="StdsRI H4"/>
    <w:basedOn w:val="StdsH4"/>
    <w:qFormat/>
    <w:rsid w:val="00EE56F3"/>
    <w:pPr>
      <w:numPr>
        <w:ilvl w:val="4"/>
        <w:numId w:val="9"/>
      </w:numPr>
    </w:pPr>
  </w:style>
  <w:style w:type="paragraph" w:customStyle="1" w:styleId="StdsRIH5">
    <w:name w:val="StdsRI H5"/>
    <w:basedOn w:val="StdsH5"/>
    <w:qFormat/>
    <w:rsid w:val="00EE56F3"/>
    <w:pPr>
      <w:numPr>
        <w:ilvl w:val="5"/>
        <w:numId w:val="9"/>
      </w:numPr>
    </w:pPr>
  </w:style>
  <w:style w:type="paragraph" w:customStyle="1" w:styleId="StdsFigureNote">
    <w:name w:val="Stds FigureNote"/>
    <w:qFormat/>
    <w:rsid w:val="00EE56F3"/>
    <w:pPr>
      <w:numPr>
        <w:numId w:val="18"/>
      </w:numPr>
      <w:spacing w:before="60" w:after="60"/>
      <w:jc w:val="center"/>
    </w:pPr>
    <w:rPr>
      <w:sz w:val="18"/>
      <w:szCs w:val="18"/>
      <w:lang w:eastAsia="ja-JP"/>
    </w:rPr>
  </w:style>
  <w:style w:type="paragraph" w:customStyle="1" w:styleId="StdsListBulleted">
    <w:name w:val="Stds List Bulleted"/>
    <w:qFormat/>
    <w:rsid w:val="00EE56F3"/>
    <w:pPr>
      <w:numPr>
        <w:numId w:val="3"/>
      </w:numPr>
      <w:spacing w:before="120" w:after="120"/>
      <w:ind w:hanging="216"/>
      <w:jc w:val="both"/>
    </w:pPr>
    <w:rPr>
      <w:szCs w:val="24"/>
      <w:lang w:eastAsia="ja-JP"/>
    </w:rPr>
  </w:style>
  <w:style w:type="paragraph" w:customStyle="1" w:styleId="StdsAppTableTitle">
    <w:name w:val="StdsAppTableTitle"/>
    <w:basedOn w:val="StdsTableTitle"/>
    <w:qFormat/>
    <w:rsid w:val="00EE56F3"/>
    <w:pPr>
      <w:numPr>
        <w:ilvl w:val="6"/>
        <w:numId w:val="7"/>
      </w:numPr>
    </w:pPr>
  </w:style>
  <w:style w:type="paragraph" w:customStyle="1" w:styleId="StdsRITableTitle">
    <w:name w:val="StdsRITableTitle"/>
    <w:qFormat/>
    <w:rsid w:val="00EE56F3"/>
    <w:pPr>
      <w:keepNext/>
      <w:numPr>
        <w:ilvl w:val="7"/>
        <w:numId w:val="9"/>
      </w:numPr>
      <w:spacing w:before="60" w:after="60"/>
    </w:pPr>
    <w:rPr>
      <w:rFonts w:ascii="Arial" w:eastAsia="Arial Unicode MS" w:hAnsi="Arial"/>
      <w:b/>
      <w:sz w:val="18"/>
      <w:szCs w:val="18"/>
      <w:lang w:eastAsia="ja-JP"/>
    </w:rPr>
  </w:style>
  <w:style w:type="paragraph" w:customStyle="1" w:styleId="StdsAppFigureCaption">
    <w:name w:val="StdsAppFigureCaption"/>
    <w:basedOn w:val="StdsFigureCaption"/>
    <w:qFormat/>
    <w:rsid w:val="00EE56F3"/>
    <w:pPr>
      <w:numPr>
        <w:ilvl w:val="7"/>
        <w:numId w:val="7"/>
      </w:numPr>
    </w:pPr>
  </w:style>
  <w:style w:type="paragraph" w:customStyle="1" w:styleId="StdsRIFigureCaption">
    <w:name w:val="StdsRIFigureCaption"/>
    <w:basedOn w:val="StdsFigureCaption"/>
    <w:qFormat/>
    <w:rsid w:val="00EE56F3"/>
    <w:pPr>
      <w:numPr>
        <w:ilvl w:val="6"/>
        <w:numId w:val="4"/>
      </w:numPr>
    </w:pPr>
  </w:style>
  <w:style w:type="paragraph" w:customStyle="1" w:styleId="StdsApp">
    <w:name w:val="StdsApp #"/>
    <w:next w:val="StdsDesignationTitle"/>
    <w:qFormat/>
    <w:rsid w:val="00EE56F3"/>
    <w:pPr>
      <w:keepNext/>
      <w:pageBreakBefore/>
      <w:numPr>
        <w:numId w:val="7"/>
      </w:numPr>
    </w:pPr>
    <w:rPr>
      <w:rFonts w:ascii="Arial" w:eastAsia="Arial Unicode MS" w:hAnsi="Arial"/>
      <w:b/>
      <w:sz w:val="28"/>
      <w:szCs w:val="28"/>
      <w:lang w:eastAsia="ja-JP"/>
    </w:rPr>
  </w:style>
  <w:style w:type="paragraph" w:customStyle="1" w:styleId="StdsRI">
    <w:name w:val="StdsRI #"/>
    <w:next w:val="StdsDesignationTitle"/>
    <w:qFormat/>
    <w:rsid w:val="00EE56F3"/>
    <w:pPr>
      <w:keepNext/>
      <w:pageBreakBefore/>
      <w:numPr>
        <w:numId w:val="9"/>
      </w:numPr>
    </w:pPr>
    <w:rPr>
      <w:rFonts w:ascii="Arial" w:eastAsia="Arial Unicode MS" w:hAnsi="Arial"/>
      <w:b/>
      <w:sz w:val="28"/>
      <w:szCs w:val="28"/>
      <w:lang w:eastAsia="ja-JP"/>
    </w:rPr>
  </w:style>
  <w:style w:type="paragraph" w:customStyle="1" w:styleId="StdsDR">
    <w:name w:val="StdsDR #"/>
    <w:next w:val="StdsDesignationTitle"/>
    <w:qFormat/>
    <w:rsid w:val="00EE56F3"/>
    <w:pPr>
      <w:keepNext/>
      <w:pageBreakBefore/>
      <w:numPr>
        <w:numId w:val="8"/>
      </w:numPr>
    </w:pPr>
    <w:rPr>
      <w:rFonts w:ascii="Arial" w:eastAsia="Arial Unicode MS" w:hAnsi="Arial"/>
      <w:b/>
      <w:sz w:val="28"/>
      <w:szCs w:val="28"/>
      <w:lang w:eastAsia="ja-JP"/>
    </w:rPr>
  </w:style>
  <w:style w:type="paragraph" w:customStyle="1" w:styleId="StdsDRH1">
    <w:name w:val="StdsDR H1"/>
    <w:basedOn w:val="StdsAppH1"/>
    <w:qFormat/>
    <w:rsid w:val="00EE56F3"/>
    <w:pPr>
      <w:numPr>
        <w:numId w:val="8"/>
      </w:numPr>
    </w:pPr>
  </w:style>
  <w:style w:type="paragraph" w:customStyle="1" w:styleId="StdsDRH2">
    <w:name w:val="StdsDR H2"/>
    <w:basedOn w:val="StdsAppH2"/>
    <w:qFormat/>
    <w:rsid w:val="00EE56F3"/>
    <w:pPr>
      <w:numPr>
        <w:numId w:val="8"/>
      </w:numPr>
    </w:pPr>
  </w:style>
  <w:style w:type="paragraph" w:customStyle="1" w:styleId="StdsDRH3">
    <w:name w:val="StdsDR H3"/>
    <w:basedOn w:val="StdsAppH3"/>
    <w:qFormat/>
    <w:rsid w:val="00EE56F3"/>
    <w:pPr>
      <w:numPr>
        <w:numId w:val="8"/>
      </w:numPr>
    </w:pPr>
  </w:style>
  <w:style w:type="paragraph" w:customStyle="1" w:styleId="StdsDRH4">
    <w:name w:val="StdsDR H4"/>
    <w:basedOn w:val="StdsAppH4"/>
    <w:qFormat/>
    <w:rsid w:val="00EE56F3"/>
    <w:pPr>
      <w:numPr>
        <w:numId w:val="8"/>
      </w:numPr>
    </w:pPr>
  </w:style>
  <w:style w:type="paragraph" w:customStyle="1" w:styleId="StdsDRH5">
    <w:name w:val="StdsDR H5"/>
    <w:basedOn w:val="StdsAppH5"/>
    <w:qFormat/>
    <w:rsid w:val="00EE56F3"/>
    <w:pPr>
      <w:numPr>
        <w:numId w:val="8"/>
      </w:numPr>
    </w:pPr>
  </w:style>
  <w:style w:type="paragraph" w:customStyle="1" w:styleId="StdsListNumbered">
    <w:name w:val="Stds List Numbered"/>
    <w:qFormat/>
    <w:rsid w:val="00EE56F3"/>
    <w:pPr>
      <w:numPr>
        <w:numId w:val="6"/>
      </w:numPr>
      <w:spacing w:before="120" w:after="120"/>
      <w:ind w:hanging="216"/>
    </w:pPr>
    <w:rPr>
      <w:lang w:eastAsia="ja-JP"/>
    </w:rPr>
  </w:style>
  <w:style w:type="paragraph" w:customStyle="1" w:styleId="StdsEquation">
    <w:name w:val="StdsEquation"/>
    <w:rsid w:val="00EE56F3"/>
    <w:pPr>
      <w:tabs>
        <w:tab w:val="center" w:pos="4680"/>
        <w:tab w:val="right" w:pos="9360"/>
      </w:tabs>
    </w:pPr>
    <w:rPr>
      <w:lang w:eastAsia="ja-JP"/>
    </w:rPr>
  </w:style>
  <w:style w:type="paragraph" w:styleId="Footer">
    <w:name w:val="footer"/>
    <w:rsid w:val="00EE56F3"/>
    <w:pPr>
      <w:tabs>
        <w:tab w:val="center" w:pos="4680"/>
        <w:tab w:val="right" w:pos="9360"/>
      </w:tabs>
    </w:pPr>
    <w:rPr>
      <w:rFonts w:ascii="Arial" w:eastAsia="Arial Unicode MS" w:hAnsi="Arial"/>
      <w:b/>
      <w:sz w:val="18"/>
      <w:szCs w:val="18"/>
      <w:lang w:eastAsia="ja-JP"/>
    </w:rPr>
  </w:style>
  <w:style w:type="paragraph" w:customStyle="1" w:styleId="StdsRIFigure">
    <w:name w:val="StdsRIFigure"/>
    <w:basedOn w:val="Normal"/>
    <w:rsid w:val="00EE56F3"/>
    <w:pPr>
      <w:numPr>
        <w:ilvl w:val="6"/>
        <w:numId w:val="9"/>
      </w:numPr>
    </w:pPr>
  </w:style>
  <w:style w:type="paragraph" w:styleId="Header">
    <w:name w:val="header"/>
    <w:rsid w:val="00EE56F3"/>
    <w:pPr>
      <w:jc w:val="center"/>
    </w:pPr>
    <w:rPr>
      <w:sz w:val="24"/>
      <w:szCs w:val="24"/>
      <w:lang w:eastAsia="ja-JP"/>
    </w:rPr>
  </w:style>
  <w:style w:type="character" w:styleId="PageNumber">
    <w:name w:val="page number"/>
    <w:basedOn w:val="DefaultParagraphFont"/>
    <w:rsid w:val="00EE56F3"/>
  </w:style>
  <w:style w:type="paragraph" w:styleId="FootnoteText">
    <w:name w:val="footnote text"/>
    <w:link w:val="FootnoteTextChar"/>
    <w:rsid w:val="00EE56F3"/>
    <w:pPr>
      <w:spacing w:after="40"/>
    </w:pPr>
    <w:rPr>
      <w:rFonts w:eastAsia="Times New Roman"/>
      <w:sz w:val="16"/>
    </w:rPr>
  </w:style>
  <w:style w:type="paragraph" w:customStyle="1" w:styleId="Tabletext">
    <w:name w:val="Table text"/>
    <w:rsid w:val="005A34A4"/>
    <w:pPr>
      <w:spacing w:before="40"/>
      <w:ind w:left="29"/>
      <w:jc w:val="center"/>
    </w:pPr>
    <w:rPr>
      <w:sz w:val="18"/>
    </w:rPr>
  </w:style>
  <w:style w:type="paragraph" w:customStyle="1" w:styleId="Text">
    <w:name w:val="Text"/>
    <w:rsid w:val="00EE56F3"/>
    <w:pPr>
      <w:spacing w:before="60" w:after="60"/>
      <w:jc w:val="both"/>
    </w:pPr>
  </w:style>
  <w:style w:type="paragraph" w:customStyle="1" w:styleId="TableTitle">
    <w:name w:val="Table Title"/>
    <w:rsid w:val="005A34A4"/>
    <w:pPr>
      <w:keepNext/>
      <w:numPr>
        <w:ilvl w:val="4"/>
        <w:numId w:val="12"/>
      </w:numPr>
      <w:spacing w:before="120" w:after="60"/>
    </w:pPr>
    <w:rPr>
      <w:rFonts w:ascii="Arial" w:hAnsi="Arial"/>
      <w:b/>
      <w:sz w:val="18"/>
    </w:rPr>
  </w:style>
  <w:style w:type="paragraph" w:customStyle="1" w:styleId="TableHeading">
    <w:name w:val="Table Heading"/>
    <w:rsid w:val="005A34A4"/>
    <w:pPr>
      <w:spacing w:before="120" w:after="60"/>
      <w:jc w:val="center"/>
    </w:pPr>
    <w:rPr>
      <w:i/>
      <w:sz w:val="18"/>
    </w:rPr>
  </w:style>
  <w:style w:type="paragraph" w:customStyle="1" w:styleId="TableFooter">
    <w:name w:val="Table Footer"/>
    <w:rsid w:val="005A34A4"/>
    <w:pPr>
      <w:spacing w:before="40"/>
      <w:jc w:val="both"/>
    </w:pPr>
    <w:rPr>
      <w:rFonts w:eastAsia="Times New Roman"/>
      <w:sz w:val="16"/>
    </w:rPr>
  </w:style>
  <w:style w:type="paragraph" w:customStyle="1" w:styleId="Note">
    <w:name w:val="Note"/>
    <w:rsid w:val="005A34A4"/>
    <w:pPr>
      <w:numPr>
        <w:ilvl w:val="1"/>
        <w:numId w:val="12"/>
      </w:numPr>
      <w:spacing w:before="60" w:after="60"/>
      <w:jc w:val="both"/>
    </w:pPr>
    <w:rPr>
      <w:rFonts w:eastAsia="Times New Roman"/>
      <w:sz w:val="18"/>
    </w:rPr>
  </w:style>
  <w:style w:type="paragraph" w:customStyle="1" w:styleId="Figure">
    <w:name w:val="Figure"/>
    <w:rsid w:val="005A34A4"/>
    <w:pPr>
      <w:numPr>
        <w:numId w:val="12"/>
      </w:numPr>
      <w:jc w:val="center"/>
    </w:pPr>
    <w:rPr>
      <w:rFonts w:eastAsia="MS Gothic"/>
      <w:b/>
    </w:rPr>
  </w:style>
  <w:style w:type="paragraph" w:customStyle="1" w:styleId="Bullet1">
    <w:name w:val="Bullet1"/>
    <w:rsid w:val="005A34A4"/>
    <w:pPr>
      <w:numPr>
        <w:numId w:val="10"/>
      </w:numPr>
      <w:tabs>
        <w:tab w:val="clear" w:pos="792"/>
        <w:tab w:val="left" w:pos="360"/>
      </w:tabs>
      <w:spacing w:before="60" w:after="60"/>
      <w:ind w:left="360" w:hanging="288"/>
      <w:jc w:val="both"/>
    </w:pPr>
    <w:rPr>
      <w:rFonts w:eastAsia="Times New Roman"/>
    </w:rPr>
  </w:style>
  <w:style w:type="paragraph" w:customStyle="1" w:styleId="DocumentTitle">
    <w:name w:val="Document Title"/>
    <w:next w:val="Normal"/>
    <w:rsid w:val="005A34A4"/>
    <w:pPr>
      <w:suppressAutoHyphens/>
      <w:spacing w:after="200"/>
    </w:pPr>
    <w:rPr>
      <w:rFonts w:ascii="Arial" w:eastAsia="MS Gothic" w:hAnsi="Arial"/>
      <w:b/>
      <w:sz w:val="28"/>
    </w:rPr>
  </w:style>
  <w:style w:type="paragraph" w:customStyle="1" w:styleId="DocumentNumber">
    <w:name w:val="Document Number"/>
    <w:next w:val="DocumentTitle"/>
    <w:rsid w:val="005A34A4"/>
    <w:rPr>
      <w:rFonts w:ascii="Arial" w:eastAsia="MS Gothic" w:hAnsi="Arial"/>
      <w:b/>
      <w:sz w:val="28"/>
    </w:rPr>
  </w:style>
  <w:style w:type="paragraph" w:customStyle="1" w:styleId="AppendixFigureTitle">
    <w:name w:val="Appendix Figure Title"/>
    <w:basedOn w:val="Figure"/>
    <w:next w:val="Normal"/>
    <w:rsid w:val="005A34A4"/>
    <w:pPr>
      <w:numPr>
        <w:ilvl w:val="8"/>
        <w:numId w:val="13"/>
      </w:numPr>
    </w:pPr>
    <w:rPr>
      <w:rFonts w:ascii="Times" w:hAnsi="Times"/>
    </w:rPr>
  </w:style>
  <w:style w:type="paragraph" w:customStyle="1" w:styleId="AppendixHeading1">
    <w:name w:val="Appendix Heading 1"/>
    <w:basedOn w:val="Heading1"/>
    <w:next w:val="Normal"/>
    <w:rsid w:val="005A34A4"/>
    <w:pPr>
      <w:numPr>
        <w:ilvl w:val="1"/>
        <w:numId w:val="13"/>
      </w:numPr>
      <w:spacing w:before="160" w:after="60"/>
    </w:pPr>
    <w:rPr>
      <w:rFonts w:eastAsia="Times New Roman" w:cs="Times New Roman"/>
      <w:b/>
      <w:bCs w:val="0"/>
      <w:kern w:val="28"/>
      <w:lang w:eastAsia="en-US"/>
    </w:rPr>
  </w:style>
  <w:style w:type="paragraph" w:customStyle="1" w:styleId="AppendixHeading2">
    <w:name w:val="Appendix Heading 2"/>
    <w:basedOn w:val="Heading2"/>
    <w:next w:val="Normal"/>
    <w:rsid w:val="005A34A4"/>
    <w:pPr>
      <w:numPr>
        <w:ilvl w:val="2"/>
        <w:numId w:val="13"/>
      </w:numPr>
      <w:spacing w:before="60" w:after="60"/>
      <w:jc w:val="both"/>
    </w:pPr>
    <w:rPr>
      <w:rFonts w:ascii="Times New Roman" w:eastAsia="Times New Roman" w:hAnsi="Times New Roman" w:cs="Times New Roman"/>
      <w:bCs w:val="0"/>
      <w:iCs w:val="0"/>
      <w:lang w:eastAsia="en-US"/>
    </w:rPr>
  </w:style>
  <w:style w:type="paragraph" w:customStyle="1" w:styleId="AppendixHeading3">
    <w:name w:val="Appendix Heading 3"/>
    <w:basedOn w:val="Heading3"/>
    <w:next w:val="Normal"/>
    <w:rsid w:val="005A34A4"/>
    <w:pPr>
      <w:numPr>
        <w:ilvl w:val="3"/>
        <w:numId w:val="13"/>
      </w:numPr>
      <w:spacing w:before="60" w:after="60"/>
      <w:jc w:val="both"/>
    </w:pPr>
    <w:rPr>
      <w:rFonts w:ascii="Times New Roman" w:eastAsia="Times New Roman" w:hAnsi="Times New Roman" w:cs="Times New Roman"/>
      <w:bCs w:val="0"/>
      <w:lang w:eastAsia="en-US"/>
    </w:rPr>
  </w:style>
  <w:style w:type="paragraph" w:customStyle="1" w:styleId="AppendixHeading4">
    <w:name w:val="Appendix Heading 4"/>
    <w:basedOn w:val="Heading4"/>
    <w:next w:val="Normal"/>
    <w:rsid w:val="005A34A4"/>
    <w:pPr>
      <w:numPr>
        <w:ilvl w:val="4"/>
        <w:numId w:val="13"/>
      </w:numPr>
      <w:spacing w:before="60" w:after="60"/>
      <w:jc w:val="both"/>
    </w:pPr>
    <w:rPr>
      <w:rFonts w:ascii="Times New Roman" w:eastAsia="Times New Roman" w:hAnsi="Times New Roman"/>
      <w:bCs w:val="0"/>
      <w:szCs w:val="20"/>
      <w:lang w:eastAsia="en-US"/>
    </w:rPr>
  </w:style>
  <w:style w:type="paragraph" w:customStyle="1" w:styleId="AppendixHeading5">
    <w:name w:val="Appendix Heading 5"/>
    <w:basedOn w:val="Heading5"/>
    <w:next w:val="Normal"/>
    <w:rsid w:val="005A34A4"/>
    <w:pPr>
      <w:numPr>
        <w:ilvl w:val="5"/>
        <w:numId w:val="13"/>
      </w:numPr>
      <w:spacing w:before="60" w:after="60"/>
      <w:jc w:val="both"/>
    </w:pPr>
    <w:rPr>
      <w:rFonts w:ascii="Times New Roman" w:eastAsia="Times New Roman" w:hAnsi="Times New Roman"/>
      <w:bCs w:val="0"/>
      <w:iCs w:val="0"/>
      <w:szCs w:val="20"/>
      <w:lang w:eastAsia="en-US"/>
    </w:rPr>
  </w:style>
  <w:style w:type="paragraph" w:customStyle="1" w:styleId="AppendixNumber">
    <w:name w:val="Appendix Number"/>
    <w:basedOn w:val="DocumentNumber"/>
    <w:next w:val="DocumentTitle"/>
    <w:rsid w:val="005A34A4"/>
    <w:pPr>
      <w:numPr>
        <w:numId w:val="13"/>
      </w:numPr>
    </w:pPr>
  </w:style>
  <w:style w:type="paragraph" w:customStyle="1" w:styleId="AppendixTableTitle">
    <w:name w:val="Appendix Table Title"/>
    <w:basedOn w:val="TableTitle"/>
    <w:next w:val="Normal"/>
    <w:rsid w:val="005A34A4"/>
    <w:pPr>
      <w:numPr>
        <w:ilvl w:val="6"/>
        <w:numId w:val="13"/>
      </w:numPr>
    </w:pPr>
  </w:style>
  <w:style w:type="paragraph" w:customStyle="1" w:styleId="RelatedInfoFigureTitle">
    <w:name w:val="Related Info Figure Title"/>
    <w:basedOn w:val="Figure"/>
    <w:next w:val="Normal"/>
    <w:rsid w:val="005A34A4"/>
    <w:pPr>
      <w:numPr>
        <w:ilvl w:val="7"/>
        <w:numId w:val="11"/>
      </w:numPr>
    </w:pPr>
  </w:style>
  <w:style w:type="paragraph" w:customStyle="1" w:styleId="RelatedInfoHeading1">
    <w:name w:val="Related Info Heading 1"/>
    <w:basedOn w:val="Heading1"/>
    <w:next w:val="Normal"/>
    <w:rsid w:val="005A34A4"/>
    <w:pPr>
      <w:numPr>
        <w:ilvl w:val="1"/>
        <w:numId w:val="11"/>
      </w:numPr>
      <w:spacing w:before="160" w:after="60"/>
      <w:outlineLvl w:val="9"/>
    </w:pPr>
    <w:rPr>
      <w:rFonts w:eastAsia="Times New Roman" w:cs="Times New Roman"/>
      <w:b/>
      <w:bCs w:val="0"/>
      <w:lang w:eastAsia="en-US"/>
    </w:rPr>
  </w:style>
  <w:style w:type="paragraph" w:customStyle="1" w:styleId="RelatedInfoHeading2">
    <w:name w:val="Related Info Heading 2"/>
    <w:basedOn w:val="Heading2"/>
    <w:next w:val="Normal"/>
    <w:rsid w:val="005A34A4"/>
    <w:pPr>
      <w:numPr>
        <w:ilvl w:val="2"/>
        <w:numId w:val="11"/>
      </w:numPr>
      <w:spacing w:before="60" w:after="60"/>
      <w:jc w:val="both"/>
      <w:outlineLvl w:val="9"/>
    </w:pPr>
    <w:rPr>
      <w:rFonts w:ascii="Times New Roman" w:hAnsi="Times New Roman" w:cs="Times New Roman"/>
      <w:bCs w:val="0"/>
      <w:iCs w:val="0"/>
      <w:lang w:eastAsia="en-US"/>
    </w:rPr>
  </w:style>
  <w:style w:type="paragraph" w:customStyle="1" w:styleId="RelatedInfoHeading3">
    <w:name w:val="Related Info Heading 3"/>
    <w:basedOn w:val="Heading3"/>
    <w:next w:val="Normal"/>
    <w:rsid w:val="005A34A4"/>
    <w:pPr>
      <w:numPr>
        <w:ilvl w:val="3"/>
        <w:numId w:val="11"/>
      </w:numPr>
      <w:spacing w:before="60" w:after="60"/>
      <w:jc w:val="both"/>
      <w:outlineLvl w:val="9"/>
    </w:pPr>
    <w:rPr>
      <w:rFonts w:ascii="Times New Roman" w:hAnsi="Times New Roman" w:cs="Times New Roman"/>
      <w:bCs w:val="0"/>
      <w:lang w:eastAsia="en-US"/>
    </w:rPr>
  </w:style>
  <w:style w:type="paragraph" w:customStyle="1" w:styleId="RelatedInfoHeading4">
    <w:name w:val="Related Info Heading 4"/>
    <w:basedOn w:val="Heading4"/>
    <w:next w:val="Normal"/>
    <w:rsid w:val="005A34A4"/>
    <w:pPr>
      <w:numPr>
        <w:ilvl w:val="4"/>
        <w:numId w:val="11"/>
      </w:numPr>
      <w:spacing w:before="60" w:after="60"/>
      <w:jc w:val="both"/>
      <w:outlineLvl w:val="9"/>
    </w:pPr>
    <w:rPr>
      <w:rFonts w:ascii="Times New Roman" w:hAnsi="Times New Roman"/>
      <w:bCs w:val="0"/>
      <w:szCs w:val="20"/>
      <w:lang w:eastAsia="en-US"/>
    </w:rPr>
  </w:style>
  <w:style w:type="paragraph" w:customStyle="1" w:styleId="RelatedInfoHeading5">
    <w:name w:val="Related Info Heading 5"/>
    <w:basedOn w:val="Heading5"/>
    <w:next w:val="Normal"/>
    <w:rsid w:val="005A34A4"/>
    <w:pPr>
      <w:numPr>
        <w:ilvl w:val="5"/>
        <w:numId w:val="11"/>
      </w:numPr>
      <w:spacing w:before="60" w:after="60"/>
      <w:jc w:val="both"/>
      <w:outlineLvl w:val="9"/>
    </w:pPr>
    <w:rPr>
      <w:rFonts w:ascii="Times New Roman" w:hAnsi="Times New Roman"/>
      <w:bCs w:val="0"/>
      <w:iCs w:val="0"/>
      <w:szCs w:val="20"/>
      <w:lang w:eastAsia="en-US"/>
    </w:rPr>
  </w:style>
  <w:style w:type="paragraph" w:customStyle="1" w:styleId="RelatedInfoNote">
    <w:name w:val="Related Info Note"/>
    <w:basedOn w:val="Note"/>
    <w:next w:val="Normal"/>
    <w:rsid w:val="005A34A4"/>
    <w:pPr>
      <w:numPr>
        <w:ilvl w:val="6"/>
        <w:numId w:val="11"/>
      </w:numPr>
    </w:pPr>
  </w:style>
  <w:style w:type="paragraph" w:customStyle="1" w:styleId="RelatedInfoNumber">
    <w:name w:val="Related Info Number"/>
    <w:basedOn w:val="DocumentNumber"/>
    <w:next w:val="DocumentTitle"/>
    <w:rsid w:val="005A34A4"/>
    <w:pPr>
      <w:numPr>
        <w:numId w:val="11"/>
      </w:numPr>
    </w:pPr>
  </w:style>
  <w:style w:type="paragraph" w:customStyle="1" w:styleId="RelatedInfoTableTitle">
    <w:name w:val="Related Info Table Title"/>
    <w:basedOn w:val="TableTitle"/>
    <w:next w:val="Normal"/>
    <w:rsid w:val="005A34A4"/>
    <w:pPr>
      <w:numPr>
        <w:ilvl w:val="8"/>
        <w:numId w:val="11"/>
      </w:numPr>
    </w:pPr>
  </w:style>
  <w:style w:type="paragraph" w:customStyle="1" w:styleId="AppendixTableNote">
    <w:name w:val="Appendix Table Note"/>
    <w:basedOn w:val="TableFooter"/>
    <w:next w:val="Normal"/>
    <w:rsid w:val="005A34A4"/>
    <w:pPr>
      <w:numPr>
        <w:numId w:val="14"/>
      </w:numPr>
    </w:pPr>
  </w:style>
  <w:style w:type="paragraph" w:styleId="BalloonText">
    <w:name w:val="Balloon Text"/>
    <w:basedOn w:val="Normal"/>
    <w:semiHidden/>
    <w:rsid w:val="005909BA"/>
    <w:rPr>
      <w:rFonts w:ascii="Tahoma" w:hAnsi="Tahoma" w:cs="Tahoma"/>
      <w:sz w:val="16"/>
      <w:szCs w:val="16"/>
    </w:rPr>
  </w:style>
  <w:style w:type="character" w:styleId="Hyperlink">
    <w:name w:val="Hyperlink"/>
    <w:basedOn w:val="DefaultParagraphFont"/>
    <w:rsid w:val="00EE56F3"/>
    <w:rPr>
      <w:color w:val="0000FF"/>
      <w:u w:val="single"/>
    </w:rPr>
  </w:style>
  <w:style w:type="paragraph" w:customStyle="1" w:styleId="StdsFigureNote-Multiple">
    <w:name w:val="Stds FigureNote - Multiple"/>
    <w:rsid w:val="00EE56F3"/>
    <w:pPr>
      <w:numPr>
        <w:ilvl w:val="1"/>
        <w:numId w:val="15"/>
      </w:numPr>
      <w:jc w:val="center"/>
    </w:pPr>
    <w:rPr>
      <w:sz w:val="18"/>
      <w:szCs w:val="24"/>
      <w:lang w:eastAsia="ja-JP"/>
    </w:rPr>
  </w:style>
  <w:style w:type="paragraph" w:customStyle="1" w:styleId="Copyrighttext">
    <w:name w:val="Copyright text"/>
    <w:basedOn w:val="Normal"/>
    <w:rsid w:val="00EE56F3"/>
    <w:pPr>
      <w:spacing w:before="60" w:after="60"/>
      <w:jc w:val="both"/>
    </w:pPr>
    <w:rPr>
      <w:b/>
      <w:noProof/>
      <w:sz w:val="14"/>
      <w:szCs w:val="20"/>
      <w:lang w:eastAsia="zh-CN"/>
    </w:rPr>
  </w:style>
  <w:style w:type="paragraph" w:customStyle="1" w:styleId="Heading-Appendix">
    <w:name w:val="Heading - Appendix"/>
    <w:basedOn w:val="Heading1"/>
    <w:rsid w:val="00EE56F3"/>
    <w:pPr>
      <w:suppressAutoHyphens/>
      <w:spacing w:before="160" w:after="60"/>
      <w:outlineLvl w:val="9"/>
    </w:pPr>
    <w:rPr>
      <w:rFonts w:eastAsia="MS Gothic" w:cs="Times New Roman"/>
      <w:b/>
      <w:bCs w:val="0"/>
      <w:kern w:val="28"/>
      <w:lang w:eastAsia="zh-CN"/>
    </w:rPr>
  </w:style>
  <w:style w:type="paragraph" w:customStyle="1" w:styleId="PARA">
    <w:name w:val="PARA"/>
    <w:rsid w:val="00EE56F3"/>
    <w:pPr>
      <w:widowControl w:val="0"/>
      <w:spacing w:after="120" w:line="260" w:lineRule="exact"/>
      <w:jc w:val="both"/>
    </w:pPr>
    <w:rPr>
      <w:rFonts w:ascii="Times" w:eastAsia="Times New Roman" w:hAnsi="Times"/>
      <w:snapToGrid w:val="0"/>
    </w:rPr>
  </w:style>
  <w:style w:type="table" w:styleId="TableGrid">
    <w:name w:val="Table Grid"/>
    <w:basedOn w:val="TableNormal"/>
    <w:rsid w:val="00EE5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dsFigureTableSpace">
    <w:name w:val="Stds Figure/TableSpace"/>
    <w:basedOn w:val="StdsTableFoot"/>
    <w:qFormat/>
    <w:rsid w:val="00EE56F3"/>
  </w:style>
  <w:style w:type="paragraph" w:customStyle="1" w:styleId="StdsTableNote">
    <w:name w:val="Stds TableNote"/>
    <w:basedOn w:val="StdsText"/>
    <w:qFormat/>
    <w:rsid w:val="00EE56F3"/>
    <w:pPr>
      <w:numPr>
        <w:numId w:val="17"/>
      </w:numPr>
      <w:spacing w:before="60" w:after="60"/>
    </w:pPr>
    <w:rPr>
      <w:sz w:val="16"/>
    </w:rPr>
  </w:style>
  <w:style w:type="character" w:customStyle="1" w:styleId="StdsTextChar">
    <w:name w:val="Stds Text Char"/>
    <w:basedOn w:val="DefaultParagraphFont"/>
    <w:link w:val="StdsText"/>
    <w:rsid w:val="005909BA"/>
    <w:rPr>
      <w:rFonts w:eastAsia="MS Mincho"/>
      <w:lang w:val="en-US" w:eastAsia="ja-JP" w:bidi="ar-SA"/>
    </w:rPr>
  </w:style>
  <w:style w:type="character" w:styleId="FootnoteReference">
    <w:name w:val="footnote reference"/>
    <w:basedOn w:val="DefaultParagraphFont"/>
    <w:semiHidden/>
    <w:rsid w:val="008E2E44"/>
    <w:rPr>
      <w:vertAlign w:val="superscript"/>
    </w:rPr>
  </w:style>
  <w:style w:type="paragraph" w:customStyle="1" w:styleId="StdsText0">
    <w:name w:val="StdsText"/>
    <w:link w:val="StdsTextChar0"/>
    <w:rsid w:val="00052D8B"/>
    <w:pPr>
      <w:spacing w:before="120" w:after="120"/>
      <w:jc w:val="both"/>
    </w:pPr>
    <w:rPr>
      <w:lang w:eastAsia="ja-JP"/>
    </w:rPr>
  </w:style>
  <w:style w:type="character" w:customStyle="1" w:styleId="StdsTextChar0">
    <w:name w:val="StdsText Char"/>
    <w:basedOn w:val="DefaultParagraphFont"/>
    <w:link w:val="StdsText0"/>
    <w:rsid w:val="00052D8B"/>
    <w:rPr>
      <w:lang w:eastAsia="ja-JP"/>
    </w:rPr>
  </w:style>
  <w:style w:type="character" w:customStyle="1" w:styleId="FootnoteTextChar">
    <w:name w:val="Footnote Text Char"/>
    <w:basedOn w:val="DefaultParagraphFont"/>
    <w:link w:val="FootnoteText"/>
    <w:rsid w:val="001406D5"/>
    <w:rPr>
      <w:rFonts w:eastAsia="Times New Roman"/>
      <w:sz w:val="16"/>
    </w:rPr>
  </w:style>
  <w:style w:type="paragraph" w:customStyle="1" w:styleId="StdsHead1">
    <w:name w:val="StdsHead1"/>
    <w:rsid w:val="0089601A"/>
    <w:pPr>
      <w:keepNext/>
      <w:spacing w:before="180" w:after="60"/>
    </w:pPr>
    <w:rPr>
      <w:rFonts w:ascii="Arial" w:eastAsia="Arial Unicode MS" w:hAnsi="Arial"/>
      <w:b/>
      <w:lang w:eastAsia="ja-JP"/>
    </w:rPr>
  </w:style>
  <w:style w:type="paragraph" w:customStyle="1" w:styleId="StdsHead2">
    <w:name w:val="StdsHead2"/>
    <w:rsid w:val="0089601A"/>
    <w:pPr>
      <w:spacing w:before="120" w:after="120"/>
      <w:jc w:val="both"/>
    </w:pPr>
    <w:rPr>
      <w:lang w:eastAsia="ja-JP"/>
    </w:rPr>
  </w:style>
  <w:style w:type="paragraph" w:customStyle="1" w:styleId="StdsHead3">
    <w:name w:val="StdsHead3"/>
    <w:rsid w:val="0089601A"/>
    <w:pPr>
      <w:spacing w:before="120" w:after="120"/>
      <w:jc w:val="both"/>
    </w:pPr>
    <w:rPr>
      <w:lang w:eastAsia="ja-JP"/>
    </w:rPr>
  </w:style>
  <w:style w:type="paragraph" w:customStyle="1" w:styleId="StdsHead4">
    <w:name w:val="StdsHead4"/>
    <w:rsid w:val="0089601A"/>
    <w:pPr>
      <w:spacing w:before="120" w:after="120"/>
      <w:jc w:val="both"/>
    </w:pPr>
    <w:rPr>
      <w:lang w:eastAsia="ja-JP"/>
    </w:rPr>
  </w:style>
  <w:style w:type="paragraph" w:customStyle="1" w:styleId="StdsHead5">
    <w:name w:val="StdsHead5"/>
    <w:rsid w:val="0089601A"/>
    <w:pPr>
      <w:spacing w:before="120" w:after="120"/>
      <w:jc w:val="both"/>
    </w:pPr>
    <w:rPr>
      <w:lang w:eastAsia="ja-JP"/>
    </w:rPr>
  </w:style>
  <w:style w:type="paragraph" w:customStyle="1" w:styleId="StdsHead6">
    <w:name w:val="StdsHead6"/>
    <w:rsid w:val="0089601A"/>
    <w:pPr>
      <w:spacing w:before="120" w:after="120"/>
      <w:jc w:val="both"/>
    </w:pPr>
    <w:rPr>
      <w:lang w:eastAsia="ja-JP"/>
    </w:rPr>
  </w:style>
  <w:style w:type="paragraph" w:customStyle="1" w:styleId="StdsHead7">
    <w:name w:val="StdsHead7"/>
    <w:rsid w:val="0089601A"/>
    <w:pPr>
      <w:spacing w:before="120" w:after="120"/>
      <w:jc w:val="both"/>
    </w:pPr>
    <w:rPr>
      <w:lang w:eastAsia="ja-JP"/>
    </w:rPr>
  </w:style>
  <w:style w:type="paragraph" w:customStyle="1" w:styleId="StdsHead8">
    <w:name w:val="StdsHead8"/>
    <w:rsid w:val="0089601A"/>
    <w:pPr>
      <w:spacing w:before="120" w:after="120"/>
      <w:jc w:val="both"/>
    </w:pPr>
    <w:rPr>
      <w:lang w:eastAsia="ja-JP"/>
    </w:rPr>
  </w:style>
  <w:style w:type="paragraph" w:customStyle="1" w:styleId="StdsNote0">
    <w:name w:val="StdsNote"/>
    <w:rsid w:val="0089601A"/>
    <w:pPr>
      <w:spacing w:before="120" w:after="120"/>
      <w:jc w:val="both"/>
    </w:pPr>
    <w:rPr>
      <w:sz w:val="18"/>
      <w:szCs w:val="18"/>
      <w:lang w:eastAsia="ja-JP"/>
    </w:rPr>
  </w:style>
  <w:style w:type="paragraph" w:customStyle="1" w:styleId="StdsFigCaption">
    <w:name w:val="StdsFigCaption"/>
    <w:rsid w:val="0089601A"/>
    <w:pPr>
      <w:tabs>
        <w:tab w:val="left" w:pos="0"/>
      </w:tabs>
      <w:spacing w:before="60" w:after="60"/>
      <w:jc w:val="center"/>
    </w:pPr>
    <w:rPr>
      <w:b/>
      <w:szCs w:val="24"/>
      <w:lang w:eastAsia="ja-JP"/>
    </w:rPr>
  </w:style>
  <w:style w:type="paragraph" w:customStyle="1" w:styleId="StdsBullet1">
    <w:name w:val="StdsBullet1"/>
    <w:rsid w:val="0089601A"/>
    <w:pPr>
      <w:tabs>
        <w:tab w:val="num" w:pos="360"/>
      </w:tabs>
      <w:spacing w:before="120" w:after="120"/>
      <w:ind w:left="360" w:hanging="216"/>
      <w:jc w:val="both"/>
    </w:pPr>
    <w:rPr>
      <w:szCs w:val="24"/>
      <w:lang w:eastAsia="ja-JP"/>
    </w:rPr>
  </w:style>
  <w:style w:type="paragraph" w:customStyle="1" w:styleId="StdsTableFigureSpace">
    <w:name w:val="StdsTable/Figure Space"/>
    <w:basedOn w:val="Normal"/>
    <w:rsid w:val="0089601A"/>
    <w:pPr>
      <w:spacing w:before="60" w:after="60"/>
      <w:jc w:val="both"/>
    </w:pPr>
    <w:rPr>
      <w:sz w:val="16"/>
      <w:szCs w:val="16"/>
    </w:rPr>
  </w:style>
  <w:style w:type="paragraph" w:customStyle="1" w:styleId="StdsNumber">
    <w:name w:val="StdsNumber"/>
    <w:next w:val="Normal"/>
    <w:rsid w:val="005B3AB8"/>
    <w:pPr>
      <w:spacing w:before="120"/>
    </w:pPr>
    <w:rPr>
      <w:rFonts w:ascii="Arial" w:eastAsia="Arial Unicode MS" w:hAnsi="Arial"/>
      <w:b/>
      <w:sz w:val="28"/>
      <w:szCs w:val="28"/>
      <w:lang w:eastAsia="ja-JP"/>
    </w:rPr>
  </w:style>
  <w:style w:type="paragraph" w:styleId="Revision">
    <w:name w:val="Revision"/>
    <w:hidden/>
    <w:uiPriority w:val="99"/>
    <w:semiHidden/>
    <w:rsid w:val="001B06B8"/>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ndards@semi.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emi.org/en/products-services/standards/staff-contact"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mi.org/standard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13" Type="http://schemas.openxmlformats.org/officeDocument/2006/relationships/hyperlink" Target="http://www.din.de" TargetMode="External"/><Relationship Id="rId18" Type="http://schemas.openxmlformats.org/officeDocument/2006/relationships/hyperlink" Target="http://quicksearch.dla.mil" TargetMode="External"/><Relationship Id="rId26" Type="http://schemas.openxmlformats.org/officeDocument/2006/relationships/hyperlink" Target="https://www.isa.org" TargetMode="External"/><Relationship Id="rId39" Type="http://schemas.openxmlformats.org/officeDocument/2006/relationships/hyperlink" Target="http://www.sematech.org" TargetMode="External"/><Relationship Id="rId21" Type="http://schemas.openxmlformats.org/officeDocument/2006/relationships/hyperlink" Target="http://www.idema.org" TargetMode="External"/><Relationship Id="rId34" Type="http://schemas.openxmlformats.org/officeDocument/2006/relationships/hyperlink" Target="http://www.nist.gov" TargetMode="External"/><Relationship Id="rId42" Type="http://schemas.openxmlformats.org/officeDocument/2006/relationships/hyperlink" Target="http://www.asq.org" TargetMode="External"/><Relationship Id="rId7" Type="http://schemas.openxmlformats.org/officeDocument/2006/relationships/hyperlink" Target="http://www.aws.org" TargetMode="External"/><Relationship Id="rId2" Type="http://schemas.openxmlformats.org/officeDocument/2006/relationships/settings" Target="settings.xml"/><Relationship Id="rId16" Type="http://schemas.openxmlformats.org/officeDocument/2006/relationships/hyperlink" Target="http://www.esda.org" TargetMode="External"/><Relationship Id="rId20" Type="http://schemas.openxmlformats.org/officeDocument/2006/relationships/hyperlink" Target="http://www.fmglobal.com" TargetMode="External"/><Relationship Id="rId29" Type="http://schemas.openxmlformats.org/officeDocument/2006/relationships/hyperlink" Target="http://www.jedec.org" TargetMode="External"/><Relationship Id="rId41" Type="http://schemas.openxmlformats.org/officeDocument/2006/relationships/hyperlink" Target="http://www.vesa.org" TargetMode="External"/><Relationship Id="rId1" Type="http://schemas.openxmlformats.org/officeDocument/2006/relationships/styles" Target="styles.xml"/><Relationship Id="rId6" Type="http://schemas.openxmlformats.org/officeDocument/2006/relationships/hyperlink" Target="http://www.astm.org" TargetMode="External"/><Relationship Id="rId11" Type="http://schemas.openxmlformats.org/officeDocument/2006/relationships/hyperlink" Target="https://www.cncf.io" TargetMode="External"/><Relationship Id="rId24" Type="http://schemas.openxmlformats.org/officeDocument/2006/relationships/hyperlink" Target="http://www.ietf.org" TargetMode="External"/><Relationship Id="rId32" Type="http://schemas.openxmlformats.org/officeDocument/2006/relationships/hyperlink" Target="http://quicksearch.dla.mil" TargetMode="External"/><Relationship Id="rId37" Type="http://schemas.openxmlformats.org/officeDocument/2006/relationships/hyperlink" Target="http://www.sae.org" TargetMode="External"/><Relationship Id="rId40" Type="http://schemas.openxmlformats.org/officeDocument/2006/relationships/hyperlink" Target="http://www.ul.com" TargetMode="External"/><Relationship Id="rId5" Type="http://schemas.openxmlformats.org/officeDocument/2006/relationships/hyperlink" Target="https://www.asme.org" TargetMode="External"/><Relationship Id="rId15" Type="http://schemas.openxmlformats.org/officeDocument/2006/relationships/hyperlink" Target="http://www.epa.gov" TargetMode="External"/><Relationship Id="rId23" Type="http://schemas.openxmlformats.org/officeDocument/2006/relationships/hyperlink" Target="http://www.ieee.org" TargetMode="External"/><Relationship Id="rId28" Type="http://schemas.openxmlformats.org/officeDocument/2006/relationships/hyperlink" Target="http://www.itu.int" TargetMode="External"/><Relationship Id="rId36" Type="http://schemas.openxmlformats.org/officeDocument/2006/relationships/hyperlink" Target="http://www.osha.gov" TargetMode="External"/><Relationship Id="rId10" Type="http://schemas.openxmlformats.org/officeDocument/2006/relationships/hyperlink" Target="http://www.cganet.com" TargetMode="External"/><Relationship Id="rId19" Type="http://schemas.openxmlformats.org/officeDocument/2006/relationships/hyperlink" Target="http://www.first.org" TargetMode="External"/><Relationship Id="rId31" Type="http://schemas.openxmlformats.org/officeDocument/2006/relationships/hyperlink" Target="http://www.jsa.or.jp" TargetMode="External"/><Relationship Id="rId4" Type="http://schemas.openxmlformats.org/officeDocument/2006/relationships/hyperlink" Target="https://www.ansi.org" TargetMode="External"/><Relationship Id="rId9" Type="http://schemas.openxmlformats.org/officeDocument/2006/relationships/hyperlink" Target="http://www.cen.eu" TargetMode="External"/><Relationship Id="rId14" Type="http://schemas.openxmlformats.org/officeDocument/2006/relationships/hyperlink" Target="https://www.ecianow.org/" TargetMode="External"/><Relationship Id="rId22" Type="http://schemas.openxmlformats.org/officeDocument/2006/relationships/hyperlink" Target="http://www.iec.ch" TargetMode="External"/><Relationship Id="rId27" Type="http://schemas.openxmlformats.org/officeDocument/2006/relationships/hyperlink" Target="http://www.iso.org" TargetMode="External"/><Relationship Id="rId30" Type="http://schemas.openxmlformats.org/officeDocument/2006/relationships/hyperlink" Target="http://www.jeita.or.jp" TargetMode="External"/><Relationship Id="rId35" Type="http://schemas.openxmlformats.org/officeDocument/2006/relationships/hyperlink" Target="http://www.omg.org" TargetMode="External"/><Relationship Id="rId43" Type="http://schemas.openxmlformats.org/officeDocument/2006/relationships/fontTable" Target="fontTable.xml"/><Relationship Id="rId8" Type="http://schemas.openxmlformats.org/officeDocument/2006/relationships/hyperlink" Target="https://www.bsigroup.com" TargetMode="External"/><Relationship Id="rId3" Type="http://schemas.openxmlformats.org/officeDocument/2006/relationships/webSettings" Target="webSettings.xml"/><Relationship Id="rId12" Type="http://schemas.openxmlformats.org/officeDocument/2006/relationships/hyperlink" Target="https://www.cta.tech" TargetMode="External"/><Relationship Id="rId17" Type="http://schemas.openxmlformats.org/officeDocument/2006/relationships/hyperlink" Target="https://ec.europa.eu/info/index_en" TargetMode="External"/><Relationship Id="rId25" Type="http://schemas.openxmlformats.org/officeDocument/2006/relationships/hyperlink" Target="http://www.ipc.org" TargetMode="External"/><Relationship Id="rId33" Type="http://schemas.openxmlformats.org/officeDocument/2006/relationships/hyperlink" Target="http://www.nfpa.org" TargetMode="External"/><Relationship Id="rId38" Type="http://schemas.openxmlformats.org/officeDocument/2006/relationships/hyperlink" Target="http://www.seaj.or.jp"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omplete Rewrite Notice"/>
        <w:style w:val="StdsText"/>
        <w:category>
          <w:name w:val="General"/>
          <w:gallery w:val="docParts"/>
        </w:category>
        <w:behaviors>
          <w:behavior w:val="content"/>
        </w:behaviors>
        <w:guid w:val="{8EDAF042-8926-4B43-A1F5-221632B9C09D}"/>
      </w:docPartPr>
      <w:docPartBody>
        <w:p w:rsidR="008E3C4E" w:rsidRDefault="008E3C4E" w:rsidP="001564AD">
          <w:pPr>
            <w:pStyle w:val="StdsText"/>
          </w:pPr>
          <w:r w:rsidRPr="0056163D">
            <w:rPr>
              <w:b/>
            </w:rPr>
            <w:t>NOTICE:</w:t>
          </w:r>
          <w:r>
            <w:t xml:space="preserve"> This Document was completely rewritten in </w:t>
          </w:r>
          <w:r w:rsidRPr="00451C60">
            <w:t>[year].</w:t>
          </w:r>
        </w:p>
        <w:p w:rsidR="003372DF" w:rsidRDefault="003372DF"/>
      </w:docPartBody>
    </w:docPart>
    <w:docPart>
      <w:docPartPr>
        <w:name w:val="Withdrawn Notice"/>
        <w:style w:val="Text"/>
        <w:category>
          <w:name w:val="General"/>
          <w:gallery w:val="docParts"/>
        </w:category>
        <w:behaviors>
          <w:behavior w:val="content"/>
        </w:behaviors>
        <w:guid w:val="{597EC85B-C255-474F-80BF-30CABE4F8D0B}"/>
      </w:docPartPr>
      <w:docPartBody>
        <w:p w:rsidR="008E3C4E" w:rsidRPr="008732E5" w:rsidRDefault="008E3C4E" w:rsidP="00561DC5">
          <w:pPr>
            <w:pStyle w:val="Text"/>
          </w:pPr>
          <w:r>
            <w:rPr>
              <w:b/>
              <w:bCs/>
            </w:rPr>
            <w:t>NOTICE:</w:t>
          </w:r>
          <w:r>
            <w:t xml:space="preserve"> This Document was balloted and approved for withdrawal in [approval </w:t>
          </w:r>
          <w:r w:rsidRPr="00451C60">
            <w:rPr>
              <w:bCs/>
            </w:rPr>
            <w:t>year</w:t>
          </w:r>
          <w:r w:rsidRPr="008732E5">
            <w:t>].</w:t>
          </w:r>
        </w:p>
        <w:p w:rsidR="003372DF" w:rsidRDefault="003372DF"/>
      </w:docPartBody>
    </w:docPart>
    <w:docPart>
      <w:docPartPr>
        <w:name w:val="01 Safety Conformance Notice"/>
        <w:style w:val="Text"/>
        <w:category>
          <w:name w:val="Notices"/>
          <w:gallery w:val="docParts"/>
        </w:category>
        <w:behaviors>
          <w:behavior w:val="content"/>
        </w:behaviors>
        <w:guid w:val="{42E89C63-7DD2-448E-85E3-5EF10C1B1672}"/>
      </w:docPartPr>
      <w:docPartBody>
        <w:p w:rsidR="008E3C4E" w:rsidRDefault="008E3C4E" w:rsidP="00516CCC">
          <w:pPr>
            <w:pStyle w:val="Text"/>
          </w:pPr>
          <w:r>
            <w:rPr>
              <w:b/>
              <w:bCs/>
            </w:rPr>
            <w:t xml:space="preserve">NOTICE: </w:t>
          </w:r>
          <w:r>
            <w:t>Conformance to the ‘should’ provisions of this Safety Guideline is necessary to declare conformance to this Document. Conformance to ‘may’, ‘suggested’, ‘preferred’, ‘recommended’, ‘NOTE’, or ‘Related Information’ provisions is not necessary to declare conformance.</w:t>
          </w:r>
        </w:p>
        <w:p w:rsidR="003372DF" w:rsidRDefault="003372DF"/>
      </w:docPartBody>
    </w:docPart>
    <w:docPart>
      <w:docPartPr>
        <w:name w:val="02 Disclaimer Notice"/>
        <w:style w:val="Stds Text"/>
        <w:category>
          <w:name w:val="Notices"/>
          <w:gallery w:val="docParts"/>
        </w:category>
        <w:behaviors>
          <w:behavior w:val="content"/>
        </w:behaviors>
        <w:guid w:val="{798DD370-8EB9-4273-8221-BBEC5C3CF7EB}"/>
      </w:docPartPr>
      <w:docPartBody>
        <w:p w:rsidR="008E3C4E" w:rsidRDefault="008E3C4E" w:rsidP="008D2338">
          <w:pPr>
            <w:pStyle w:val="StdsText0"/>
          </w:pPr>
          <w:r w:rsidRPr="003432EB">
            <w:rPr>
              <w:b/>
              <w:bCs/>
            </w:rPr>
            <w:t>NOTICE:</w:t>
          </w:r>
          <w:r w:rsidRPr="00AC5B80">
            <w:t xml:space="preserve"> This </w:t>
          </w:r>
          <w:r>
            <w:t>Document</w:t>
          </w:r>
          <w:r w:rsidRPr="00AC5B80">
            <w:t xml:space="preserve"> contains one or more </w:t>
          </w:r>
          <w:r>
            <w:t xml:space="preserve">restricted </w:t>
          </w:r>
          <w:r w:rsidRPr="00AC5B80">
            <w:t xml:space="preserve">biased terms originating from an external source. While the biased term is necessary to use and/or comply with this Document, use of such biased term is </w:t>
          </w:r>
          <w:r>
            <w:t>to be avoided whenever possible</w:t>
          </w:r>
          <w:r w:rsidRPr="00AC5B80">
            <w:t xml:space="preserve"> in the SEMI Standard</w:t>
          </w:r>
          <w:r>
            <w:t>s</w:t>
          </w:r>
          <w:r w:rsidRPr="00AC5B80">
            <w:t xml:space="preserve"> Program and SEMI is working to eliminate biased terms from its own Standards and Safety Guidelines.</w:t>
          </w:r>
        </w:p>
        <w:p w:rsidR="003372DF" w:rsidRDefault="003372DF"/>
      </w:docPartBody>
    </w:docPart>
    <w:docPart>
      <w:docPartPr>
        <w:name w:val="03 Section/Paragraph Notice"/>
        <w:style w:val="StdsText"/>
        <w:category>
          <w:name w:val="Notices"/>
          <w:gallery w:val="docParts"/>
        </w:category>
        <w:behaviors>
          <w:behavior w:val="content"/>
        </w:behaviors>
        <w:guid w:val="{0D6C6FBD-D586-4205-9C7A-4621CEAB8D2F}"/>
      </w:docPartPr>
      <w:docPartBody>
        <w:p w:rsidR="008E3C4E" w:rsidRPr="003C7096" w:rsidRDefault="008E3C4E" w:rsidP="008D2338">
          <w:pPr>
            <w:pStyle w:val="StdsText"/>
            <w:rPr>
              <w:sz w:val="21"/>
              <w:szCs w:val="21"/>
            </w:rPr>
          </w:pPr>
          <w:r w:rsidRPr="003C7096">
            <w:rPr>
              <w:b/>
            </w:rPr>
            <w:t>NOTICE:</w:t>
          </w:r>
          <w:r w:rsidRPr="003C7096">
            <w:t xml:space="preserve"> The section symbol (§) is used to reference a numbered section, paragraph, or header and all subordinate paragraphs, headers, and embedded material (i.e., EXCEPTIONs, lists) therein. The paragraph symbol (¶) is used to reference a particular numbered paragraph and embedded material therein. When duplicated (i.e., §§ and ¶¶) the symbols are used to reference more than one section or paragraph, respectively.</w:t>
          </w:r>
        </w:p>
        <w:p w:rsidR="003372DF" w:rsidRDefault="003372DF"/>
      </w:docPartBody>
    </w:docPart>
    <w:docPart>
      <w:docPartPr>
        <w:name w:val="04 Notes Notice"/>
        <w:style w:val="Normal"/>
        <w:category>
          <w:name w:val="Notices"/>
          <w:gallery w:val="docParts"/>
        </w:category>
        <w:behaviors>
          <w:behavior w:val="content"/>
        </w:behaviors>
        <w:guid w:val="{888EB429-C0C1-4E7F-8CD1-DF95FCC219E2}"/>
      </w:docPartPr>
      <w:docPartBody>
        <w:p w:rsidR="008E3C4E" w:rsidRPr="008D2338" w:rsidRDefault="008E3C4E" w:rsidP="008D2338">
          <w:pPr>
            <w:rPr>
              <w:sz w:val="20"/>
              <w:szCs w:val="20"/>
            </w:rPr>
          </w:pPr>
          <w:r w:rsidRPr="008D2338">
            <w:rPr>
              <w:b/>
              <w:sz w:val="20"/>
              <w:szCs w:val="20"/>
            </w:rPr>
            <w:t>NOTICE:</w:t>
          </w:r>
          <w:r w:rsidRPr="008D2338">
            <w:rPr>
              <w:sz w:val="20"/>
              <w:szCs w:val="20"/>
            </w:rPr>
            <w:t xml:space="preserve"> Paragraphs entitled ‘NOTE:’ are not an official part of this Standard or Safety Guideline and are not intended to modify or supersede the official Standard or Safety Guideline. These have been supplied by the global technical committee to enhance the usage of the Standard or Safety Guideline.</w:t>
          </w:r>
        </w:p>
        <w:p w:rsidR="003372DF" w:rsidRDefault="003372DF"/>
      </w:docPartBody>
    </w:docPart>
    <w:docPart>
      <w:docPartPr>
        <w:name w:val="05 Scope Notice"/>
        <w:style w:val="StdsText"/>
        <w:category>
          <w:name w:val="Notices"/>
          <w:gallery w:val="docParts"/>
        </w:category>
        <w:behaviors>
          <w:behavior w:val="content"/>
        </w:behaviors>
        <w:guid w:val="{CB8733F4-2899-4CFD-A5F7-CC8C7EEFF6F9}"/>
      </w:docPartPr>
      <w:docPartBody>
        <w:p w:rsidR="008E3C4E" w:rsidRDefault="008E3C4E" w:rsidP="003922CF">
          <w:pPr>
            <w:pStyle w:val="StdsText"/>
          </w:pPr>
          <w:bookmarkStart w:id="0" w:name="_Hlk109756629"/>
          <w:r>
            <w:rPr>
              <w:b/>
            </w:rPr>
            <w:t>NOTICE:</w:t>
          </w:r>
          <w:r w:rsidRPr="005A1F55">
            <w:t xml:space="preserve"> </w:t>
          </w:r>
          <w:r>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0"/>
        <w:p w:rsidR="003372DF" w:rsidRDefault="003372DF"/>
      </w:docPartBody>
    </w:docPart>
    <w:docPart>
      <w:docPartPr>
        <w:name w:val="06 Ref Stds and Docs Notice"/>
        <w:style w:val="StdsText"/>
        <w:category>
          <w:name w:val="Notices"/>
          <w:gallery w:val="docParts"/>
        </w:category>
        <w:behaviors>
          <w:behavior w:val="content"/>
        </w:behaviors>
        <w:guid w:val="{70C1A318-6048-45B0-879B-86FF368A6582}"/>
      </w:docPartPr>
      <w:docPartBody>
        <w:p w:rsidR="008E3C4E" w:rsidRDefault="008E3C4E" w:rsidP="005E04A7">
          <w:pPr>
            <w:pStyle w:val="StdsText"/>
          </w:pPr>
          <w:r>
            <w:rPr>
              <w:b/>
            </w:rPr>
            <w:t>NOTICE:</w:t>
          </w:r>
          <w:r>
            <w:t xml:space="preserve"> Unless otherwise indicated, all documents cited shall be the latest published versions.</w:t>
          </w:r>
        </w:p>
        <w:p w:rsidR="003372DF" w:rsidRDefault="003372DF"/>
      </w:docPartBody>
    </w:docPart>
    <w:docPart>
      <w:docPartPr>
        <w:name w:val="07 Appendix Notice"/>
        <w:style w:val="StdsText"/>
        <w:category>
          <w:name w:val="Notices"/>
          <w:gallery w:val="docParts"/>
        </w:category>
        <w:behaviors>
          <w:behavior w:val="content"/>
        </w:behaviors>
        <w:guid w:val="{7FD8D909-2AC6-48C1-833E-CC8F67B1EA5F}"/>
      </w:docPartPr>
      <w:docPartBody>
        <w:p w:rsidR="008E3C4E" w:rsidRDefault="008E3C4E" w:rsidP="001564AD">
          <w:pPr>
            <w:pStyle w:val="StdsText"/>
          </w:pPr>
          <w:r>
            <w:rPr>
              <w:b/>
            </w:rPr>
            <w:t>NOTICE</w:t>
          </w:r>
          <w:r w:rsidRPr="00D0566F">
            <w:rPr>
              <w:b/>
            </w:rPr>
            <w:t>:</w:t>
          </w:r>
          <w:r>
            <w:t xml:space="preserve"> The material in this Appendix is an official part of SEMI [designation number] and was approved by full letter ballot procedures on [A&amp;R approval date].</w:t>
          </w:r>
        </w:p>
        <w:p w:rsidR="003372DF" w:rsidRDefault="003372DF"/>
      </w:docPartBody>
    </w:docPart>
    <w:docPart>
      <w:docPartPr>
        <w:name w:val="08 Related Information Section"/>
        <w:style w:val="StdsText"/>
        <w:category>
          <w:name w:val="Notices"/>
          <w:gallery w:val="docParts"/>
        </w:category>
        <w:behaviors>
          <w:behavior w:val="content"/>
        </w:behaviors>
        <w:guid w:val="{0AC884D7-DBAB-4C07-8800-5365D606BDE1}"/>
      </w:docPartPr>
      <w:docPartBody>
        <w:p w:rsidR="008E3C4E" w:rsidRDefault="008E3C4E" w:rsidP="005E04A7">
          <w:pPr>
            <w:pStyle w:val="StdsText"/>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rsidR="003372DF" w:rsidRDefault="003372DF"/>
      </w:docPartBody>
    </w:docPart>
    <w:docPart>
      <w:docPartPr>
        <w:name w:val="09 Delayed Revision Notice"/>
        <w:style w:val="StdsText"/>
        <w:category>
          <w:name w:val="Notices"/>
          <w:gallery w:val="docParts"/>
        </w:category>
        <w:behaviors>
          <w:behavior w:val="content"/>
        </w:behaviors>
        <w:guid w:val="{EA5AA145-6BE9-41D9-B40F-3F8D91867C7F}"/>
      </w:docPartPr>
      <w:docPartBody>
        <w:p w:rsidR="008E3C4E" w:rsidRPr="00157761" w:rsidRDefault="008E3C4E" w:rsidP="00DF239F">
          <w:pPr>
            <w:pStyle w:val="StdsText"/>
            <w:rPr>
              <w:b/>
            </w:rPr>
          </w:pPr>
          <w:r w:rsidRPr="00157761">
            <w:rPr>
              <w:b/>
            </w:rPr>
            <w:t>NOTICE: This Delayed Revisions Section contains material that has been balloted and approved by the [insert committee</w:t>
          </w:r>
          <w:r>
            <w:rPr>
              <w:b/>
            </w:rPr>
            <w:t xml:space="preserve"> name</w:t>
          </w:r>
          <w:r w:rsidRPr="00157761">
            <w:rPr>
              <w:b/>
            </w:rPr>
            <w:t>]</w:t>
          </w:r>
          <w:r>
            <w:rPr>
              <w:b/>
            </w:rPr>
            <w:t xml:space="preserve"> Global Technical Committee</w:t>
          </w:r>
          <w:r w:rsidRPr="00157761">
            <w:rPr>
              <w:b/>
            </w:rPr>
            <w:t xml:space="preserve">, but is not immediately effective. The provisions of this material are not an authoritative part of the </w:t>
          </w:r>
          <w:r>
            <w:rPr>
              <w:b/>
            </w:rPr>
            <w:t>D</w:t>
          </w:r>
          <w:r w:rsidRPr="00157761">
            <w:rPr>
              <w:b/>
            </w:rPr>
            <w:t>ocument until their effective date. The main body of [insert designation]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revision, and are labeled accordingly.</w:t>
          </w:r>
        </w:p>
        <w:p w:rsidR="008E3C4E" w:rsidRDefault="008E3C4E" w:rsidP="00DF239F">
          <w:pPr>
            <w:pStyle w:val="StdsText"/>
          </w:pPr>
          <w:r>
            <w:rPr>
              <w:b/>
            </w:rPr>
            <w:t>NOTICE:</w:t>
          </w:r>
          <w:r w:rsidRPr="00D0566F">
            <w:t xml:space="preserve"> </w:t>
          </w:r>
          <w:r>
            <w:t xml:space="preserve">Unless otherwise noted, all material to be added shall be </w:t>
          </w:r>
          <w:r>
            <w:rPr>
              <w:u w:val="single"/>
            </w:rPr>
            <w:t>underlined</w:t>
          </w:r>
          <w:r>
            <w:t xml:space="preserve">, and all material to be deleted shall be </w:t>
          </w:r>
          <w:r>
            <w:rPr>
              <w:strike/>
            </w:rPr>
            <w:t>struck through</w:t>
          </w:r>
          <w:r>
            <w:t>.</w:t>
          </w:r>
        </w:p>
        <w:p w:rsidR="003372DF" w:rsidRDefault="003372DF"/>
      </w:docPartBody>
    </w:docPart>
    <w:docPart>
      <w:docPartPr>
        <w:name w:val="10 DR (Main Body) Notice"/>
        <w:style w:val="StdsText"/>
        <w:category>
          <w:name w:val="Notices"/>
          <w:gallery w:val="docParts"/>
        </w:category>
        <w:behaviors>
          <w:behavior w:val="content"/>
        </w:behaviors>
        <w:guid w:val="{3F82AEDB-5973-4FC9-A4B0-36E1A03700F1}"/>
      </w:docPartPr>
      <w:docPartBody>
        <w:p w:rsidR="008E3C4E" w:rsidRDefault="008E3C4E" w:rsidP="00DF239F">
          <w:pPr>
            <w:pStyle w:val="StdsText"/>
          </w:pPr>
          <w:r>
            <w:rPr>
              <w:b/>
            </w:rPr>
            <w:t>NOTICE: This Document contains material that has been balloted and approved by the [committee name] Global Technical Committee, but is not immediately effective. This material and the date on which it becomes effective are included in Delayed Revisions Section[s] #. The provisions of this information are not an authoritative part of the Document until their effective dates. The main body of SEMI [designation number]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change, and are labeled accordingly. Material that is to be replaced by revisions that are not yet in effect is preceded by a NOTICE indicating its status.</w:t>
          </w:r>
        </w:p>
        <w:p w:rsidR="003372DF" w:rsidRDefault="003372DF"/>
      </w:docPartBody>
    </w:docPart>
    <w:docPart>
      <w:docPartPr>
        <w:name w:val="11 DR (Section) Notice"/>
        <w:style w:val="StdsText"/>
        <w:category>
          <w:name w:val="Notices"/>
          <w:gallery w:val="docParts"/>
        </w:category>
        <w:behaviors>
          <w:behavior w:val="content"/>
        </w:behaviors>
        <w:guid w:val="{8523504B-E3F3-4137-8846-826E8CD44D45}"/>
      </w:docPartPr>
      <w:docPartBody>
        <w:p w:rsidR="008E3C4E" w:rsidRDefault="008E3C4E" w:rsidP="00DF239F">
          <w:pPr>
            <w:pStyle w:val="StdsText"/>
          </w:pPr>
          <w:r>
            <w:rPr>
              <w:b/>
            </w:rPr>
            <w:t>NOTICE: [Indicate the revision that will occur] upon [effective date of the revision] publication as shown in Delayed Revisions Section[s] #. The [committee name] Global Technical Committee has voted that [revision that will occur] is [OPTIONAL or NOT OPTIONAL] before the Effective Date.</w:t>
          </w:r>
        </w:p>
        <w:p w:rsidR="003372DF" w:rsidRDefault="003372DF"/>
      </w:docPartBody>
    </w:docPart>
    <w:docPart>
      <w:docPartPr>
        <w:name w:val="12 End Notice"/>
        <w:style w:val="Text"/>
        <w:category>
          <w:name w:val="Notices"/>
          <w:gallery w:val="docParts"/>
        </w:category>
        <w:behaviors>
          <w:behavior w:val="content"/>
        </w:behaviors>
        <w:guid w:val="{0E11AEDC-76D3-4E8B-BD47-B5CA234D9431}"/>
      </w:docPartPr>
      <w:docPartBody>
        <w:p w:rsidR="008E3C4E" w:rsidRDefault="008E3C4E" w:rsidP="00DF239F">
          <w:pPr>
            <w:pStyle w:val="Text"/>
            <w:spacing w:before="120" w:after="120"/>
          </w:pPr>
          <w:r>
            <w:rPr>
              <w:b/>
            </w:rPr>
            <w:t>NOTICE:</w:t>
          </w:r>
          <w:r w:rsidRPr="005A1F55">
            <w:t xml:space="preserve"> </w:t>
          </w:r>
          <w:r>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8E3C4E" w:rsidRDefault="008E3C4E" w:rsidP="00DF239F">
          <w:pPr>
            <w:pStyle w:val="Text"/>
            <w:spacing w:before="120" w:after="120"/>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rsidR="003372DF" w:rsidRDefault="003372DF"/>
      </w:docPartBody>
    </w:docPart>
    <w:docPart>
      <w:docPartPr>
        <w:name w:val="13 End Notice (IP)"/>
        <w:style w:val="Text"/>
        <w:category>
          <w:name w:val="Notices"/>
          <w:gallery w:val="docParts"/>
        </w:category>
        <w:behaviors>
          <w:behavior w:val="content"/>
        </w:behaviors>
        <w:guid w:val="{A4B0DFDF-4AFD-4370-91CB-02E0853B051E}"/>
      </w:docPartPr>
      <w:docPartBody>
        <w:p w:rsidR="008E3C4E" w:rsidRDefault="008E3C4E" w:rsidP="00DF239F">
          <w:pPr>
            <w:pStyle w:val="Text"/>
            <w:spacing w:before="120" w:after="120"/>
          </w:pPr>
          <w:r w:rsidRPr="00BF385C">
            <w:rPr>
              <w:b/>
            </w:rPr>
            <w:t>NOTICE:</w:t>
          </w:r>
          <w:r>
            <w:t xml:space="preserve"> 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8E3C4E" w:rsidRDefault="008E3C4E" w:rsidP="00DF239F">
          <w:pPr>
            <w:pStyle w:val="StdsText"/>
          </w:pPr>
          <w:r>
            <w:t>The user’s attention is called to the possibility that compliance with this Standard or Safety Guideline may require use of copyrighted material or of an invention covered by patent rights. [</w:t>
          </w:r>
          <w:r>
            <w:rPr>
              <w:i/>
            </w:rPr>
            <w:t>Name of company</w:t>
          </w:r>
          <w:r>
            <w:t>] has filed a statement with SEMI asserting (CHOOSE ONE) (that the patented or copyrighted item can be used by the public for the purpose of implementing the Standard or Safety Guideline without specific license and without payment of royalty or other charge) (that licenses will be made available to applicants throughout the world for the purpose of implementing this Standard or Safety Guideline without unfair discrimination). Attention is also drawn to the possibility that some elements of this Standard or Safety Guideline may be subject to patented technology or copyrighted items other than those identified above. SEMI shall not be held responsible for identifying any or all such patented technology or copyrighted items. By publication of this Standard or Safety Guideline, SEMI takes no position respecting the validity of any patent rights or copyrights asserted in connection with any item mentioned in this Standard or Safety Guideline. Users of this Standard or Safety Guideline are expressly advised that determination of any such patent rights or copyrights and the risk of infringement of such rights are entirely their own responsibility.</w:t>
          </w:r>
        </w:p>
        <w:p w:rsidR="003372DF" w:rsidRDefault="003372DF"/>
      </w:docPartBody>
    </w:docPart>
    <w:docPart>
      <w:docPartPr>
        <w:name w:val="14 Preliminary Notice"/>
        <w:style w:val="Stds Text"/>
        <w:category>
          <w:name w:val="Notices"/>
          <w:gallery w:val="docParts"/>
        </w:category>
        <w:behaviors>
          <w:behavior w:val="content"/>
        </w:behaviors>
        <w:guid w:val="{4A240697-1457-404A-9A55-F91F33E871BF}"/>
      </w:docPartPr>
      <w:docPartBody>
        <w:p w:rsidR="008E3C4E" w:rsidRPr="00DC7526" w:rsidRDefault="008E3C4E" w:rsidP="00DC7526">
          <w:pPr>
            <w:pStyle w:val="StdsText0"/>
          </w:pPr>
          <w:r w:rsidRPr="005528B9">
            <w:rPr>
              <w:b/>
            </w:rPr>
            <w:t>NOTICE:</w:t>
          </w:r>
          <w:r>
            <w:t xml:space="preserve"> This is a Preliminary Standard. Preliminary Standards are approved for publication by a single chapter of a technical global committee for information and comment prior to letter balloting for its adoption as a Full-consensus Standard. Preliminary Standards are published for a period of no more than two years, unless a publication extension is granted by the International Standards Committee. This Preliminary Standard will be removed from publication, and will no longer be available for purchase, during the [cycle date] publication cycle. Suggestions for improvements should be submitted to the [global committee name] Global Technical Committee or Standards staff by [deadline date].</w:t>
          </w:r>
        </w:p>
        <w:p w:rsidR="003372DF" w:rsidRDefault="003372DF"/>
      </w:docPartBody>
    </w:docPart>
    <w:docPart>
      <w:docPartPr>
        <w:name w:val="15 Revision Record Notice"/>
        <w:style w:val="StdsText"/>
        <w:category>
          <w:name w:val="Notices"/>
          <w:gallery w:val="docParts"/>
        </w:category>
        <w:behaviors>
          <w:behavior w:val="content"/>
        </w:behaviors>
        <w:guid w:val="{593EEA4A-9490-4D4E-854E-F01F6E81FB25}"/>
      </w:docPartPr>
      <w:docPartBody>
        <w:p w:rsidR="008E3C4E" w:rsidRPr="00903501" w:rsidRDefault="008E3C4E" w:rsidP="00DF239F">
          <w:pPr>
            <w:pStyle w:val="StdsText"/>
            <w:rPr>
              <w:rFonts w:eastAsia="Batang"/>
              <w:lang w:eastAsia="ko-KR"/>
            </w:rPr>
          </w:pPr>
          <w:r w:rsidRPr="00903501">
            <w:rPr>
              <w:b/>
            </w:rPr>
            <w:t>NOTICE:</w:t>
          </w:r>
          <w:r w:rsidRPr="00903501">
            <w:t xml:space="preserve"> The following information is provided to track revisions to this </w:t>
          </w:r>
          <w:r>
            <w:t>D</w:t>
          </w:r>
          <w:r w:rsidRPr="00903501">
            <w:t>ocument. Negative votes may not be cas</w:t>
          </w:r>
          <w:r>
            <w:rPr>
              <w:rFonts w:eastAsia="SimSun" w:hint="eastAsia"/>
              <w:lang w:eastAsia="zh-CN"/>
            </w:rPr>
            <w:t>t</w:t>
          </w:r>
          <w:r w:rsidRPr="00903501">
            <w:t xml:space="preserve"> against this information. Changes can be submitted to SEMI Staff via a Publication Improvement Proposal (PIP) form</w:t>
          </w:r>
          <w:r>
            <w:t xml:space="preserve"> available from the SEMI Standards Web site</w:t>
          </w:r>
          <w:r w:rsidRPr="00903501">
            <w:t>.</w:t>
          </w:r>
        </w:p>
        <w:p w:rsidR="003372DF" w:rsidRDefault="003372DF"/>
      </w:docPartBody>
    </w:docPart>
    <w:docPart>
      <w:docPartPr>
        <w:name w:val="ANSI®"/>
        <w:style w:val="Normal"/>
        <w:category>
          <w:name w:val="SDO/Entity Name"/>
          <w:gallery w:val="autoTxt"/>
        </w:category>
        <w:behaviors>
          <w:behavior w:val="content"/>
        </w:behaviors>
        <w:guid w:val="{ADF4B4CD-F4DC-4F6B-892C-8772C6897110}"/>
      </w:docPartPr>
      <w:docPartBody>
        <w:p w:rsidR="008E3C4E" w:rsidRPr="00B2065B" w:rsidRDefault="008E3C4E" w:rsidP="00D625C5">
          <w:pPr>
            <w:spacing w:after="40"/>
            <w:rPr>
              <w:sz w:val="16"/>
              <w:szCs w:val="16"/>
            </w:rPr>
          </w:pPr>
          <w:r w:rsidRPr="00B2065B">
            <w:rPr>
              <w:sz w:val="16"/>
              <w:szCs w:val="16"/>
            </w:rPr>
            <w:t>American National Standards Institute, 25 West 43</w:t>
          </w:r>
          <w:r w:rsidRPr="00B2065B">
            <w:rPr>
              <w:sz w:val="16"/>
              <w:szCs w:val="16"/>
              <w:vertAlign w:val="superscript"/>
            </w:rPr>
            <w:t>rd</w:t>
          </w:r>
          <w:r w:rsidRPr="00B2065B">
            <w:rPr>
              <w:sz w:val="16"/>
              <w:szCs w:val="16"/>
            </w:rPr>
            <w:t xml:space="preserve"> Street, New York, NY 10036, USA; Telephone: +1.212.642.4900, Fax: +1.212.398.0023, </w:t>
          </w:r>
          <w:hyperlink r:id="rId4" w:history="1">
            <w:r w:rsidRPr="00B2065B">
              <w:rPr>
                <w:rStyle w:val="Hyperlink"/>
                <w:sz w:val="16"/>
                <w:szCs w:val="16"/>
              </w:rPr>
              <w:t>http://www.ansi.org</w:t>
            </w:r>
          </w:hyperlink>
          <w:r w:rsidRPr="00B2065B">
            <w:rPr>
              <w:sz w:val="16"/>
              <w:szCs w:val="16"/>
            </w:rPr>
            <w:t>. ANSI trademark is owned by American National Standards Institute.</w:t>
          </w:r>
        </w:p>
        <w:p w:rsidR="003372DF" w:rsidRDefault="003372DF"/>
      </w:docPartBody>
    </w:docPart>
    <w:docPart>
      <w:docPartPr>
        <w:name w:val="ASME™"/>
        <w:style w:val="Normal"/>
        <w:category>
          <w:name w:val="SDO/Entity Name"/>
          <w:gallery w:val="autoTxt"/>
        </w:category>
        <w:behaviors>
          <w:behavior w:val="content"/>
        </w:behaviors>
        <w:guid w:val="{FDF2B8C7-0EB4-48EE-8AEB-64BAA841B284}"/>
      </w:docPartPr>
      <w:docPartBody>
        <w:p w:rsidR="008E3C4E" w:rsidRPr="00B2065B" w:rsidRDefault="008E3C4E" w:rsidP="007B76DA">
          <w:pPr>
            <w:spacing w:after="40"/>
            <w:rPr>
              <w:sz w:val="16"/>
              <w:szCs w:val="16"/>
            </w:rPr>
          </w:pPr>
          <w:r w:rsidRPr="00B2065B">
            <w:rPr>
              <w:sz w:val="16"/>
              <w:szCs w:val="16"/>
            </w:rPr>
            <w:t xml:space="preserve">The American Society of Mechanical Engineers, Three Park Avenue, New York, NY 10016-5990, USA; Telephone: +1.973.882.1170, Fax: +1.973.882.1717, </w:t>
          </w:r>
          <w:hyperlink r:id="rId5" w:history="1">
            <w:r w:rsidRPr="00B2065B">
              <w:rPr>
                <w:rStyle w:val="Hyperlink"/>
                <w:bCs/>
                <w:sz w:val="16"/>
                <w:szCs w:val="16"/>
              </w:rPr>
              <w:t>https://www.asme.org</w:t>
            </w:r>
          </w:hyperlink>
          <w:r w:rsidRPr="00B2065B">
            <w:rPr>
              <w:bCs/>
              <w:sz w:val="16"/>
              <w:szCs w:val="16"/>
            </w:rPr>
            <w:t xml:space="preserve">. </w:t>
          </w:r>
          <w:r w:rsidRPr="00B2065B">
            <w:rPr>
              <w:sz w:val="16"/>
              <w:szCs w:val="16"/>
            </w:rPr>
            <w:t>ASME trademark is owned by The American Society of Mechanical Engineers.</w:t>
          </w:r>
        </w:p>
        <w:p w:rsidR="003372DF" w:rsidRDefault="003372DF"/>
      </w:docPartBody>
    </w:docPart>
    <w:docPart>
      <w:docPartPr>
        <w:name w:val="ASTM®"/>
        <w:style w:val="Normal"/>
        <w:category>
          <w:name w:val="SDO/Entity Name"/>
          <w:gallery w:val="autoTxt"/>
        </w:category>
        <w:behaviors>
          <w:behavior w:val="content"/>
        </w:behaviors>
        <w:guid w:val="{D97FF8EA-4012-49DB-BF1F-9B8022B3BDFE}"/>
      </w:docPartPr>
      <w:docPartBody>
        <w:p w:rsidR="008E3C4E" w:rsidRPr="00B2065B" w:rsidRDefault="008E3C4E" w:rsidP="007B76DA">
          <w:pPr>
            <w:spacing w:after="40"/>
            <w:rPr>
              <w:sz w:val="16"/>
              <w:szCs w:val="16"/>
            </w:rPr>
          </w:pPr>
          <w:r w:rsidRPr="00B2065B">
            <w:rPr>
              <w:sz w:val="16"/>
              <w:szCs w:val="16"/>
            </w:rPr>
            <w:t xml:space="preserve">ASTM International, 100 Barr Harbor Drive, West Conshohocken, PA 19428-2959, USA; Telephone: +1.610.832.9585, Fax: +1.610.832.9555, </w:t>
          </w:r>
          <w:hyperlink r:id="rId6" w:history="1">
            <w:r w:rsidRPr="00B2065B">
              <w:rPr>
                <w:rStyle w:val="Hyperlink"/>
                <w:sz w:val="16"/>
                <w:szCs w:val="16"/>
              </w:rPr>
              <w:t>http://www.astm.org</w:t>
            </w:r>
          </w:hyperlink>
          <w:r w:rsidRPr="00B2065B">
            <w:rPr>
              <w:sz w:val="16"/>
              <w:szCs w:val="16"/>
            </w:rPr>
            <w:t>. ASTM trademark is owned by ASTM International.</w:t>
          </w:r>
        </w:p>
        <w:p w:rsidR="003372DF" w:rsidRDefault="003372DF"/>
      </w:docPartBody>
    </w:docPart>
    <w:docPart>
      <w:docPartPr>
        <w:name w:val="AWS"/>
        <w:style w:val="Normal"/>
        <w:category>
          <w:name w:val="SDO/Entity Name"/>
          <w:gallery w:val="autoTxt"/>
        </w:category>
        <w:behaviors>
          <w:behavior w:val="content"/>
        </w:behaviors>
        <w:guid w:val="{FAF25EA0-104C-4992-A4B1-C405EC7993E2}"/>
      </w:docPartPr>
      <w:docPartBody>
        <w:p w:rsidR="008E3C4E" w:rsidRPr="00C5276A" w:rsidRDefault="008E3C4E" w:rsidP="000A229E">
          <w:pPr>
            <w:spacing w:after="40"/>
            <w:rPr>
              <w:sz w:val="16"/>
              <w:szCs w:val="16"/>
            </w:rPr>
          </w:pPr>
          <w:r w:rsidRPr="00C5276A">
            <w:rPr>
              <w:sz w:val="16"/>
              <w:szCs w:val="16"/>
            </w:rPr>
            <w:t xml:space="preserve">American Welding Society, 8669 NW 36 Street, # 130, Miami FL 33166, USA; Telephone: +1.800.443.9353, </w:t>
          </w:r>
          <w:hyperlink r:id="rId7" w:history="1">
            <w:r w:rsidRPr="00C5276A">
              <w:rPr>
                <w:rStyle w:val="Hyperlink"/>
                <w:sz w:val="16"/>
                <w:szCs w:val="16"/>
              </w:rPr>
              <w:t>http://www.aws.org</w:t>
            </w:r>
          </w:hyperlink>
          <w:r w:rsidRPr="00C5276A">
            <w:rPr>
              <w:sz w:val="16"/>
              <w:szCs w:val="16"/>
            </w:rPr>
            <w:t>.</w:t>
          </w:r>
        </w:p>
        <w:p w:rsidR="003372DF" w:rsidRDefault="003372DF"/>
      </w:docPartBody>
    </w:docPart>
    <w:docPart>
      <w:docPartPr>
        <w:name w:val="BSI"/>
        <w:style w:val="Normal"/>
        <w:category>
          <w:name w:val="SDO/Entity Name"/>
          <w:gallery w:val="autoTxt"/>
        </w:category>
        <w:behaviors>
          <w:behavior w:val="content"/>
        </w:behaviors>
        <w:guid w:val="{07829341-0DAE-4E1F-904B-D359B25C1D81}"/>
      </w:docPartPr>
      <w:docPartBody>
        <w:p w:rsidR="008E3C4E" w:rsidRPr="00B2065B" w:rsidRDefault="008E3C4E" w:rsidP="000A229E">
          <w:pPr>
            <w:spacing w:after="40"/>
            <w:rPr>
              <w:sz w:val="16"/>
              <w:szCs w:val="16"/>
            </w:rPr>
          </w:pPr>
          <w:r w:rsidRPr="00B2065B">
            <w:rPr>
              <w:sz w:val="16"/>
              <w:szCs w:val="16"/>
            </w:rPr>
            <w:t>British Standards Institution, 389 Chiswick High Road, London, W4 4AL, UK; Telephone: +44.345.080.9000, Fax: +44.</w:t>
          </w:r>
          <w:r w:rsidRPr="00B2065B" w:rsidDel="00CE284B">
            <w:rPr>
              <w:sz w:val="16"/>
              <w:szCs w:val="16"/>
            </w:rPr>
            <w:t xml:space="preserve"> </w:t>
          </w:r>
          <w:r w:rsidRPr="00B2065B">
            <w:rPr>
              <w:sz w:val="16"/>
              <w:szCs w:val="16"/>
            </w:rPr>
            <w:t xml:space="preserve">20.8996.7001, </w:t>
          </w:r>
          <w:hyperlink r:id="rId8" w:history="1">
            <w:r w:rsidRPr="00B2065B">
              <w:rPr>
                <w:rStyle w:val="Hyperlink"/>
                <w:sz w:val="16"/>
                <w:szCs w:val="16"/>
              </w:rPr>
              <w:t>http://www.bsigroup.com</w:t>
            </w:r>
          </w:hyperlink>
          <w:r w:rsidRPr="00B2065B">
            <w:rPr>
              <w:sz w:val="16"/>
              <w:szCs w:val="16"/>
            </w:rPr>
            <w:t>.</w:t>
          </w:r>
        </w:p>
        <w:p w:rsidR="003372DF" w:rsidRDefault="003372DF"/>
      </w:docPartBody>
    </w:docPart>
    <w:docPart>
      <w:docPartPr>
        <w:name w:val="CEN®"/>
        <w:style w:val="Normal"/>
        <w:category>
          <w:name w:val="SDO/Entity Name"/>
          <w:gallery w:val="autoTxt"/>
        </w:category>
        <w:behaviors>
          <w:behavior w:val="content"/>
        </w:behaviors>
        <w:guid w:val="{A3F2E56E-81C9-4560-A7DB-C28D029F8698}"/>
      </w:docPartPr>
      <w:docPartBody>
        <w:p w:rsidR="008E3C4E" w:rsidRPr="00B2065B" w:rsidRDefault="008E3C4E" w:rsidP="000A229E">
          <w:pPr>
            <w:spacing w:after="40"/>
            <w:rPr>
              <w:sz w:val="16"/>
              <w:szCs w:val="16"/>
            </w:rPr>
          </w:pPr>
          <w:r w:rsidRPr="00B2065B">
            <w:rPr>
              <w:sz w:val="16"/>
              <w:szCs w:val="16"/>
            </w:rPr>
            <w:t xml:space="preserve">European Committee for Standardization, Rue de la Science 23, B-1040 Brussels; Telephone: +32.2.550.08.11, Fax: +32.2.550.08.19, </w:t>
          </w:r>
          <w:hyperlink r:id="rId9" w:history="1">
            <w:r w:rsidRPr="00B2065B">
              <w:rPr>
                <w:rStyle w:val="Hyperlink"/>
                <w:sz w:val="16"/>
                <w:szCs w:val="16"/>
              </w:rPr>
              <w:t>http://www.cen.eu</w:t>
            </w:r>
          </w:hyperlink>
          <w:r w:rsidRPr="00B2065B">
            <w:rPr>
              <w:sz w:val="16"/>
              <w:szCs w:val="16"/>
            </w:rPr>
            <w:t>. CEN and CENELEC trademarks are owned by European Committee for Standardization.</w:t>
          </w:r>
        </w:p>
        <w:p w:rsidR="003372DF" w:rsidRDefault="003372DF"/>
      </w:docPartBody>
    </w:docPart>
    <w:docPart>
      <w:docPartPr>
        <w:name w:val="CGA®"/>
        <w:style w:val="Normal"/>
        <w:category>
          <w:name w:val="SDO/Entity Name"/>
          <w:gallery w:val="autoTxt"/>
        </w:category>
        <w:behaviors>
          <w:behavior w:val="content"/>
        </w:behaviors>
        <w:guid w:val="{D3504151-4A97-4E4B-BB0D-7BE9816C0C95}"/>
      </w:docPartPr>
      <w:docPartBody>
        <w:p w:rsidR="008E3C4E" w:rsidRPr="00B2065B" w:rsidRDefault="008E3C4E" w:rsidP="000A229E">
          <w:pPr>
            <w:spacing w:after="40"/>
            <w:rPr>
              <w:sz w:val="16"/>
              <w:szCs w:val="16"/>
            </w:rPr>
          </w:pPr>
          <w:r w:rsidRPr="00B2065B">
            <w:rPr>
              <w:sz w:val="16"/>
              <w:szCs w:val="16"/>
            </w:rPr>
            <w:t xml:space="preserve">Compressed Gas Association, 8484 Westpark Drive, Suite 220, McLean, Chantilly, VA 22102, USA; Telephone: +1.703.788.2700, Fax: +1.703.961.1831, </w:t>
          </w:r>
          <w:hyperlink r:id="rId10" w:history="1">
            <w:r w:rsidRPr="00B2065B">
              <w:rPr>
                <w:rStyle w:val="Hyperlink"/>
                <w:sz w:val="16"/>
                <w:szCs w:val="16"/>
              </w:rPr>
              <w:t>http://www.cganet.com</w:t>
            </w:r>
          </w:hyperlink>
          <w:r w:rsidRPr="00B2065B">
            <w:rPr>
              <w:sz w:val="16"/>
              <w:szCs w:val="16"/>
            </w:rPr>
            <w:t>. CGA trademark is owned by Compressed Gas Association.</w:t>
          </w:r>
        </w:p>
        <w:p w:rsidR="003372DF" w:rsidRDefault="003372DF"/>
      </w:docPartBody>
    </w:docPart>
    <w:docPart>
      <w:docPartPr>
        <w:name w:val="CNCF®"/>
        <w:style w:val="Normal"/>
        <w:category>
          <w:name w:val="SDO/Entity Name"/>
          <w:gallery w:val="autoTxt"/>
        </w:category>
        <w:behaviors>
          <w:behavior w:val="content"/>
        </w:behaviors>
        <w:guid w:val="{F63EA150-1F1C-4284-9540-6CED5FB63EFB}"/>
      </w:docPartPr>
      <w:docPartBody>
        <w:p w:rsidR="008E3C4E" w:rsidRPr="00B2065B" w:rsidRDefault="008E3C4E" w:rsidP="000A229E">
          <w:pPr>
            <w:spacing w:after="40"/>
            <w:rPr>
              <w:sz w:val="16"/>
              <w:szCs w:val="16"/>
            </w:rPr>
          </w:pPr>
          <w:r w:rsidRPr="00B2065B">
            <w:rPr>
              <w:sz w:val="16"/>
              <w:szCs w:val="16"/>
            </w:rPr>
            <w:t>Cloud Native Computing Foundation c/o The Linux Foundation</w:t>
          </w:r>
          <w:r w:rsidRPr="00B2065B">
            <w:rPr>
              <w:sz w:val="16"/>
              <w:szCs w:val="16"/>
              <w:vertAlign w:val="superscript"/>
            </w:rPr>
            <w:t>®</w:t>
          </w:r>
          <w:r w:rsidRPr="00B2065B">
            <w:rPr>
              <w:sz w:val="16"/>
              <w:szCs w:val="16"/>
            </w:rPr>
            <w:t xml:space="preserve">, 548 Market St, PMB 57274, San Francisco, CA 94104-5401, USA; Telephone: +1.415.723.9709, </w:t>
          </w:r>
          <w:hyperlink r:id="rId11" w:history="1">
            <w:r w:rsidRPr="00B2065B">
              <w:rPr>
                <w:rStyle w:val="Hyperlink"/>
                <w:sz w:val="16"/>
                <w:szCs w:val="16"/>
              </w:rPr>
              <w:t>https://www.cncf.io</w:t>
            </w:r>
          </w:hyperlink>
          <w:r w:rsidRPr="00B2065B">
            <w:rPr>
              <w:sz w:val="16"/>
              <w:szCs w:val="16"/>
            </w:rPr>
            <w:t>. CNCF trademark is owned by The Linux Foundation.</w:t>
          </w:r>
        </w:p>
        <w:p w:rsidR="003372DF" w:rsidRDefault="003372DF"/>
      </w:docPartBody>
    </w:docPart>
    <w:docPart>
      <w:docPartPr>
        <w:name w:val="CTA®"/>
        <w:style w:val="Stds Text"/>
        <w:category>
          <w:name w:val="SDO/Entity Name"/>
          <w:gallery w:val="autoTxt"/>
        </w:category>
        <w:behaviors>
          <w:behavior w:val="content"/>
        </w:behaviors>
        <w:guid w:val="{F92896C1-29EB-4546-906D-E90026D0B1E7}"/>
      </w:docPartPr>
      <w:docPartBody>
        <w:p w:rsidR="008E3C4E" w:rsidRPr="00B2065B" w:rsidRDefault="008E3C4E" w:rsidP="000A229E">
          <w:pPr>
            <w:pStyle w:val="StdsText0"/>
            <w:spacing w:before="0" w:after="40"/>
            <w:rPr>
              <w:sz w:val="16"/>
              <w:szCs w:val="16"/>
            </w:rPr>
          </w:pPr>
          <w:r w:rsidRPr="00B2065B">
            <w:rPr>
              <w:sz w:val="16"/>
              <w:szCs w:val="16"/>
            </w:rPr>
            <w:t xml:space="preserve">Consumer Technology Association, 1919 S. Eads Street, Arlington, VA 22202, USA; Telephone: +1.703.907.7600, Fax: +1.703.907.7675, </w:t>
          </w:r>
          <w:hyperlink r:id="rId12" w:history="1">
            <w:r w:rsidRPr="00B2065B">
              <w:rPr>
                <w:rStyle w:val="Hyperlink"/>
                <w:sz w:val="16"/>
                <w:szCs w:val="16"/>
              </w:rPr>
              <w:t>https://www.cta.tech</w:t>
            </w:r>
          </w:hyperlink>
          <w:r w:rsidRPr="00B2065B">
            <w:rPr>
              <w:sz w:val="16"/>
              <w:szCs w:val="16"/>
            </w:rPr>
            <w:t>. CTA trademark is owned by Consumer Technology Association.</w:t>
          </w:r>
        </w:p>
        <w:p w:rsidR="003372DF" w:rsidRDefault="003372DF"/>
      </w:docPartBody>
    </w:docPart>
    <w:docPart>
      <w:docPartPr>
        <w:name w:val="DIN"/>
        <w:style w:val="Normal"/>
        <w:category>
          <w:name w:val="SDO/Entity Name"/>
          <w:gallery w:val="autoTxt"/>
        </w:category>
        <w:behaviors>
          <w:behavior w:val="content"/>
        </w:behaviors>
        <w:guid w:val="{ACCDB3C6-5967-48D7-AB79-15911AB8BED4}"/>
      </w:docPartPr>
      <w:docPartBody>
        <w:p w:rsidR="008E3C4E" w:rsidRPr="00B2065B" w:rsidRDefault="008E3C4E" w:rsidP="005545DC">
          <w:pPr>
            <w:spacing w:after="40"/>
            <w:rPr>
              <w:sz w:val="16"/>
              <w:szCs w:val="16"/>
            </w:rPr>
          </w:pPr>
          <w:r w:rsidRPr="00B2065B">
            <w:rPr>
              <w:sz w:val="16"/>
              <w:szCs w:val="16"/>
            </w:rPr>
            <w:t xml:space="preserve">Deutsches Institut für Normung e.V., Am DIN-Platz, Burggrafenstrasse, D-10787 Berlin, Germany; Telephone: +49.30.2601.0, Fax: +49.30.2601.1231, </w:t>
          </w:r>
          <w:hyperlink r:id="rId13" w:history="1">
            <w:r w:rsidRPr="00B2065B">
              <w:rPr>
                <w:rStyle w:val="Hyperlink"/>
                <w:sz w:val="16"/>
                <w:szCs w:val="16"/>
              </w:rPr>
              <w:t>http://www.din.de</w:t>
            </w:r>
          </w:hyperlink>
          <w:r w:rsidRPr="00B2065B">
            <w:rPr>
              <w:sz w:val="16"/>
              <w:szCs w:val="16"/>
            </w:rPr>
            <w:t>. DIN trademark is owned by Deutsches Institut für Normung e.V.</w:t>
          </w:r>
        </w:p>
        <w:p w:rsidR="003372DF" w:rsidRDefault="003372DF"/>
      </w:docPartBody>
    </w:docPart>
    <w:docPart>
      <w:docPartPr>
        <w:name w:val="EIA"/>
        <w:style w:val="Normal"/>
        <w:category>
          <w:name w:val="SDO/Entity Name"/>
          <w:gallery w:val="autoTxt"/>
        </w:category>
        <w:behaviors>
          <w:behavior w:val="content"/>
        </w:behaviors>
        <w:guid w:val="{ECADA7D1-A6FA-4E7B-A22D-54ECB52845CA}"/>
      </w:docPartPr>
      <w:docPartBody>
        <w:p w:rsidR="008E3C4E" w:rsidRPr="005545DC" w:rsidRDefault="008E3C4E" w:rsidP="005545DC">
          <w:pPr>
            <w:spacing w:after="40"/>
            <w:rPr>
              <w:sz w:val="16"/>
              <w:szCs w:val="16"/>
            </w:rPr>
          </w:pPr>
          <w:r w:rsidRPr="005545DC">
            <w:rPr>
              <w:sz w:val="16"/>
              <w:szCs w:val="16"/>
            </w:rPr>
            <w:t xml:space="preserve">Electronic Component Industry Association, 310 Maxwell Road, Suite 200, Alpharetta, GA 30009, USA; Telephone: +1.678.393.9990, Fax: +1.678.393.9998, </w:t>
          </w:r>
          <w:hyperlink r:id="rId14" w:history="1">
            <w:r w:rsidRPr="005545DC">
              <w:rPr>
                <w:rStyle w:val="Hyperlink"/>
                <w:sz w:val="16"/>
                <w:szCs w:val="16"/>
              </w:rPr>
              <w:t>https://www.ecianow.org/</w:t>
            </w:r>
          </w:hyperlink>
          <w:r w:rsidRPr="005545DC">
            <w:rPr>
              <w:sz w:val="16"/>
              <w:szCs w:val="16"/>
            </w:rPr>
            <w:t>.</w:t>
          </w:r>
        </w:p>
        <w:p w:rsidR="003372DF" w:rsidRDefault="003372DF"/>
      </w:docPartBody>
    </w:docPart>
    <w:docPart>
      <w:docPartPr>
        <w:name w:val="EPA"/>
        <w:style w:val="Normal"/>
        <w:category>
          <w:name w:val="SDO/Entity Name"/>
          <w:gallery w:val="autoTxt"/>
        </w:category>
        <w:behaviors>
          <w:behavior w:val="content"/>
        </w:behaviors>
        <w:guid w:val="{4A4CFF4E-2466-41D1-BD53-399451035B4E}"/>
      </w:docPartPr>
      <w:docPartBody>
        <w:p w:rsidR="008E3C4E" w:rsidRPr="005545DC" w:rsidRDefault="008E3C4E" w:rsidP="005545DC">
          <w:pPr>
            <w:spacing w:after="40"/>
            <w:rPr>
              <w:sz w:val="16"/>
              <w:szCs w:val="16"/>
            </w:rPr>
          </w:pPr>
          <w:r w:rsidRPr="005545DC">
            <w:rPr>
              <w:sz w:val="16"/>
              <w:szCs w:val="16"/>
            </w:rPr>
            <w:t xml:space="preserve">Environmental Protection Agency, 1200 Pennsylvania Avenue, N.W., Washington, DC 20460, USA; Telephone: +1.202.272.0167, </w:t>
          </w:r>
          <w:hyperlink r:id="rId15" w:history="1">
            <w:r w:rsidRPr="005545DC">
              <w:rPr>
                <w:rStyle w:val="Hyperlink"/>
                <w:sz w:val="16"/>
                <w:szCs w:val="16"/>
              </w:rPr>
              <w:t>http://www.epa.gov</w:t>
            </w:r>
          </w:hyperlink>
          <w:r w:rsidRPr="005545DC">
            <w:rPr>
              <w:sz w:val="16"/>
              <w:szCs w:val="16"/>
            </w:rPr>
            <w:t>.</w:t>
          </w:r>
        </w:p>
        <w:p w:rsidR="003372DF" w:rsidRDefault="003372DF"/>
      </w:docPartBody>
    </w:docPart>
    <w:docPart>
      <w:docPartPr>
        <w:name w:val="ESDA"/>
        <w:style w:val="Normal"/>
        <w:category>
          <w:name w:val="SDO/Entity Name"/>
          <w:gallery w:val="autoTxt"/>
        </w:category>
        <w:behaviors>
          <w:behavior w:val="content"/>
        </w:behaviors>
        <w:guid w:val="{1AE8378D-31A4-4F07-B5F2-B92DE250C506}"/>
      </w:docPartPr>
      <w:docPartBody>
        <w:p w:rsidR="003372DF" w:rsidRPr="005545DC" w:rsidRDefault="003372DF" w:rsidP="005545DC">
          <w:pPr>
            <w:spacing w:after="40"/>
            <w:rPr>
              <w:sz w:val="16"/>
              <w:szCs w:val="16"/>
            </w:rPr>
          </w:pPr>
          <w:r w:rsidRPr="005545DC">
            <w:rPr>
              <w:sz w:val="16"/>
              <w:szCs w:val="16"/>
            </w:rPr>
            <w:t xml:space="preserve">EOS/ESD Association, 218 W. Court St., Rome, NY 13440-2069, USA; Telephone: +1.315.339.6937, </w:t>
          </w:r>
          <w:hyperlink r:id="rId16" w:history="1">
            <w:r w:rsidRPr="005545DC">
              <w:rPr>
                <w:rStyle w:val="Hyperlink"/>
                <w:sz w:val="16"/>
                <w:szCs w:val="16"/>
              </w:rPr>
              <w:t>http://www.esda.org</w:t>
            </w:r>
          </w:hyperlink>
          <w:r w:rsidRPr="005545DC">
            <w:rPr>
              <w:sz w:val="16"/>
              <w:szCs w:val="16"/>
            </w:rPr>
            <w:t>.</w:t>
          </w:r>
        </w:p>
        <w:p w:rsidR="003372DF" w:rsidRDefault="003372DF"/>
      </w:docPartBody>
    </w:docPart>
    <w:docPart>
      <w:docPartPr>
        <w:name w:val="EU"/>
        <w:style w:val="Normal"/>
        <w:category>
          <w:name w:val="SDO/Entity Name"/>
          <w:gallery w:val="autoTxt"/>
        </w:category>
        <w:behaviors>
          <w:behavior w:val="content"/>
        </w:behaviors>
        <w:guid w:val="{26ED2575-0376-44B2-BED5-9FAAD3C9ABE5}"/>
      </w:docPartPr>
      <w:docPartBody>
        <w:p w:rsidR="008E3C4E" w:rsidRPr="002A0748" w:rsidRDefault="008E3C4E" w:rsidP="00106DA0">
          <w:pPr>
            <w:spacing w:after="40"/>
            <w:rPr>
              <w:sz w:val="16"/>
              <w:szCs w:val="16"/>
            </w:rPr>
          </w:pPr>
          <w:r w:rsidRPr="002A0748">
            <w:rPr>
              <w:sz w:val="16"/>
              <w:szCs w:val="16"/>
            </w:rPr>
            <w:t xml:space="preserve">European Commission, Rue de la Loi/Wetstraat 200, B-1049 Bruxelles/Brussels, Belgium; Telephone: +32.22.91111, Fax: +32.2.296.17.49, </w:t>
          </w:r>
          <w:hyperlink r:id="rId17" w:history="1">
            <w:r w:rsidRPr="002A0748">
              <w:rPr>
                <w:rStyle w:val="Hyperlink"/>
                <w:sz w:val="16"/>
                <w:szCs w:val="16"/>
              </w:rPr>
              <w:t>https://ec.europa.eu</w:t>
            </w:r>
          </w:hyperlink>
          <w:r w:rsidRPr="002A0748">
            <w:rPr>
              <w:sz w:val="16"/>
              <w:szCs w:val="16"/>
            </w:rPr>
            <w:t>.</w:t>
          </w:r>
        </w:p>
        <w:p w:rsidR="003372DF" w:rsidRDefault="003372DF"/>
      </w:docPartBody>
    </w:docPart>
    <w:docPart>
      <w:docPartPr>
        <w:name w:val="FED STD"/>
        <w:style w:val="Normal"/>
        <w:category>
          <w:name w:val="SDO/Entity Name"/>
          <w:gallery w:val="autoTxt"/>
        </w:category>
        <w:behaviors>
          <w:behavior w:val="content"/>
        </w:behaviors>
        <w:guid w:val="{C330B080-7B4F-4DD0-8F41-1B6E17EB40C0}"/>
      </w:docPartPr>
      <w:docPartBody>
        <w:p w:rsidR="008E3C4E" w:rsidRPr="002A0748" w:rsidRDefault="008E3C4E" w:rsidP="00106DA0">
          <w:pPr>
            <w:spacing w:after="40"/>
            <w:rPr>
              <w:sz w:val="16"/>
              <w:szCs w:val="16"/>
            </w:rPr>
          </w:pPr>
          <w:r w:rsidRPr="002A0748">
            <w:rPr>
              <w:sz w:val="16"/>
              <w:szCs w:val="16"/>
            </w:rPr>
            <w:t xml:space="preserve">United States Federal Standards, available as freely downloadable PDF files from the ASSIST Quick Search website at </w:t>
          </w:r>
          <w:hyperlink r:id="rId18" w:history="1">
            <w:r w:rsidRPr="002A0748">
              <w:rPr>
                <w:rStyle w:val="Hyperlink"/>
                <w:sz w:val="16"/>
                <w:szCs w:val="16"/>
              </w:rPr>
              <w:t>http://quicksearch.dla.mil</w:t>
            </w:r>
          </w:hyperlink>
          <w:r w:rsidRPr="002A0748">
            <w:rPr>
              <w:sz w:val="16"/>
              <w:szCs w:val="16"/>
            </w:rPr>
            <w:t>.</w:t>
          </w:r>
        </w:p>
        <w:p w:rsidR="003372DF" w:rsidRDefault="003372DF"/>
      </w:docPartBody>
    </w:docPart>
    <w:docPart>
      <w:docPartPr>
        <w:name w:val="FIRST"/>
        <w:style w:val="Normal"/>
        <w:category>
          <w:name w:val="SDO/Entity Name"/>
          <w:gallery w:val="autoTxt"/>
        </w:category>
        <w:behaviors>
          <w:behavior w:val="content"/>
        </w:behaviors>
        <w:guid w:val="{8DDFC8CF-2287-4794-9B7B-8F962B83DA04}"/>
      </w:docPartPr>
      <w:docPartBody>
        <w:p w:rsidR="008E3C4E" w:rsidRPr="002A0748" w:rsidRDefault="008E3C4E" w:rsidP="00106DA0">
          <w:pPr>
            <w:spacing w:after="40"/>
            <w:rPr>
              <w:sz w:val="16"/>
              <w:szCs w:val="16"/>
            </w:rPr>
          </w:pPr>
          <w:r w:rsidRPr="002A0748">
            <w:rPr>
              <w:sz w:val="16"/>
              <w:szCs w:val="16"/>
            </w:rPr>
            <w:t xml:space="preserve">FIRST.Org, 2500 Regency Parkway, Cary, NC 27518, USA; </w:t>
          </w:r>
          <w:hyperlink r:id="rId19" w:history="1">
            <w:r w:rsidRPr="002A0748">
              <w:rPr>
                <w:rStyle w:val="Hyperlink"/>
                <w:sz w:val="16"/>
                <w:szCs w:val="16"/>
              </w:rPr>
              <w:t>http://www.first.org</w:t>
            </w:r>
          </w:hyperlink>
          <w:r w:rsidRPr="002A0748">
            <w:rPr>
              <w:sz w:val="16"/>
              <w:szCs w:val="16"/>
            </w:rPr>
            <w:t>. FIRST trademark is owned by International Electrotechnical Commission.</w:t>
          </w:r>
        </w:p>
        <w:p w:rsidR="003372DF" w:rsidRDefault="003372DF"/>
      </w:docPartBody>
    </w:docPart>
    <w:docPart>
      <w:docPartPr>
        <w:name w:val="FM"/>
        <w:style w:val="Normal"/>
        <w:category>
          <w:name w:val="SDO/Entity Name"/>
          <w:gallery w:val="autoTxt"/>
        </w:category>
        <w:behaviors>
          <w:behavior w:val="content"/>
        </w:behaviors>
        <w:guid w:val="{01419690-64CB-4C22-8622-3FFAE2BAD6E7}"/>
      </w:docPartPr>
      <w:docPartBody>
        <w:p w:rsidR="008E3C4E" w:rsidRPr="002A0748" w:rsidRDefault="008E3C4E" w:rsidP="000F6592">
          <w:pPr>
            <w:spacing w:after="40"/>
            <w:rPr>
              <w:sz w:val="16"/>
              <w:szCs w:val="16"/>
            </w:rPr>
          </w:pPr>
          <w:r w:rsidRPr="002A0748">
            <w:rPr>
              <w:sz w:val="16"/>
              <w:szCs w:val="16"/>
            </w:rPr>
            <w:t xml:space="preserve">FM Global, 270 Central Ave, Johnson, RI 02919, USA; Telephone: +1.401.275.3000; Fax: +1.401.275.3029, </w:t>
          </w:r>
          <w:hyperlink r:id="rId20" w:history="1">
            <w:r w:rsidRPr="002A0748">
              <w:rPr>
                <w:rStyle w:val="Hyperlink"/>
                <w:sz w:val="16"/>
                <w:szCs w:val="16"/>
              </w:rPr>
              <w:t>http://www.fmglobal.com</w:t>
            </w:r>
          </w:hyperlink>
          <w:r w:rsidRPr="002A0748">
            <w:rPr>
              <w:sz w:val="16"/>
              <w:szCs w:val="16"/>
            </w:rPr>
            <w:t>.</w:t>
          </w:r>
        </w:p>
        <w:p w:rsidR="003372DF" w:rsidRDefault="003372DF"/>
      </w:docPartBody>
    </w:docPart>
    <w:docPart>
      <w:docPartPr>
        <w:name w:val="IDEMA"/>
        <w:style w:val="Normal"/>
        <w:category>
          <w:name w:val="SDO/Entity Name"/>
          <w:gallery w:val="autoTxt"/>
        </w:category>
        <w:behaviors>
          <w:behavior w:val="content"/>
        </w:behaviors>
        <w:guid w:val="{64D6D245-C971-4BEF-8EF7-0021BFEAFB10}"/>
      </w:docPartPr>
      <w:docPartBody>
        <w:p w:rsidR="008E3C4E" w:rsidRPr="002A0748" w:rsidRDefault="008E3C4E" w:rsidP="000F6592">
          <w:pPr>
            <w:spacing w:after="40"/>
            <w:rPr>
              <w:sz w:val="16"/>
              <w:szCs w:val="16"/>
            </w:rPr>
          </w:pPr>
          <w:r w:rsidRPr="002A0748">
            <w:rPr>
              <w:sz w:val="16"/>
              <w:szCs w:val="16"/>
            </w:rPr>
            <w:t xml:space="preserve">The International Disk Drive Equipment and Materials Association, PO Box 8196, San Jose, CA 95155-8196, USA; Telephone: +1.530434.6933, </w:t>
          </w:r>
          <w:hyperlink r:id="rId21" w:history="1">
            <w:r w:rsidRPr="002A0748">
              <w:rPr>
                <w:rStyle w:val="Hyperlink"/>
                <w:sz w:val="16"/>
                <w:szCs w:val="16"/>
              </w:rPr>
              <w:t>http://www.idema.org</w:t>
            </w:r>
          </w:hyperlink>
          <w:r w:rsidRPr="002A0748">
            <w:rPr>
              <w:sz w:val="16"/>
              <w:szCs w:val="16"/>
            </w:rPr>
            <w:t>.</w:t>
          </w:r>
        </w:p>
        <w:p w:rsidR="003372DF" w:rsidRDefault="003372DF"/>
      </w:docPartBody>
    </w:docPart>
    <w:docPart>
      <w:docPartPr>
        <w:name w:val="IEC®"/>
        <w:style w:val="Normal"/>
        <w:category>
          <w:name w:val="SDO/Entity Name"/>
          <w:gallery w:val="autoTxt"/>
        </w:category>
        <w:behaviors>
          <w:behavior w:val="content"/>
        </w:behaviors>
        <w:guid w:val="{00590D94-58D8-434D-8056-290FDCB31898}"/>
      </w:docPartPr>
      <w:docPartBody>
        <w:p w:rsidR="008E3C4E" w:rsidRPr="002A0748" w:rsidRDefault="008E3C4E" w:rsidP="000F6592">
          <w:pPr>
            <w:spacing w:after="40"/>
            <w:rPr>
              <w:sz w:val="16"/>
              <w:szCs w:val="16"/>
            </w:rPr>
          </w:pPr>
          <w:bookmarkStart w:id="1" w:name="_Hlk96447857"/>
          <w:r w:rsidRPr="002A0748">
            <w:rPr>
              <w:sz w:val="16"/>
              <w:szCs w:val="16"/>
            </w:rPr>
            <w:t>International Electrotechnical Commission</w:t>
          </w:r>
          <w:bookmarkEnd w:id="1"/>
          <w:r w:rsidRPr="002A0748">
            <w:rPr>
              <w:sz w:val="16"/>
              <w:szCs w:val="16"/>
            </w:rPr>
            <w:t xml:space="preserve">, 3 rue de Varembé, Case Postale 131, CH-1211 Geneva 20, Switzerland; Telephone: +41.22.919.02.11, </w:t>
          </w:r>
          <w:hyperlink r:id="rId22" w:history="1">
            <w:r w:rsidRPr="002A0748">
              <w:rPr>
                <w:rStyle w:val="Hyperlink"/>
                <w:sz w:val="16"/>
                <w:szCs w:val="16"/>
              </w:rPr>
              <w:t>http://www.iec.ch</w:t>
            </w:r>
          </w:hyperlink>
          <w:r w:rsidRPr="002A0748">
            <w:rPr>
              <w:sz w:val="16"/>
              <w:szCs w:val="16"/>
            </w:rPr>
            <w:t>. IEC trademark is owned by International Electrotechnical Commission.</w:t>
          </w:r>
        </w:p>
        <w:p w:rsidR="003372DF" w:rsidRDefault="003372DF"/>
      </w:docPartBody>
    </w:docPart>
    <w:docPart>
      <w:docPartPr>
        <w:name w:val="IEEE®"/>
        <w:style w:val="Normal"/>
        <w:category>
          <w:name w:val="SDO/Entity Name"/>
          <w:gallery w:val="autoTxt"/>
        </w:category>
        <w:behaviors>
          <w:behavior w:val="content"/>
        </w:behaviors>
        <w:guid w:val="{345C5B38-ED68-4021-B13E-3096F67C4D2F}"/>
      </w:docPartPr>
      <w:docPartBody>
        <w:p w:rsidR="008E3C4E" w:rsidRPr="002A0748" w:rsidRDefault="008E3C4E" w:rsidP="00A177A5">
          <w:pPr>
            <w:spacing w:after="40"/>
            <w:rPr>
              <w:sz w:val="16"/>
              <w:szCs w:val="16"/>
            </w:rPr>
          </w:pPr>
          <w:r w:rsidRPr="002A0748">
            <w:rPr>
              <w:sz w:val="16"/>
              <w:szCs w:val="16"/>
            </w:rPr>
            <w:t>Institute of Electrical and Electronics Engineers, 3 Park Avenue, 17</w:t>
          </w:r>
          <w:r w:rsidRPr="002A0748">
            <w:rPr>
              <w:sz w:val="16"/>
              <w:szCs w:val="16"/>
              <w:vertAlign w:val="superscript"/>
            </w:rPr>
            <w:t>th</w:t>
          </w:r>
          <w:r w:rsidRPr="002A0748">
            <w:rPr>
              <w:sz w:val="16"/>
              <w:szCs w:val="16"/>
            </w:rPr>
            <w:t xml:space="preserve"> Floor, New York, NY 10016-5997, USA; Telephone: +1.212.419.7900, Fax: +1.212.752.4929, </w:t>
          </w:r>
          <w:hyperlink r:id="rId23" w:history="1">
            <w:r w:rsidRPr="002A0748">
              <w:rPr>
                <w:rStyle w:val="Hyperlink"/>
                <w:sz w:val="16"/>
                <w:szCs w:val="16"/>
              </w:rPr>
              <w:t>http://www.ieee.org</w:t>
            </w:r>
          </w:hyperlink>
          <w:r w:rsidRPr="002A0748">
            <w:rPr>
              <w:sz w:val="16"/>
              <w:szCs w:val="16"/>
            </w:rPr>
            <w:t>. IEEE trademark is owned by The Institute of Electrical and Electronics Engineers, Inc.</w:t>
          </w:r>
        </w:p>
        <w:p w:rsidR="003372DF" w:rsidRDefault="003372DF"/>
      </w:docPartBody>
    </w:docPart>
    <w:docPart>
      <w:docPartPr>
        <w:name w:val="IETF®"/>
        <w:style w:val="Normal"/>
        <w:category>
          <w:name w:val="SDO/Entity Name"/>
          <w:gallery w:val="autoTxt"/>
        </w:category>
        <w:behaviors>
          <w:behavior w:val="content"/>
        </w:behaviors>
        <w:guid w:val="{16944D36-9906-4EF4-9EED-00F416073C25}"/>
      </w:docPartPr>
      <w:docPartBody>
        <w:p w:rsidR="008E3C4E" w:rsidRPr="002A0748" w:rsidRDefault="008E3C4E" w:rsidP="00A177A5">
          <w:pPr>
            <w:spacing w:after="40"/>
            <w:rPr>
              <w:sz w:val="16"/>
              <w:szCs w:val="16"/>
            </w:rPr>
          </w:pPr>
          <w:r w:rsidRPr="002A0748">
            <w:rPr>
              <w:sz w:val="16"/>
              <w:szCs w:val="16"/>
            </w:rPr>
            <w:t xml:space="preserve">Internet Engineering Task Force, IETF Administration LLC, 1000 N West Street, Suite 1200, Wilmington, DE 19801, USA; Telephone: +1.510.492.4080, Fax: +1.510.492.4001, </w:t>
          </w:r>
          <w:hyperlink r:id="rId24" w:history="1">
            <w:r w:rsidRPr="002A0748">
              <w:rPr>
                <w:rStyle w:val="Hyperlink"/>
                <w:sz w:val="16"/>
                <w:szCs w:val="16"/>
              </w:rPr>
              <w:t>http://www.ietf.org</w:t>
            </w:r>
          </w:hyperlink>
          <w:r w:rsidRPr="002A0748">
            <w:rPr>
              <w:sz w:val="16"/>
              <w:szCs w:val="16"/>
            </w:rPr>
            <w:t>. IETF trademark is owned by the IETF Trust.</w:t>
          </w:r>
        </w:p>
        <w:p w:rsidR="003372DF" w:rsidRDefault="003372DF"/>
      </w:docPartBody>
    </w:docPart>
    <w:docPart>
      <w:docPartPr>
        <w:name w:val="IPC®"/>
        <w:style w:val="Normal"/>
        <w:category>
          <w:name w:val="SDO/Entity Name"/>
          <w:gallery w:val="autoTxt"/>
        </w:category>
        <w:behaviors>
          <w:behavior w:val="content"/>
        </w:behaviors>
        <w:guid w:val="{852812E1-138F-4E92-8AE9-9D244351F12F}"/>
      </w:docPartPr>
      <w:docPartBody>
        <w:p w:rsidR="008E3C4E" w:rsidRPr="002A0748" w:rsidRDefault="008E3C4E" w:rsidP="00A177A5">
          <w:pPr>
            <w:spacing w:after="40"/>
            <w:rPr>
              <w:sz w:val="16"/>
              <w:szCs w:val="16"/>
            </w:rPr>
          </w:pPr>
          <w:r w:rsidRPr="002A0748">
            <w:rPr>
              <w:sz w:val="16"/>
              <w:szCs w:val="16"/>
            </w:rPr>
            <w:t xml:space="preserve">IPC International, 3000 Lakeside Drive, 105 N, Bannockburn, IL 60015, USA; Telephone: +1.847.615.7100, </w:t>
          </w:r>
          <w:hyperlink r:id="rId25" w:history="1">
            <w:r w:rsidRPr="002A0748">
              <w:rPr>
                <w:rStyle w:val="Hyperlink"/>
                <w:sz w:val="16"/>
                <w:szCs w:val="16"/>
              </w:rPr>
              <w:t>http://www.ipc.org</w:t>
            </w:r>
          </w:hyperlink>
          <w:r w:rsidRPr="002A0748">
            <w:rPr>
              <w:sz w:val="16"/>
              <w:szCs w:val="16"/>
            </w:rPr>
            <w:t>. IPC trademark is owned by IPC International.</w:t>
          </w:r>
        </w:p>
        <w:p w:rsidR="003372DF" w:rsidRDefault="003372DF"/>
      </w:docPartBody>
    </w:docPart>
    <w:docPart>
      <w:docPartPr>
        <w:name w:val="ISA®"/>
        <w:style w:val="Normal"/>
        <w:category>
          <w:name w:val="SDO/Entity Name"/>
          <w:gallery w:val="autoTxt"/>
        </w:category>
        <w:behaviors>
          <w:behavior w:val="content"/>
        </w:behaviors>
        <w:guid w:val="{8C12318A-FE0D-46D1-A760-AC060C351A63}"/>
      </w:docPartPr>
      <w:docPartBody>
        <w:p w:rsidR="008E3C4E" w:rsidRPr="002D6069" w:rsidRDefault="008E3C4E" w:rsidP="00A177A5">
          <w:pPr>
            <w:spacing w:after="40"/>
            <w:rPr>
              <w:sz w:val="16"/>
              <w:szCs w:val="16"/>
            </w:rPr>
          </w:pPr>
          <w:r w:rsidRPr="002D6069">
            <w:rPr>
              <w:sz w:val="16"/>
              <w:szCs w:val="16"/>
            </w:rPr>
            <w:t xml:space="preserve">Instrument Society of Automation, 3252 S. Miami Blvd. #102, Durham, NC 27703, USA; Telephone: +1.919.549.8411, Fax: +1.919.549.8288, </w:t>
          </w:r>
          <w:hyperlink r:id="rId26" w:history="1">
            <w:r w:rsidRPr="002D6069">
              <w:rPr>
                <w:rStyle w:val="Hyperlink"/>
                <w:sz w:val="16"/>
                <w:szCs w:val="16"/>
              </w:rPr>
              <w:t>https://www.isa.org</w:t>
            </w:r>
          </w:hyperlink>
          <w:r w:rsidRPr="002D6069">
            <w:rPr>
              <w:sz w:val="16"/>
              <w:szCs w:val="16"/>
            </w:rPr>
            <w:t>. ISA trademark is owned by Instrument Society of Automation.</w:t>
          </w:r>
        </w:p>
        <w:p w:rsidR="003372DF" w:rsidRDefault="003372DF"/>
      </w:docPartBody>
    </w:docPart>
    <w:docPart>
      <w:docPartPr>
        <w:name w:val="ISO®"/>
        <w:style w:val="Normal"/>
        <w:category>
          <w:name w:val="SDO/Entity Name"/>
          <w:gallery w:val="autoTxt"/>
        </w:category>
        <w:behaviors>
          <w:behavior w:val="content"/>
        </w:behaviors>
        <w:guid w:val="{E84667F3-EA00-4412-B71C-A7D18E614B78}"/>
      </w:docPartPr>
      <w:docPartBody>
        <w:p w:rsidR="008E3C4E" w:rsidRPr="002D6069" w:rsidRDefault="008E3C4E" w:rsidP="00A177A5">
          <w:pPr>
            <w:spacing w:after="40"/>
            <w:rPr>
              <w:sz w:val="16"/>
              <w:szCs w:val="16"/>
            </w:rPr>
          </w:pPr>
          <w:r w:rsidRPr="002D6069">
            <w:rPr>
              <w:sz w:val="16"/>
              <w:szCs w:val="16"/>
            </w:rPr>
            <w:t xml:space="preserve">International Organization for Standardization, ISO Central Secretariat, Chemin de Blandonnet 8, CP 401-1214 Vernier, Geneva, Switzerland; Telephone: +41.22.749.01.11, Fax: +41.22.733.34.30, </w:t>
          </w:r>
          <w:hyperlink r:id="rId27" w:history="1">
            <w:r w:rsidRPr="002D6069">
              <w:rPr>
                <w:rStyle w:val="Hyperlink"/>
                <w:sz w:val="16"/>
                <w:szCs w:val="16"/>
              </w:rPr>
              <w:t>http://www.iso.org</w:t>
            </w:r>
          </w:hyperlink>
          <w:r w:rsidRPr="002D6069">
            <w:rPr>
              <w:sz w:val="16"/>
              <w:szCs w:val="16"/>
            </w:rPr>
            <w:t>. ISO trademark is owned by International Organization for Standardization.</w:t>
          </w:r>
        </w:p>
        <w:p w:rsidR="003372DF" w:rsidRDefault="003372DF"/>
      </w:docPartBody>
    </w:docPart>
    <w:docPart>
      <w:docPartPr>
        <w:name w:val="ITU®"/>
        <w:style w:val="Normal"/>
        <w:category>
          <w:name w:val="SDO/Entity Name"/>
          <w:gallery w:val="autoTxt"/>
        </w:category>
        <w:behaviors>
          <w:behavior w:val="content"/>
        </w:behaviors>
        <w:guid w:val="{BE490839-6218-4C5D-B7B0-469D3B62FC2F}"/>
      </w:docPartPr>
      <w:docPartBody>
        <w:p w:rsidR="008E3C4E" w:rsidRPr="002D6069" w:rsidRDefault="008E3C4E" w:rsidP="00A177A5">
          <w:pPr>
            <w:spacing w:after="40"/>
            <w:rPr>
              <w:sz w:val="16"/>
              <w:szCs w:val="16"/>
            </w:rPr>
          </w:pPr>
          <w:r w:rsidRPr="002D6069">
            <w:rPr>
              <w:sz w:val="16"/>
              <w:szCs w:val="16"/>
            </w:rPr>
            <w:t xml:space="preserve">International Telecommunication Union, Place des Nations 1211 Geneva 20 Switzerland, Telephone: +41.22.730.5111, Fax: +41.22.733.7256, </w:t>
          </w:r>
          <w:hyperlink r:id="rId28" w:history="1">
            <w:r w:rsidRPr="002D6069">
              <w:rPr>
                <w:rStyle w:val="Hyperlink"/>
                <w:sz w:val="16"/>
                <w:szCs w:val="16"/>
              </w:rPr>
              <w:t>http://www.itu.int</w:t>
            </w:r>
          </w:hyperlink>
          <w:r w:rsidRPr="002D6069">
            <w:rPr>
              <w:sz w:val="16"/>
              <w:szCs w:val="16"/>
            </w:rPr>
            <w:t>. ITU trademark is owned by International Telecommunication Union.</w:t>
          </w:r>
        </w:p>
        <w:p w:rsidR="003372DF" w:rsidRDefault="003372DF"/>
      </w:docPartBody>
    </w:docPart>
    <w:docPart>
      <w:docPartPr>
        <w:name w:val="JEDEC®"/>
        <w:style w:val="Normal"/>
        <w:category>
          <w:name w:val="SDO/Entity Name"/>
          <w:gallery w:val="autoTxt"/>
        </w:category>
        <w:behaviors>
          <w:behavior w:val="content"/>
        </w:behaviors>
        <w:guid w:val="{D0FB96C1-FC6B-40BF-9A42-6479F18EDB89}"/>
      </w:docPartPr>
      <w:docPartBody>
        <w:p w:rsidR="008E3C4E" w:rsidRPr="002D6069" w:rsidRDefault="008E3C4E" w:rsidP="00A177A5">
          <w:pPr>
            <w:spacing w:after="40"/>
            <w:rPr>
              <w:sz w:val="16"/>
              <w:szCs w:val="16"/>
            </w:rPr>
          </w:pPr>
          <w:r w:rsidRPr="002D6069">
            <w:rPr>
              <w:sz w:val="16"/>
              <w:szCs w:val="16"/>
            </w:rPr>
            <w:t>JEDEC Solid State Technology Association, 3103 North 10</w:t>
          </w:r>
          <w:r w:rsidRPr="002D6069">
            <w:rPr>
              <w:sz w:val="16"/>
              <w:szCs w:val="16"/>
              <w:vertAlign w:val="superscript"/>
            </w:rPr>
            <w:t>th</w:t>
          </w:r>
          <w:r w:rsidRPr="002D6069">
            <w:rPr>
              <w:sz w:val="16"/>
              <w:szCs w:val="16"/>
            </w:rPr>
            <w:t xml:space="preserve"> Street, Suite 240-S, Arlington, VA 22201-2107, USA; Telephone: +1.703.907.7559 </w:t>
          </w:r>
          <w:hyperlink r:id="rId29" w:history="1">
            <w:r w:rsidRPr="002D6069">
              <w:rPr>
                <w:rStyle w:val="Hyperlink"/>
                <w:sz w:val="16"/>
                <w:szCs w:val="16"/>
              </w:rPr>
              <w:t>http://www.jedec.org</w:t>
            </w:r>
          </w:hyperlink>
          <w:r w:rsidRPr="002D6069">
            <w:rPr>
              <w:sz w:val="16"/>
              <w:szCs w:val="16"/>
            </w:rPr>
            <w:t>. JEDEC trademark is owned by JEDEC Solid State Technology Association.</w:t>
          </w:r>
        </w:p>
        <w:p w:rsidR="003372DF" w:rsidRDefault="003372DF"/>
      </w:docPartBody>
    </w:docPart>
    <w:docPart>
      <w:docPartPr>
        <w:name w:val="JEITA"/>
        <w:style w:val="Normal"/>
        <w:category>
          <w:name w:val="SDO/Entity Name"/>
          <w:gallery w:val="autoTxt"/>
        </w:category>
        <w:behaviors>
          <w:behavior w:val="content"/>
        </w:behaviors>
        <w:guid w:val="{A28A5966-56D6-499C-9C6D-B2F7C8FC1FD7}"/>
      </w:docPartPr>
      <w:docPartBody>
        <w:p w:rsidR="008E3C4E" w:rsidRPr="002D6069" w:rsidRDefault="008E3C4E" w:rsidP="00A177A5">
          <w:pPr>
            <w:spacing w:after="40"/>
            <w:rPr>
              <w:sz w:val="16"/>
              <w:szCs w:val="16"/>
            </w:rPr>
          </w:pPr>
          <w:r w:rsidRPr="002D6069">
            <w:rPr>
              <w:sz w:val="16"/>
              <w:szCs w:val="16"/>
            </w:rPr>
            <w:t xml:space="preserve">Japan Electronics and Information Technology Industries Association, Ote Center Building, 1-1-3, Otemachi, Chiyoda-ku, Tokyo 100-0004, Japan; Telephone: +81.03.5218.1050, Fax: +81.03.5218.1070, </w:t>
          </w:r>
          <w:hyperlink r:id="rId30" w:history="1">
            <w:r w:rsidRPr="002D6069">
              <w:rPr>
                <w:rStyle w:val="Hyperlink"/>
                <w:sz w:val="16"/>
                <w:szCs w:val="16"/>
              </w:rPr>
              <w:t>http://www.jeita.or.jp</w:t>
            </w:r>
          </w:hyperlink>
          <w:r w:rsidRPr="002D6069">
            <w:rPr>
              <w:sz w:val="16"/>
              <w:szCs w:val="16"/>
            </w:rPr>
            <w:t>.</w:t>
          </w:r>
        </w:p>
        <w:p w:rsidR="003372DF" w:rsidRDefault="003372DF"/>
      </w:docPartBody>
    </w:docPart>
    <w:docPart>
      <w:docPartPr>
        <w:name w:val="JSA"/>
        <w:style w:val="Normal"/>
        <w:category>
          <w:name w:val="SDO/Entity Name"/>
          <w:gallery w:val="autoTxt"/>
        </w:category>
        <w:behaviors>
          <w:behavior w:val="content"/>
        </w:behaviors>
        <w:guid w:val="{8CB21BB3-E73C-4320-BD48-1E034ACEC363}"/>
      </w:docPartPr>
      <w:docPartBody>
        <w:p w:rsidR="008E3C4E" w:rsidRPr="007D535A" w:rsidRDefault="008E3C4E" w:rsidP="00A177A5">
          <w:pPr>
            <w:spacing w:before="40" w:after="20"/>
            <w:rPr>
              <w:sz w:val="16"/>
              <w:szCs w:val="16"/>
            </w:rPr>
          </w:pPr>
          <w:r w:rsidRPr="007D535A">
            <w:rPr>
              <w:sz w:val="16"/>
              <w:szCs w:val="16"/>
            </w:rPr>
            <w:t xml:space="preserve">JSA Group, Mita MT Bldg., 3-13-12 Mita, Minato-ku, Tokyo, 108-0073, Japan; Telephone: +81.50.1741.7520, Fax: +81.3.4231.8650, </w:t>
          </w:r>
          <w:hyperlink r:id="rId31" w:history="1">
            <w:r w:rsidRPr="007D535A">
              <w:rPr>
                <w:rStyle w:val="Hyperlink"/>
                <w:sz w:val="16"/>
                <w:szCs w:val="16"/>
              </w:rPr>
              <w:t>http://www.jsa.or.jp</w:t>
            </w:r>
          </w:hyperlink>
          <w:r w:rsidRPr="007D535A">
            <w:rPr>
              <w:sz w:val="16"/>
              <w:szCs w:val="16"/>
            </w:rPr>
            <w:t>.</w:t>
          </w:r>
        </w:p>
        <w:p w:rsidR="003372DF" w:rsidRDefault="003372DF"/>
      </w:docPartBody>
    </w:docPart>
    <w:docPart>
      <w:docPartPr>
        <w:name w:val="MIL STD"/>
        <w:style w:val="Normal"/>
        <w:category>
          <w:name w:val="SDO/Entity Name"/>
          <w:gallery w:val="autoTxt"/>
        </w:category>
        <w:behaviors>
          <w:behavior w:val="content"/>
        </w:behaviors>
        <w:guid w:val="{F54A9E1C-D703-4230-A2E3-CED118AC641D}"/>
      </w:docPartPr>
      <w:docPartBody>
        <w:p w:rsidR="008E3C4E" w:rsidRPr="002D6069" w:rsidRDefault="008E3C4E" w:rsidP="00A177A5">
          <w:pPr>
            <w:spacing w:after="40"/>
            <w:rPr>
              <w:sz w:val="16"/>
              <w:szCs w:val="16"/>
            </w:rPr>
          </w:pPr>
          <w:r w:rsidRPr="002D6069">
            <w:rPr>
              <w:sz w:val="16"/>
              <w:szCs w:val="16"/>
            </w:rPr>
            <w:t xml:space="preserve">United States Military Standards, available as freely downloadable PDF files from the ASSIST Quick Search website at </w:t>
          </w:r>
          <w:hyperlink r:id="rId32" w:history="1">
            <w:r w:rsidRPr="002D6069">
              <w:rPr>
                <w:rStyle w:val="Hyperlink"/>
                <w:sz w:val="16"/>
                <w:szCs w:val="16"/>
              </w:rPr>
              <w:t>http://quicksearch.dla.mil</w:t>
            </w:r>
          </w:hyperlink>
          <w:r w:rsidRPr="002D6069">
            <w:rPr>
              <w:sz w:val="16"/>
              <w:szCs w:val="16"/>
            </w:rPr>
            <w:t>.</w:t>
          </w:r>
        </w:p>
        <w:p w:rsidR="003372DF" w:rsidRDefault="003372DF"/>
      </w:docPartBody>
    </w:docPart>
    <w:docPart>
      <w:docPartPr>
        <w:name w:val="NFPA®"/>
        <w:style w:val="Stds Text"/>
        <w:category>
          <w:name w:val="SDO/Entity Name"/>
          <w:gallery w:val="autoTxt"/>
        </w:category>
        <w:behaviors>
          <w:behavior w:val="content"/>
        </w:behaviors>
        <w:guid w:val="{8F1C9825-306D-4D5C-B4DD-905E6D2C0369}"/>
      </w:docPartPr>
      <w:docPartBody>
        <w:p w:rsidR="008E3C4E" w:rsidRPr="00CF4998" w:rsidRDefault="008E3C4E" w:rsidP="00A177A5">
          <w:pPr>
            <w:pStyle w:val="StdsText0"/>
            <w:spacing w:before="0" w:after="40"/>
            <w:rPr>
              <w:sz w:val="16"/>
              <w:szCs w:val="16"/>
            </w:rPr>
          </w:pPr>
          <w:r>
            <w:rPr>
              <w:sz w:val="16"/>
              <w:szCs w:val="16"/>
            </w:rPr>
            <w:t xml:space="preserve">National Fire Protection Association, 1 Batterymarch Park, Quincy, MA 02169-7471, USA; Telephone: +1.617.770.3000, Fax: +1.508.895.8301, </w:t>
          </w:r>
          <w:hyperlink r:id="rId33" w:history="1">
            <w:r w:rsidRPr="00FE43C0">
              <w:rPr>
                <w:rStyle w:val="Hyperlink"/>
                <w:sz w:val="16"/>
                <w:szCs w:val="16"/>
              </w:rPr>
              <w:t>http://www.nfpa.org</w:t>
            </w:r>
          </w:hyperlink>
          <w:r>
            <w:rPr>
              <w:sz w:val="16"/>
              <w:szCs w:val="16"/>
            </w:rPr>
            <w:t>. NFPA trademark is owned by National Fire Protection Association.</w:t>
          </w:r>
        </w:p>
        <w:p w:rsidR="003372DF" w:rsidRDefault="003372DF"/>
      </w:docPartBody>
    </w:docPart>
    <w:docPart>
      <w:docPartPr>
        <w:name w:val="NIST®"/>
        <w:style w:val="Stds Text"/>
        <w:category>
          <w:name w:val="SDO/Entity Name"/>
          <w:gallery w:val="autoTxt"/>
        </w:category>
        <w:behaviors>
          <w:behavior w:val="content"/>
        </w:behaviors>
        <w:guid w:val="{9AAADF76-E9C1-4242-BFE2-E4F26C989909}"/>
      </w:docPartPr>
      <w:docPartBody>
        <w:p w:rsidR="008E3C4E" w:rsidRDefault="008E3C4E" w:rsidP="00A177A5">
          <w:pPr>
            <w:pStyle w:val="StdsText0"/>
            <w:spacing w:before="0" w:after="40"/>
            <w:rPr>
              <w:sz w:val="16"/>
              <w:szCs w:val="16"/>
            </w:rPr>
          </w:pPr>
          <w:r>
            <w:rPr>
              <w:sz w:val="16"/>
              <w:szCs w:val="16"/>
            </w:rPr>
            <w:t xml:space="preserve">National Institute of Standards and Technology, 100 Bureau Drive, Stop 3460, Gaithersburg, MD 20899-3460, USA; Telephone: +1.301.975.2000, </w:t>
          </w:r>
          <w:hyperlink r:id="rId34" w:history="1">
            <w:r w:rsidRPr="00FE43C0">
              <w:rPr>
                <w:rStyle w:val="Hyperlink"/>
                <w:sz w:val="16"/>
                <w:szCs w:val="16"/>
              </w:rPr>
              <w:t>http://www.nist.gov</w:t>
            </w:r>
          </w:hyperlink>
          <w:r>
            <w:rPr>
              <w:sz w:val="16"/>
              <w:szCs w:val="16"/>
            </w:rPr>
            <w:t>. NIST trademark is owned by National Institute of Standards and Technology.</w:t>
          </w:r>
        </w:p>
        <w:p w:rsidR="003372DF" w:rsidRDefault="003372DF"/>
      </w:docPartBody>
    </w:docPart>
    <w:docPart>
      <w:docPartPr>
        <w:name w:val="OMG®"/>
        <w:style w:val="Stds Text"/>
        <w:category>
          <w:name w:val="SDO/Entity Name"/>
          <w:gallery w:val="autoTxt"/>
        </w:category>
        <w:behaviors>
          <w:behavior w:val="content"/>
        </w:behaviors>
        <w:guid w:val="{BCC3995C-D541-4DA5-A55F-9888A0EEBCB0}"/>
      </w:docPartPr>
      <w:docPartBody>
        <w:p w:rsidR="008E3C4E" w:rsidRDefault="008E3C4E" w:rsidP="00A177A5">
          <w:pPr>
            <w:pStyle w:val="StdsText0"/>
            <w:spacing w:before="0" w:after="40"/>
            <w:rPr>
              <w:sz w:val="16"/>
              <w:szCs w:val="16"/>
            </w:rPr>
          </w:pPr>
          <w:r>
            <w:rPr>
              <w:sz w:val="16"/>
              <w:szCs w:val="16"/>
            </w:rPr>
            <w:t xml:space="preserve">Object Management Group, Inc., 250 First Ave., Suite 100, Needham, MA 02494, USA; Telephone: +1.781.444.0404, Fax: +1.781.444.0320, </w:t>
          </w:r>
          <w:hyperlink r:id="rId35" w:history="1">
            <w:r w:rsidRPr="00FE43C0">
              <w:rPr>
                <w:rStyle w:val="Hyperlink"/>
                <w:sz w:val="16"/>
                <w:szCs w:val="16"/>
              </w:rPr>
              <w:t>http://www.omg.org</w:t>
            </w:r>
          </w:hyperlink>
          <w:r>
            <w:rPr>
              <w:sz w:val="16"/>
              <w:szCs w:val="16"/>
            </w:rPr>
            <w:t>. OMG trademark is owned by Object Management Group.</w:t>
          </w:r>
        </w:p>
        <w:p w:rsidR="003372DF" w:rsidRDefault="003372DF"/>
      </w:docPartBody>
    </w:docPart>
    <w:docPart>
      <w:docPartPr>
        <w:name w:val="OSHA®"/>
        <w:style w:val="Stds Text"/>
        <w:category>
          <w:name w:val="SDO/Entity Name"/>
          <w:gallery w:val="autoTxt"/>
        </w:category>
        <w:behaviors>
          <w:behavior w:val="content"/>
        </w:behaviors>
        <w:guid w:val="{815E5E80-4AEA-4B9B-A4F1-C48B389B8253}"/>
      </w:docPartPr>
      <w:docPartBody>
        <w:p w:rsidR="008E3C4E" w:rsidRPr="000F166A" w:rsidRDefault="008E3C4E" w:rsidP="00A177A5">
          <w:pPr>
            <w:pStyle w:val="StdsText0"/>
            <w:spacing w:before="0" w:after="40"/>
            <w:rPr>
              <w:sz w:val="16"/>
              <w:szCs w:val="16"/>
            </w:rPr>
          </w:pPr>
          <w:r>
            <w:rPr>
              <w:sz w:val="16"/>
              <w:szCs w:val="16"/>
            </w:rPr>
            <w:t xml:space="preserve">Occupational Safety and Health Administration, 200 Constitution Ave. NW, Washington, DC 20210, USA; Telephone: +1.800.321.6742, </w:t>
          </w:r>
          <w:hyperlink r:id="rId36" w:history="1">
            <w:r w:rsidRPr="00FE43C0">
              <w:rPr>
                <w:rStyle w:val="Hyperlink"/>
                <w:sz w:val="16"/>
                <w:szCs w:val="16"/>
              </w:rPr>
              <w:t>http://www.osha.gov</w:t>
            </w:r>
          </w:hyperlink>
          <w:r>
            <w:rPr>
              <w:sz w:val="16"/>
              <w:szCs w:val="16"/>
            </w:rPr>
            <w:t>. OSHA trademark is owned by Occupational Safety and Health Administration.</w:t>
          </w:r>
        </w:p>
        <w:p w:rsidR="003372DF" w:rsidRDefault="003372DF"/>
      </w:docPartBody>
    </w:docPart>
    <w:docPart>
      <w:docPartPr>
        <w:name w:val="SAE®"/>
        <w:style w:val="Stds Text"/>
        <w:category>
          <w:name w:val="SDO/Entity Name"/>
          <w:gallery w:val="autoTxt"/>
        </w:category>
        <w:behaviors>
          <w:behavior w:val="content"/>
        </w:behaviors>
        <w:guid w:val="{1BE34B62-CB97-4987-AE75-84237105626E}"/>
      </w:docPartPr>
      <w:docPartBody>
        <w:p w:rsidR="008E3C4E" w:rsidRPr="000F166A" w:rsidRDefault="008E3C4E" w:rsidP="00A177A5">
          <w:pPr>
            <w:pStyle w:val="StdsText0"/>
            <w:spacing w:before="0" w:after="40"/>
            <w:rPr>
              <w:sz w:val="16"/>
              <w:szCs w:val="16"/>
            </w:rPr>
          </w:pPr>
          <w:r>
            <w:rPr>
              <w:sz w:val="16"/>
              <w:szCs w:val="16"/>
            </w:rPr>
            <w:t xml:space="preserve">SAE International, 400 Commonwealth Drive, Warrendale, PA 15096-0001, USA; Telephone: +1.724.776.4841, </w:t>
          </w:r>
          <w:hyperlink r:id="rId37" w:history="1">
            <w:r w:rsidRPr="00FE43C0">
              <w:rPr>
                <w:rStyle w:val="Hyperlink"/>
                <w:sz w:val="16"/>
                <w:szCs w:val="16"/>
              </w:rPr>
              <w:t>http://www.sae.org</w:t>
            </w:r>
          </w:hyperlink>
          <w:r>
            <w:rPr>
              <w:sz w:val="16"/>
              <w:szCs w:val="16"/>
            </w:rPr>
            <w:t>. SAE trademark is owned by SAE International.</w:t>
          </w:r>
        </w:p>
        <w:p w:rsidR="003372DF" w:rsidRDefault="003372DF"/>
      </w:docPartBody>
    </w:docPart>
    <w:docPart>
      <w:docPartPr>
        <w:name w:val="SEAJ"/>
        <w:style w:val="Normal"/>
        <w:category>
          <w:name w:val="SDO/Entity Name"/>
          <w:gallery w:val="autoTxt"/>
        </w:category>
        <w:behaviors>
          <w:behavior w:val="content"/>
        </w:behaviors>
        <w:guid w:val="{47F974AB-CCF4-4252-BE58-A0A617BEDC74}"/>
      </w:docPartPr>
      <w:docPartBody>
        <w:p w:rsidR="008E3C4E" w:rsidRPr="004F6083" w:rsidRDefault="008E3C4E" w:rsidP="00A177A5">
          <w:pPr>
            <w:spacing w:after="40"/>
            <w:rPr>
              <w:snapToGrid w:val="0"/>
              <w:sz w:val="16"/>
              <w:szCs w:val="16"/>
            </w:rPr>
          </w:pPr>
          <w:r w:rsidRPr="004F6083">
            <w:rPr>
              <w:snapToGrid w:val="0"/>
              <w:sz w:val="16"/>
              <w:szCs w:val="16"/>
            </w:rPr>
            <w:t xml:space="preserve">Semiconductor Equipment Association of Japan, 6F Rokubancho SK Building, 3 Rokubancho, Chiyoda-ku, Toyko 102-0085, Japan; Telephone: +81.3.3261.8260, Fax: +81.3.3261.8263, </w:t>
          </w:r>
          <w:hyperlink r:id="rId38" w:history="1">
            <w:r w:rsidRPr="004F6083">
              <w:rPr>
                <w:rStyle w:val="Hyperlink"/>
                <w:snapToGrid w:val="0"/>
                <w:sz w:val="16"/>
                <w:szCs w:val="16"/>
              </w:rPr>
              <w:t>http://www.seaj.or.jp</w:t>
            </w:r>
          </w:hyperlink>
          <w:r w:rsidRPr="004F6083">
            <w:rPr>
              <w:snapToGrid w:val="0"/>
              <w:sz w:val="16"/>
              <w:szCs w:val="16"/>
            </w:rPr>
            <w:t>.</w:t>
          </w:r>
        </w:p>
        <w:p w:rsidR="003372DF" w:rsidRDefault="003372DF"/>
      </w:docPartBody>
    </w:docPart>
    <w:docPart>
      <w:docPartPr>
        <w:name w:val="SEMATECH"/>
        <w:style w:val="Normal"/>
        <w:category>
          <w:name w:val="SDO/Entity Name"/>
          <w:gallery w:val="autoTxt"/>
        </w:category>
        <w:behaviors>
          <w:behavior w:val="content"/>
        </w:behaviors>
        <w:guid w:val="{8051C250-7C45-4EDE-8029-7DE99247D4F0}"/>
      </w:docPartPr>
      <w:docPartBody>
        <w:p w:rsidR="008E3C4E" w:rsidRPr="004F6083" w:rsidRDefault="008E3C4E" w:rsidP="00A177A5">
          <w:pPr>
            <w:spacing w:after="40"/>
            <w:rPr>
              <w:sz w:val="16"/>
              <w:szCs w:val="16"/>
            </w:rPr>
          </w:pPr>
          <w:r w:rsidRPr="004F6083">
            <w:rPr>
              <w:sz w:val="16"/>
              <w:szCs w:val="16"/>
            </w:rPr>
            <w:t xml:space="preserve">SEMATECH, 257 Fuller Road, Suite 2200, Albany, NY 12203, USA; Telephone: +1.518.649.1000, </w:t>
          </w:r>
          <w:hyperlink r:id="rId39" w:history="1">
            <w:r w:rsidRPr="004F6083">
              <w:rPr>
                <w:rStyle w:val="Hyperlink"/>
                <w:sz w:val="16"/>
                <w:szCs w:val="16"/>
              </w:rPr>
              <w:t>http://www.sematech.org</w:t>
            </w:r>
          </w:hyperlink>
          <w:r w:rsidRPr="004F6083">
            <w:rPr>
              <w:sz w:val="16"/>
              <w:szCs w:val="16"/>
            </w:rPr>
            <w:t>.</w:t>
          </w:r>
        </w:p>
        <w:p w:rsidR="003372DF" w:rsidRDefault="003372DF"/>
      </w:docPartBody>
    </w:docPart>
    <w:docPart>
      <w:docPartPr>
        <w:name w:val="UL®"/>
        <w:style w:val="Stds Text"/>
        <w:category>
          <w:name w:val="SDO/Entity Name"/>
          <w:gallery w:val="autoTxt"/>
        </w:category>
        <w:behaviors>
          <w:behavior w:val="content"/>
        </w:behaviors>
        <w:guid w:val="{3A66BB3F-343D-461B-9045-38778311A2DD}"/>
      </w:docPartPr>
      <w:docPartBody>
        <w:p w:rsidR="008E3C4E" w:rsidRPr="000F166A" w:rsidRDefault="008E3C4E" w:rsidP="00A177A5">
          <w:pPr>
            <w:pStyle w:val="StdsText0"/>
            <w:spacing w:before="0" w:after="40"/>
            <w:rPr>
              <w:sz w:val="16"/>
              <w:szCs w:val="16"/>
            </w:rPr>
          </w:pPr>
          <w:r>
            <w:rPr>
              <w:sz w:val="16"/>
              <w:szCs w:val="16"/>
            </w:rPr>
            <w:t xml:space="preserve">Underwriters Laboratory, 333 Pfingsten Road, Northbrook, IL, 60062, USA; Telephone: +1.847.272.8800, </w:t>
          </w:r>
          <w:hyperlink r:id="rId40" w:history="1">
            <w:r w:rsidRPr="00FE43C0">
              <w:rPr>
                <w:rStyle w:val="Hyperlink"/>
                <w:sz w:val="16"/>
                <w:szCs w:val="16"/>
              </w:rPr>
              <w:t>http://www.ul.com</w:t>
            </w:r>
          </w:hyperlink>
          <w:r>
            <w:rPr>
              <w:sz w:val="16"/>
              <w:szCs w:val="16"/>
            </w:rPr>
            <w:t>. UL trademark is owned by Underwriters Laboratory.</w:t>
          </w:r>
        </w:p>
        <w:p w:rsidR="003372DF" w:rsidRDefault="003372DF"/>
      </w:docPartBody>
    </w:docPart>
    <w:docPart>
      <w:docPartPr>
        <w:name w:val="VESA®"/>
        <w:style w:val="Stds Text"/>
        <w:category>
          <w:name w:val="SDO/Entity Name"/>
          <w:gallery w:val="autoTxt"/>
        </w:category>
        <w:behaviors>
          <w:behavior w:val="content"/>
        </w:behaviors>
        <w:guid w:val="{AB14E9F4-DA53-438A-BEB3-8EB3C224176C}"/>
      </w:docPartPr>
      <w:docPartBody>
        <w:p w:rsidR="008E3C4E" w:rsidRPr="000F166A" w:rsidRDefault="008E3C4E" w:rsidP="00A177A5">
          <w:pPr>
            <w:pStyle w:val="StdsText0"/>
            <w:spacing w:before="0" w:after="40"/>
            <w:rPr>
              <w:sz w:val="16"/>
              <w:szCs w:val="16"/>
            </w:rPr>
          </w:pPr>
          <w:r>
            <w:rPr>
              <w:sz w:val="16"/>
              <w:szCs w:val="16"/>
            </w:rPr>
            <w:t>Video Electronics Standards Association, 3855 SW 153</w:t>
          </w:r>
          <w:r w:rsidRPr="000F166A">
            <w:rPr>
              <w:sz w:val="16"/>
              <w:szCs w:val="16"/>
              <w:vertAlign w:val="superscript"/>
            </w:rPr>
            <w:t>rd</w:t>
          </w:r>
          <w:r>
            <w:rPr>
              <w:sz w:val="16"/>
              <w:szCs w:val="16"/>
            </w:rPr>
            <w:t xml:space="preserve"> Drive, Beaverton, OR 97003, USA; Telephone: +1.503.619.0279, </w:t>
          </w:r>
          <w:hyperlink r:id="rId41" w:history="1">
            <w:r w:rsidRPr="00FE43C0">
              <w:rPr>
                <w:rStyle w:val="Hyperlink"/>
                <w:sz w:val="16"/>
                <w:szCs w:val="16"/>
              </w:rPr>
              <w:t>http://www.vesa.org</w:t>
            </w:r>
          </w:hyperlink>
          <w:r>
            <w:rPr>
              <w:sz w:val="16"/>
              <w:szCs w:val="16"/>
            </w:rPr>
            <w:t>. VESA trademark is owned by Video Electronics Standards Association.</w:t>
          </w:r>
        </w:p>
        <w:p w:rsidR="003372DF" w:rsidRDefault="003372DF"/>
      </w:docPartBody>
    </w:docPart>
    <w:docPart>
      <w:docPartPr>
        <w:name w:val="ASQ®"/>
        <w:style w:val="Normal"/>
        <w:category>
          <w:name w:val="SDO/Entity Name"/>
          <w:gallery w:val="autoTxt"/>
        </w:category>
        <w:behaviors>
          <w:behavior w:val="content"/>
        </w:behaviors>
        <w:guid w:val="{8D28337D-E1BE-4A34-8122-88F37ABEEAB9}"/>
      </w:docPartPr>
      <w:docPartBody>
        <w:p w:rsidR="003372DF" w:rsidRPr="007B76DA" w:rsidRDefault="003372DF" w:rsidP="007B76DA">
          <w:pPr>
            <w:spacing w:after="40"/>
            <w:rPr>
              <w:sz w:val="16"/>
              <w:szCs w:val="16"/>
            </w:rPr>
          </w:pPr>
          <w:r w:rsidRPr="007B76DA">
            <w:rPr>
              <w:sz w:val="16"/>
              <w:szCs w:val="16"/>
            </w:rPr>
            <w:t xml:space="preserve">The American Society for Quality, 600 North Plankinton Avenue, Milwaukee, WI 53203, USA; Telephone: +1.800.248.1946, Fax: +1.414.272.1734, </w:t>
          </w:r>
          <w:hyperlink r:id="rId42" w:history="1">
            <w:r w:rsidRPr="007B76DA">
              <w:rPr>
                <w:rStyle w:val="Hyperlink"/>
                <w:sz w:val="16"/>
                <w:szCs w:val="16"/>
              </w:rPr>
              <w:t>http://www.asq.org</w:t>
            </w:r>
          </w:hyperlink>
          <w:r w:rsidRPr="007B76DA">
            <w:rPr>
              <w:sz w:val="16"/>
              <w:szCs w:val="16"/>
            </w:rPr>
            <w:t>. ASQ trademark is owned by The American Society for Quality.</w:t>
          </w:r>
        </w:p>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C4E"/>
    <w:rsid w:val="00140D67"/>
    <w:rsid w:val="0029242A"/>
    <w:rsid w:val="003372DF"/>
    <w:rsid w:val="008E3C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C4E"/>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Text"/>
    <w:link w:val="StdsTextChar"/>
    <w:rsid w:val="008E3C4E"/>
    <w:pPr>
      <w:spacing w:before="120" w:after="120" w:line="240" w:lineRule="auto"/>
      <w:jc w:val="both"/>
    </w:pPr>
    <w:rPr>
      <w:rFonts w:ascii="Times New Roman" w:eastAsia="MS Mincho" w:hAnsi="Times New Roman" w:cs="Times New Roman"/>
      <w:sz w:val="20"/>
      <w:szCs w:val="20"/>
    </w:rPr>
  </w:style>
  <w:style w:type="character" w:customStyle="1" w:styleId="StdsTextChar">
    <w:name w:val="StdsText Char"/>
    <w:basedOn w:val="DefaultParagraphFont"/>
    <w:link w:val="StdsText"/>
    <w:rsid w:val="008E3C4E"/>
    <w:rPr>
      <w:rFonts w:ascii="Times New Roman" w:eastAsia="MS Mincho" w:hAnsi="Times New Roman" w:cs="Times New Roman"/>
      <w:sz w:val="20"/>
      <w:szCs w:val="20"/>
    </w:rPr>
  </w:style>
  <w:style w:type="paragraph" w:customStyle="1" w:styleId="Text">
    <w:name w:val="Text"/>
    <w:rsid w:val="008E3C4E"/>
    <w:pPr>
      <w:spacing w:before="60" w:after="60" w:line="240" w:lineRule="auto"/>
      <w:jc w:val="both"/>
    </w:pPr>
    <w:rPr>
      <w:rFonts w:ascii="Times New Roman" w:eastAsia="MS Mincho" w:hAnsi="Times New Roman" w:cs="Times New Roman"/>
      <w:sz w:val="20"/>
      <w:szCs w:val="20"/>
      <w:lang w:eastAsia="en-US"/>
    </w:rPr>
  </w:style>
  <w:style w:type="paragraph" w:customStyle="1" w:styleId="StdsText0">
    <w:name w:val="Stds Text"/>
    <w:link w:val="StdsTextChar0"/>
    <w:qFormat/>
    <w:rsid w:val="008E3C4E"/>
    <w:pPr>
      <w:spacing w:before="120" w:after="120" w:line="240" w:lineRule="auto"/>
      <w:jc w:val="both"/>
    </w:pPr>
    <w:rPr>
      <w:rFonts w:ascii="Times New Roman" w:eastAsia="MS Mincho" w:hAnsi="Times New Roman" w:cs="Times New Roman"/>
      <w:sz w:val="20"/>
      <w:szCs w:val="20"/>
    </w:rPr>
  </w:style>
  <w:style w:type="character" w:customStyle="1" w:styleId="StdsTextChar0">
    <w:name w:val="Stds Text Char"/>
    <w:basedOn w:val="DefaultParagraphFont"/>
    <w:link w:val="StdsText0"/>
    <w:rsid w:val="008E3C4E"/>
    <w:rPr>
      <w:rFonts w:ascii="Times New Roman" w:eastAsia="MS Mincho" w:hAnsi="Times New Roman" w:cs="Times New Roman"/>
      <w:sz w:val="20"/>
      <w:szCs w:val="20"/>
    </w:rPr>
  </w:style>
  <w:style w:type="character" w:styleId="Hyperlink">
    <w:name w:val="Hyperlink"/>
    <w:basedOn w:val="DefaultParagraphFont"/>
    <w:rsid w:val="008E3C4E"/>
    <w:rPr>
      <w:color w:val="0000FF"/>
      <w:u w:val="singl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Terminology_2023v1</Template>
  <TotalTime>565</TotalTime>
  <Pages>4</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Background Statement for SEMI Draft Document XXXX</vt:lpstr>
    </vt:vector>
  </TitlesOfParts>
  <Company>SEMI</Company>
  <LinksUpToDate>false</LinksUpToDate>
  <CharactersWithSpaces>6043</CharactersWithSpaces>
  <SharedDoc>false</SharedDoc>
  <HLinks>
    <vt:vector size="6" baseType="variant">
      <vt:variant>
        <vt:i4>5701750</vt:i4>
      </vt:variant>
      <vt:variant>
        <vt:i4>0</vt:i4>
      </vt:variant>
      <vt:variant>
        <vt:i4>0</vt:i4>
      </vt:variant>
      <vt:variant>
        <vt:i4>5</vt:i4>
      </vt:variant>
      <vt:variant>
        <vt:lpwstr>mailto:standards@semi.org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Statement for SEMI Draft Document XXXX</dc:title>
  <dc:creator>Kevin Nguyen</dc:creator>
  <cp:lastModifiedBy>Shannon Austin</cp:lastModifiedBy>
  <cp:revision>5</cp:revision>
  <cp:lastPrinted>2011-07-22T19:35:00Z</cp:lastPrinted>
  <dcterms:created xsi:type="dcterms:W3CDTF">2023-01-27T23:43:00Z</dcterms:created>
  <dcterms:modified xsi:type="dcterms:W3CDTF">2023-01-31T00:02:00Z</dcterms:modified>
</cp:coreProperties>
</file>